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549BA" w14:textId="3BA9BEF0" w:rsidR="00DA2A7E" w:rsidRPr="003261E7" w:rsidRDefault="001569E8" w:rsidP="00DA2A7E">
      <w:pPr>
        <w:spacing w:after="240"/>
        <w:jc w:val="right"/>
        <w:rPr>
          <w:sz w:val="22"/>
          <w:szCs w:val="22"/>
        </w:rPr>
      </w:pPr>
      <w:r w:rsidRPr="00785DB5">
        <w:rPr>
          <w:sz w:val="22"/>
          <w:szCs w:val="22"/>
        </w:rPr>
        <w:t>Kraków</w:t>
      </w:r>
      <w:r w:rsidR="00DA2A7E" w:rsidRPr="00785DB5">
        <w:rPr>
          <w:sz w:val="22"/>
          <w:szCs w:val="22"/>
        </w:rPr>
        <w:t xml:space="preserve"> dnia: </w:t>
      </w:r>
      <w:r w:rsidRPr="00785DB5">
        <w:rPr>
          <w:sz w:val="22"/>
          <w:szCs w:val="22"/>
        </w:rPr>
        <w:t>2026-06-26</w:t>
      </w:r>
    </w:p>
    <w:p w14:paraId="163A4A40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CFFBD45" w14:textId="77777777" w:rsidR="001569E8" w:rsidRPr="001569E8" w:rsidRDefault="001569E8" w:rsidP="00DA2A7E">
      <w:pPr>
        <w:spacing w:after="40"/>
        <w:rPr>
          <w:b/>
          <w:bCs/>
          <w:sz w:val="22"/>
          <w:szCs w:val="22"/>
        </w:rPr>
      </w:pPr>
      <w:r w:rsidRPr="001569E8">
        <w:rPr>
          <w:b/>
          <w:bCs/>
          <w:sz w:val="22"/>
          <w:szCs w:val="22"/>
        </w:rPr>
        <w:t>Akademia Górniczo - Hutnicza</w:t>
      </w:r>
    </w:p>
    <w:p w14:paraId="3D3266DF" w14:textId="77777777" w:rsidR="001569E8" w:rsidRPr="001569E8" w:rsidRDefault="001569E8" w:rsidP="00DA2A7E">
      <w:pPr>
        <w:spacing w:after="40"/>
        <w:rPr>
          <w:b/>
          <w:bCs/>
          <w:sz w:val="22"/>
          <w:szCs w:val="22"/>
        </w:rPr>
      </w:pPr>
      <w:r w:rsidRPr="001569E8">
        <w:rPr>
          <w:b/>
          <w:bCs/>
          <w:sz w:val="22"/>
          <w:szCs w:val="22"/>
        </w:rPr>
        <w:t>im. Stanisława Staszica w Krakowie</w:t>
      </w:r>
    </w:p>
    <w:p w14:paraId="553F3F62" w14:textId="51A15386" w:rsidR="00DA2A7E" w:rsidRPr="003261E7" w:rsidRDefault="001569E8" w:rsidP="00DA2A7E">
      <w:pPr>
        <w:spacing w:after="40"/>
        <w:rPr>
          <w:b/>
          <w:bCs/>
          <w:sz w:val="22"/>
          <w:szCs w:val="22"/>
        </w:rPr>
      </w:pPr>
      <w:r w:rsidRPr="001569E8">
        <w:rPr>
          <w:b/>
          <w:bCs/>
          <w:sz w:val="22"/>
          <w:szCs w:val="22"/>
        </w:rPr>
        <w:t>Dział Zamówień Publicznych</w:t>
      </w:r>
    </w:p>
    <w:p w14:paraId="766F6D09" w14:textId="1E54FADB" w:rsidR="00DA2A7E" w:rsidRPr="003261E7" w:rsidRDefault="001569E8" w:rsidP="00DA2A7E">
      <w:pPr>
        <w:rPr>
          <w:sz w:val="22"/>
          <w:szCs w:val="22"/>
        </w:rPr>
      </w:pPr>
      <w:r w:rsidRPr="001569E8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1569E8">
        <w:rPr>
          <w:sz w:val="22"/>
          <w:szCs w:val="22"/>
        </w:rPr>
        <w:t>30</w:t>
      </w:r>
    </w:p>
    <w:p w14:paraId="2BB6FBB1" w14:textId="1B13AC4F" w:rsidR="00DA2A7E" w:rsidRPr="003261E7" w:rsidRDefault="001569E8" w:rsidP="00DA2A7E">
      <w:pPr>
        <w:rPr>
          <w:sz w:val="22"/>
          <w:szCs w:val="22"/>
        </w:rPr>
      </w:pPr>
      <w:r w:rsidRPr="001569E8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1569E8">
        <w:rPr>
          <w:sz w:val="22"/>
          <w:szCs w:val="22"/>
        </w:rPr>
        <w:t>Kraków</w:t>
      </w:r>
    </w:p>
    <w:p w14:paraId="25E26DE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A9DE32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620DCB0" w14:textId="4A24E3FA" w:rsidR="00DA2A7E" w:rsidRPr="003261E7" w:rsidRDefault="00A41F52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05BF0D5B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569E8" w:rsidRPr="003261E7" w14:paraId="5F39775C" w14:textId="77777777" w:rsidTr="000861E8">
        <w:trPr>
          <w:trHeight w:val="638"/>
        </w:trPr>
        <w:tc>
          <w:tcPr>
            <w:tcW w:w="959" w:type="dxa"/>
          </w:tcPr>
          <w:p w14:paraId="063AF70F" w14:textId="77777777" w:rsidR="001569E8" w:rsidRPr="003261E7" w:rsidRDefault="001569E8" w:rsidP="000861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F24BB7D" w14:textId="126CDE95" w:rsidR="001569E8" w:rsidRPr="003261E7" w:rsidRDefault="001569E8" w:rsidP="000861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69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69E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569E8">
              <w:rPr>
                <w:b/>
                <w:bCs/>
                <w:sz w:val="22"/>
                <w:szCs w:val="22"/>
              </w:rPr>
              <w:t>Świadczenie usługi w zakresie wyszukiwania, rezerwacji, zakupu i dostarczenia biletów lotniczych dla uczestników programu NAWA Partnerstwo Strategiczne - KC-DE-zp.25.272.2026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D22F4E0" w14:textId="475920FF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 xml:space="preserve">(Dz.U.2024.1320 </w:t>
      </w:r>
      <w:proofErr w:type="spellStart"/>
      <w:r w:rsidR="004D0C58" w:rsidRPr="004D0C58">
        <w:rPr>
          <w:sz w:val="22"/>
          <w:szCs w:val="22"/>
        </w:rPr>
        <w:t>t.j</w:t>
      </w:r>
      <w:proofErr w:type="spellEnd"/>
      <w:r w:rsidR="004D0C58" w:rsidRPr="004D0C58">
        <w:rPr>
          <w:sz w:val="22"/>
          <w:szCs w:val="22"/>
        </w:rPr>
        <w:t xml:space="preserve">.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118DEB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569E8" w:rsidRPr="007240DA" w14:paraId="10C84210" w14:textId="77777777" w:rsidTr="000861E8">
        <w:tc>
          <w:tcPr>
            <w:tcW w:w="2660" w:type="dxa"/>
          </w:tcPr>
          <w:p w14:paraId="6EE2DF0C" w14:textId="6FE3FF33" w:rsidR="001569E8" w:rsidRPr="007240DA" w:rsidRDefault="001569E8" w:rsidP="000861E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569E8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</w:tcPr>
          <w:p w14:paraId="1093CA65" w14:textId="70356374" w:rsidR="001569E8" w:rsidRPr="007240DA" w:rsidRDefault="001569E8" w:rsidP="000861E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569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14C8A2D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01CCEC0" w14:textId="1A779861" w:rsidR="00DA2A7E" w:rsidRPr="003261E7" w:rsidRDefault="00A41F52" w:rsidP="00A41F52">
      <w:pPr>
        <w:spacing w:after="480" w:line="276" w:lineRule="auto"/>
        <w:jc w:val="both"/>
        <w:rPr>
          <w:sz w:val="22"/>
          <w:szCs w:val="22"/>
        </w:rPr>
      </w:pPr>
      <w:r w:rsidRPr="00A41F52">
        <w:rPr>
          <w:sz w:val="22"/>
          <w:szCs w:val="22"/>
        </w:rPr>
        <w:t>W postępowaniu KC-DE-zp.25.272.2026 nie wpłynęła żadna oferta.</w:t>
      </w:r>
    </w:p>
    <w:p w14:paraId="1C348D1E" w14:textId="77777777" w:rsidR="00020DF5" w:rsidRPr="00DA2A7E" w:rsidRDefault="00020DF5" w:rsidP="00DA2A7E"/>
    <w:sectPr w:rsidR="00020DF5" w:rsidRPr="00DA2A7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503AC" w14:textId="77777777" w:rsidR="008E2219" w:rsidRDefault="008E2219">
      <w:r>
        <w:separator/>
      </w:r>
    </w:p>
  </w:endnote>
  <w:endnote w:type="continuationSeparator" w:id="0">
    <w:p w14:paraId="190C89F6" w14:textId="77777777" w:rsidR="008E2219" w:rsidRDefault="008E2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D32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62DC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2A2ED" w14:textId="77777777" w:rsidR="003F0CBE" w:rsidRDefault="008E2219">
    <w:pPr>
      <w:pStyle w:val="Stopka"/>
      <w:tabs>
        <w:tab w:val="clear" w:pos="4536"/>
      </w:tabs>
      <w:jc w:val="center"/>
    </w:pPr>
    <w:r>
      <w:rPr>
        <w:noProof/>
      </w:rPr>
      <w:pict w14:anchorId="3D8C3660">
        <v:line id="_x0000_s1025" style="position:absolute;left:0;text-align:left;z-index:251657728" from="-3.85pt,8.75pt" to="455.15pt,8.75pt"/>
      </w:pict>
    </w:r>
  </w:p>
  <w:p w14:paraId="6CF1487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F123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4AF00C" w14:textId="77777777" w:rsidR="003F0CBE" w:rsidRDefault="003F0CBE">
    <w:pPr>
      <w:pStyle w:val="Stopka"/>
      <w:tabs>
        <w:tab w:val="clear" w:pos="4536"/>
      </w:tabs>
      <w:jc w:val="center"/>
    </w:pPr>
  </w:p>
  <w:p w14:paraId="3BE7BFF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D5CA7" w14:textId="77777777" w:rsidR="008E2219" w:rsidRDefault="008E2219">
      <w:r>
        <w:separator/>
      </w:r>
    </w:p>
  </w:footnote>
  <w:footnote w:type="continuationSeparator" w:id="0">
    <w:p w14:paraId="19A302D3" w14:textId="77777777" w:rsidR="008E2219" w:rsidRDefault="008E2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CE67" w14:textId="77777777" w:rsidR="00EB64CA" w:rsidRPr="00EA43CA" w:rsidRDefault="00785DB5" w:rsidP="00EB64CA">
    <w:pPr>
      <w:pStyle w:val="Nagwek"/>
    </w:pPr>
    <w:r>
      <w:rPr>
        <w:noProof/>
      </w:rPr>
      <w:pict w14:anchorId="71E9AA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pt;height:83.25pt;visibility:visible;mso-wrap-style:square">
          <v:imagedata r:id="rId1" o:title=""/>
        </v:shape>
      </w:pict>
    </w:r>
    <w:r w:rsidR="008E2219">
      <w:rPr>
        <w:noProof/>
      </w:rPr>
      <w:pict w14:anchorId="2C3F6511">
        <v:shape id="Obraz 1" o:spid="_x0000_i1026" type="#_x0000_t75" alt="Obraz zawierający zrzut ekranu, Grafika, logo, projekt graficzny&#10;&#10;Opis wygenerowany automatycznie" style="width:66.75pt;height:66.75pt;visibility:visible;mso-wrap-style:square">
          <v:imagedata r:id="rId2" o:title="Obraz zawierający zrzut ekranu, Grafika, logo, projekt graficzny&#10;&#10;Opis wygenerowany automatycznie"/>
        </v:shape>
      </w:pict>
    </w:r>
    <w:r w:rsidR="008E2219">
      <w:rPr>
        <w:noProof/>
      </w:rPr>
      <w:pict w14:anchorId="17151239">
        <v:shape id="_x0000_i1027" type="#_x0000_t75" alt="Nowe otwarcie dla wymiany akademickiej w czasie pandemii ..." style="width:172.5pt;height:72.75pt;visibility:visible;mso-wrap-style:square">
          <v:imagedata r:id="rId3" o:title="Nowe otwarcie dla wymiany akademickiej w czasie pandemii "/>
        </v:shape>
      </w:pict>
    </w:r>
  </w:p>
  <w:p w14:paraId="77A7C7BF" w14:textId="77777777" w:rsidR="001569E8" w:rsidRDefault="00156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1176832">
    <w:abstractNumId w:val="5"/>
  </w:num>
  <w:num w:numId="2" w16cid:durableId="1474061534">
    <w:abstractNumId w:val="10"/>
  </w:num>
  <w:num w:numId="3" w16cid:durableId="1757559574">
    <w:abstractNumId w:val="4"/>
  </w:num>
  <w:num w:numId="4" w16cid:durableId="2031711486">
    <w:abstractNumId w:val="9"/>
  </w:num>
  <w:num w:numId="5" w16cid:durableId="2104646232">
    <w:abstractNumId w:val="1"/>
  </w:num>
  <w:num w:numId="6" w16cid:durableId="508253125">
    <w:abstractNumId w:val="2"/>
  </w:num>
  <w:num w:numId="7" w16cid:durableId="95714894">
    <w:abstractNumId w:val="8"/>
  </w:num>
  <w:num w:numId="8" w16cid:durableId="1111971994">
    <w:abstractNumId w:val="6"/>
  </w:num>
  <w:num w:numId="9" w16cid:durableId="1379433539">
    <w:abstractNumId w:val="3"/>
  </w:num>
  <w:num w:numId="10" w16cid:durableId="1994095997">
    <w:abstractNumId w:val="0"/>
  </w:num>
  <w:num w:numId="11" w16cid:durableId="19166705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C6A"/>
    <w:rsid w:val="00020DF5"/>
    <w:rsid w:val="000345C2"/>
    <w:rsid w:val="00047A30"/>
    <w:rsid w:val="000D4C6A"/>
    <w:rsid w:val="001569E8"/>
    <w:rsid w:val="001B1480"/>
    <w:rsid w:val="0022279F"/>
    <w:rsid w:val="002C4534"/>
    <w:rsid w:val="002D47D4"/>
    <w:rsid w:val="003261E7"/>
    <w:rsid w:val="00372CE9"/>
    <w:rsid w:val="003F0CBE"/>
    <w:rsid w:val="00420F05"/>
    <w:rsid w:val="00447144"/>
    <w:rsid w:val="00467255"/>
    <w:rsid w:val="004D0C58"/>
    <w:rsid w:val="005644C6"/>
    <w:rsid w:val="00606A8B"/>
    <w:rsid w:val="006E6C0F"/>
    <w:rsid w:val="006E706C"/>
    <w:rsid w:val="00785DB5"/>
    <w:rsid w:val="0079556E"/>
    <w:rsid w:val="007A2D48"/>
    <w:rsid w:val="007F118B"/>
    <w:rsid w:val="008E2219"/>
    <w:rsid w:val="009553F8"/>
    <w:rsid w:val="00A41F52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3440E"/>
    <w:rsid w:val="00D64C3D"/>
    <w:rsid w:val="00DA2A7E"/>
    <w:rsid w:val="00E32773"/>
    <w:rsid w:val="00EB304B"/>
    <w:rsid w:val="00EB64CA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511702"/>
  <w15:chartTrackingRefBased/>
  <w15:docId w15:val="{FD8A48A8-C03E-46FD-A695-B31B0C2C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B6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2026-06-26T11:11:00Z</cp:lastPrinted>
  <dcterms:created xsi:type="dcterms:W3CDTF">2026-06-26T11:11:00Z</dcterms:created>
  <dcterms:modified xsi:type="dcterms:W3CDTF">2026-06-26T11:11:00Z</dcterms:modified>
</cp:coreProperties>
</file>