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7F1253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F1253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F1253">
        <w:rPr>
          <w:rFonts w:ascii="Arial" w:hAnsi="Arial" w:cs="Arial"/>
          <w:sz w:val="24"/>
          <w:szCs w:val="24"/>
        </w:rPr>
        <w:t>2026-01-26</w:t>
      </w:r>
    </w:p>
    <w:p w:rsidR="00843A88" w:rsidRPr="00AD45A9" w:rsidRDefault="007F1253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1253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7F1253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F1253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F1253">
        <w:rPr>
          <w:rFonts w:ascii="Arial" w:hAnsi="Arial" w:cs="Arial"/>
          <w:sz w:val="24"/>
          <w:szCs w:val="24"/>
        </w:rPr>
        <w:t>521</w:t>
      </w:r>
    </w:p>
    <w:p w:rsidR="00843A88" w:rsidRPr="00AD45A9" w:rsidRDefault="007F1253" w:rsidP="00843A88">
      <w:pPr>
        <w:rPr>
          <w:rFonts w:ascii="Arial" w:hAnsi="Arial" w:cs="Arial"/>
          <w:sz w:val="24"/>
          <w:szCs w:val="24"/>
        </w:rPr>
      </w:pPr>
      <w:r w:rsidRPr="007F1253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F1253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7F125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1253">
              <w:rPr>
                <w:rFonts w:ascii="Arial" w:hAnsi="Arial" w:cs="Arial"/>
                <w:bCs/>
                <w:sz w:val="24"/>
                <w:szCs w:val="24"/>
              </w:rPr>
              <w:t>Opracowanie dokumentacji budowy budynku Centrum Edukacji Ekologicznej, Historycznej i Kulturowej w Szerzynach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1253" w:rsidRPr="004E4B64" w:rsidTr="00BA3D4C">
        <w:tc>
          <w:tcPr>
            <w:tcW w:w="2269" w:type="dxa"/>
            <w:shd w:val="clear" w:color="auto" w:fill="auto"/>
          </w:tcPr>
          <w:p w:rsidR="007F1253" w:rsidRPr="004E4B64" w:rsidRDefault="007F1253" w:rsidP="00BA3D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1253" w:rsidRPr="004E4B64" w:rsidRDefault="007F1253" w:rsidP="00BA3D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1253">
              <w:rPr>
                <w:rFonts w:ascii="Arial" w:hAnsi="Arial" w:cs="Arial"/>
                <w:bCs/>
                <w:sz w:val="24"/>
                <w:szCs w:val="24"/>
              </w:rPr>
              <w:t>FER.271.1.2026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F1253" w:rsidRPr="007F1253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F1253" w:rsidRPr="007F1253">
        <w:rPr>
          <w:rFonts w:ascii="Arial" w:hAnsi="Arial" w:cs="Arial"/>
          <w:sz w:val="24"/>
          <w:szCs w:val="24"/>
        </w:rPr>
        <w:t>(</w:t>
      </w:r>
      <w:proofErr w:type="spellStart"/>
      <w:r w:rsidR="007F1253" w:rsidRPr="007F1253">
        <w:rPr>
          <w:rFonts w:ascii="Arial" w:hAnsi="Arial" w:cs="Arial"/>
          <w:sz w:val="24"/>
          <w:szCs w:val="24"/>
        </w:rPr>
        <w:t>t.j</w:t>
      </w:r>
      <w:proofErr w:type="spellEnd"/>
      <w:r w:rsidR="007F1253" w:rsidRPr="007F125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F1253" w:rsidRPr="007F1253">
        <w:rPr>
          <w:rFonts w:ascii="Arial" w:hAnsi="Arial" w:cs="Arial"/>
          <w:sz w:val="24"/>
          <w:szCs w:val="24"/>
        </w:rPr>
        <w:t>późn</w:t>
      </w:r>
      <w:proofErr w:type="spellEnd"/>
      <w:r w:rsidR="007F1253" w:rsidRPr="007F1253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F1253" w:rsidRPr="00E935D6" w:rsidTr="00BA3D4C">
        <w:tc>
          <w:tcPr>
            <w:tcW w:w="9356" w:type="dxa"/>
            <w:shd w:val="clear" w:color="auto" w:fill="auto"/>
          </w:tcPr>
          <w:p w:rsidR="007F1253" w:rsidRPr="004E4B64" w:rsidRDefault="007F1253" w:rsidP="00BA3D4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F1253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Dot. postępowania FER.271.1.2026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„Opracowanie dokumentacji budowy budynku Centrum Edukacji Ekologicznej, Historycznej i Kulturowej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w Szerzynach.”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Na podstawie art. 284 ust 1 ustawy Prawo Zamówień Publicznych, zwracam się z prośba o wyjaśnienie oraz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 xml:space="preserve">rozważenie zmiany treści SWZ w </w:t>
            </w:r>
            <w:r w:rsidR="00481F45">
              <w:rPr>
                <w:rFonts w:ascii="Arial" w:hAnsi="Arial" w:cs="Arial"/>
                <w:sz w:val="24"/>
                <w:szCs w:val="24"/>
              </w:rPr>
              <w:t>zakresie warunku udziału w postę</w:t>
            </w:r>
            <w:r w:rsidRPr="007F1253">
              <w:rPr>
                <w:rFonts w:ascii="Arial" w:hAnsi="Arial" w:cs="Arial"/>
                <w:sz w:val="24"/>
                <w:szCs w:val="24"/>
              </w:rPr>
              <w:t>powaniu dotyczącego zdolności technicznej lub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 xml:space="preserve">zawodowej, określonego w Rozdziale 7, </w:t>
            </w:r>
            <w:proofErr w:type="spellStart"/>
            <w:r w:rsidRPr="007F1253">
              <w:rPr>
                <w:rFonts w:ascii="Arial" w:hAnsi="Arial" w:cs="Arial"/>
                <w:sz w:val="24"/>
                <w:szCs w:val="24"/>
              </w:rPr>
              <w:t>pkt</w:t>
            </w:r>
            <w:proofErr w:type="spellEnd"/>
            <w:r w:rsidRPr="007F1253">
              <w:rPr>
                <w:rFonts w:ascii="Arial" w:hAnsi="Arial" w:cs="Arial"/>
                <w:sz w:val="24"/>
                <w:szCs w:val="24"/>
              </w:rPr>
              <w:t xml:space="preserve"> 7.2, </w:t>
            </w:r>
            <w:proofErr w:type="spellStart"/>
            <w:r w:rsidRPr="007F1253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7F1253">
              <w:rPr>
                <w:rFonts w:ascii="Arial" w:hAnsi="Arial" w:cs="Arial"/>
                <w:sz w:val="24"/>
                <w:szCs w:val="24"/>
              </w:rPr>
              <w:t xml:space="preserve"> 2: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lastRenderedPageBreak/>
              <w:t>w okresie ostatnich trzech lat przed upływem terminu składania ofert, (…) wykonali należycie co najmniej trzy projekty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(zakończone prawomocnym pozwoleniem na budowę) na kwotę brutto co najmniej 500.000,00 zł każdy polegający na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wykonaniu projektu techniczno kosztorysowego, dokumentacji projektowej wykonawczej dotyczących robót budowlanych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związanych z budową budynków użyteczności publicznej (…).”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 xml:space="preserve">Wnosimy o wyłączenie z </w:t>
            </w:r>
            <w:r w:rsidR="00481F45">
              <w:rPr>
                <w:rFonts w:ascii="Arial" w:hAnsi="Arial" w:cs="Arial"/>
                <w:sz w:val="24"/>
                <w:szCs w:val="24"/>
              </w:rPr>
              <w:t>zakresu warunków udziału w postę</w:t>
            </w:r>
            <w:r w:rsidRPr="007F1253">
              <w:rPr>
                <w:rFonts w:ascii="Arial" w:hAnsi="Arial" w:cs="Arial"/>
                <w:sz w:val="24"/>
                <w:szCs w:val="24"/>
              </w:rPr>
              <w:t>powaniu wymogu realizacji projektów wykonawczych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w ramach referencji.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Zgodnie z ustawą Prawo Budowlane, projekt wykonawczy nie stanowi elementu obligatoryjnego dokumentacji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budowlanej i nie jest zdefiniowany w przepisach. Podstawą do uzyskania pozwolenia na budowę jest projekt budowlany,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obejmujący projekt zagospodarowania działki, projekt architektoniczno - budowlany oraz projekt techniczny.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Projekty wykonawcze mają charakter fakultatywny i w praktyce rynkowej nie są sporządzane we wszystkich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inwestycjach, w tym tak że dla budynków użyteczności publicznej. Często powstają na etapie realizacji robót.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Wymóg wykazania się realizacją projektów wykonawczych w referencjach nie wydaje się niezbędny do oceny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zdolności wykonawcy do realizacji przedmiotu zamówienia i może w sposób nieproporcjonalny ograniczać krąg</w:t>
            </w:r>
          </w:p>
          <w:p w:rsidR="007F1253" w:rsidRPr="007F1253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potencjalnych wykonawców. Doświadczenie w opracowaniu projektów zakończonych prawomocnym pozwoleniem na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budowę w pełni potwierdza kompetencje projektowe wymagane dla niniejszego zamówienia.</w:t>
            </w:r>
          </w:p>
          <w:p w:rsidR="007F1253" w:rsidRPr="004E4B64" w:rsidRDefault="007F1253" w:rsidP="00BA3D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253">
              <w:rPr>
                <w:rFonts w:ascii="Arial" w:hAnsi="Arial" w:cs="Arial"/>
                <w:sz w:val="24"/>
                <w:szCs w:val="24"/>
              </w:rPr>
              <w:t>Mając powyższe na uwadze, uprzejmie wnosimy o zmian</w:t>
            </w:r>
            <w:r w:rsidR="00481F45">
              <w:rPr>
                <w:rFonts w:ascii="Arial" w:hAnsi="Arial" w:cs="Arial"/>
                <w:sz w:val="24"/>
                <w:szCs w:val="24"/>
              </w:rPr>
              <w:t>ę treści warunku udziału w postę</w:t>
            </w:r>
            <w:r w:rsidRPr="007F1253">
              <w:rPr>
                <w:rFonts w:ascii="Arial" w:hAnsi="Arial" w:cs="Arial"/>
                <w:sz w:val="24"/>
                <w:szCs w:val="24"/>
              </w:rPr>
              <w:t>powaniu poprzez</w:t>
            </w:r>
            <w:r w:rsidR="00481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1253">
              <w:rPr>
                <w:rFonts w:ascii="Arial" w:hAnsi="Arial" w:cs="Arial"/>
                <w:sz w:val="24"/>
                <w:szCs w:val="24"/>
              </w:rPr>
              <w:t>usunięcie wymogu realizacji projektów wykonawczych z zakresu referencji.</w:t>
            </w:r>
          </w:p>
          <w:p w:rsidR="007F1253" w:rsidRPr="004E4B64" w:rsidRDefault="007F1253" w:rsidP="00BA3D4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81F45" w:rsidRPr="00481F45" w:rsidRDefault="00481F45" w:rsidP="00481F4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1F45">
              <w:rPr>
                <w:rFonts w:ascii="Arial" w:hAnsi="Arial" w:cs="Arial"/>
                <w:sz w:val="24"/>
                <w:szCs w:val="24"/>
              </w:rPr>
              <w:t>Zamawiający nie wyraża zgody na zmianę warunków udziału w postępowaniu.</w:t>
            </w:r>
          </w:p>
          <w:p w:rsidR="00481F45" w:rsidRPr="00481F45" w:rsidRDefault="00481F45" w:rsidP="00481F4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Jednocześnie wyjaśniamy </w:t>
            </w:r>
            <w:r w:rsidRPr="00481F45">
              <w:rPr>
                <w:rFonts w:ascii="Arial" w:hAnsi="Arial" w:cs="Arial"/>
                <w:sz w:val="24"/>
                <w:szCs w:val="24"/>
              </w:rPr>
              <w:t xml:space="preserve"> zapis dotyczący warunków udziału w postępowaniu: pkt. 7.2.2 SWZ: </w:t>
            </w:r>
            <w:r w:rsidRPr="00481F45">
              <w:rPr>
                <w:rFonts w:ascii="Arial" w:hAnsi="Arial" w:cs="Arial"/>
                <w:i/>
                <w:sz w:val="24"/>
                <w:szCs w:val="24"/>
              </w:rPr>
              <w:t xml:space="preserve">"…..na kwotę brutto co najmniej 500.000,00 zł każdy polegający na </w:t>
            </w:r>
            <w:r w:rsidRPr="00481F45">
              <w:rPr>
                <w:rFonts w:ascii="Arial" w:hAnsi="Arial" w:cs="Arial"/>
                <w:i/>
                <w:sz w:val="24"/>
                <w:szCs w:val="24"/>
              </w:rPr>
              <w:lastRenderedPageBreak/>
              <w:t>wykonaniu projektu  techniczno kosztorysowego, dokumentacji projektowej, wykonawczej  dotyczących robót budowlanych związanych z budową budynków użyteczności publicznej ….</w:t>
            </w:r>
            <w:r>
              <w:rPr>
                <w:rFonts w:ascii="Arial" w:hAnsi="Arial" w:cs="Arial"/>
                <w:i/>
                <w:sz w:val="24"/>
                <w:szCs w:val="24"/>
              </w:rPr>
              <w:t>”.</w:t>
            </w:r>
          </w:p>
          <w:p w:rsidR="007F1253" w:rsidRPr="007F1253" w:rsidRDefault="00481F45" w:rsidP="00481F4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81F45">
              <w:rPr>
                <w:rFonts w:ascii="Arial" w:hAnsi="Arial" w:cs="Arial"/>
                <w:sz w:val="24"/>
                <w:szCs w:val="24"/>
              </w:rPr>
              <w:t>Pojęcie "dokumentacja projektowa" jest szer</w:t>
            </w:r>
            <w:r>
              <w:rPr>
                <w:rFonts w:ascii="Arial" w:hAnsi="Arial" w:cs="Arial"/>
                <w:sz w:val="24"/>
                <w:szCs w:val="24"/>
              </w:rPr>
              <w:t>szym</w:t>
            </w:r>
            <w:r w:rsidRPr="00481F45">
              <w:rPr>
                <w:rFonts w:ascii="Arial" w:hAnsi="Arial" w:cs="Arial"/>
                <w:sz w:val="24"/>
                <w:szCs w:val="24"/>
              </w:rPr>
              <w:t xml:space="preserve"> pojęciem i oznacza wykonanie dokumentacji projektowej obejmującej projekt architektoniczno - budowlany  lub architektoniczno - budowlany i wykonawczy.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97F" w:rsidRDefault="00F0497F">
      <w:r>
        <w:separator/>
      </w:r>
    </w:p>
  </w:endnote>
  <w:endnote w:type="continuationSeparator" w:id="1">
    <w:p w:rsidR="00F0497F" w:rsidRDefault="00F04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8129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8129B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81F45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97F" w:rsidRDefault="00F0497F">
      <w:r>
        <w:separator/>
      </w:r>
    </w:p>
  </w:footnote>
  <w:footnote w:type="continuationSeparator" w:id="1">
    <w:p w:rsidR="00F0497F" w:rsidRDefault="00F04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53" w:rsidRDefault="007F12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53" w:rsidRDefault="007F12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53" w:rsidRDefault="007F12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253"/>
    <w:rsid w:val="00031374"/>
    <w:rsid w:val="000A1097"/>
    <w:rsid w:val="000E2A8F"/>
    <w:rsid w:val="0012774F"/>
    <w:rsid w:val="00144B7A"/>
    <w:rsid w:val="00180C6E"/>
    <w:rsid w:val="0029606A"/>
    <w:rsid w:val="00481F45"/>
    <w:rsid w:val="004848F3"/>
    <w:rsid w:val="004A75F2"/>
    <w:rsid w:val="004E4B64"/>
    <w:rsid w:val="005144A9"/>
    <w:rsid w:val="00520165"/>
    <w:rsid w:val="0058129B"/>
    <w:rsid w:val="005B1B08"/>
    <w:rsid w:val="00632C3C"/>
    <w:rsid w:val="00662BDB"/>
    <w:rsid w:val="006A5DF1"/>
    <w:rsid w:val="006B7198"/>
    <w:rsid w:val="006D4AB3"/>
    <w:rsid w:val="006F3B81"/>
    <w:rsid w:val="007D7198"/>
    <w:rsid w:val="007F1253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497F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424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3</cp:revision>
  <cp:lastPrinted>2026-01-26T15:53:00Z</cp:lastPrinted>
  <dcterms:created xsi:type="dcterms:W3CDTF">2026-01-26T15:49:00Z</dcterms:created>
  <dcterms:modified xsi:type="dcterms:W3CDTF">2026-01-26T15:56:00Z</dcterms:modified>
</cp:coreProperties>
</file>