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51C73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D4353" w:rsidRPr="00C14101" w:rsidTr="000E0B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4353" w:rsidRPr="00C14101" w:rsidRDefault="004D4353" w:rsidP="000E0B9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D4353" w:rsidRPr="00C14101" w:rsidRDefault="004D4353" w:rsidP="000E0B9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D4353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D4353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D4353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4D4353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4D4353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4D4353" w:rsidRPr="00C14101" w:rsidRDefault="004D4353" w:rsidP="000E0B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D4353" w:rsidRPr="00C14101" w:rsidRDefault="004D4353" w:rsidP="000E0B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4D4353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4D435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3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dokumentacji budowy budynku Centrum Edukacji Ekologicznej, Historycznej i Kulturowej w Szerzynach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4353" w:rsidRPr="00D62E6E" w:rsidTr="000E0B94">
        <w:tc>
          <w:tcPr>
            <w:tcW w:w="2269" w:type="dxa"/>
          </w:tcPr>
          <w:p w:rsidR="004D4353" w:rsidRPr="00D62E6E" w:rsidRDefault="004D4353" w:rsidP="000E0B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D4353" w:rsidRPr="00D62E6E" w:rsidRDefault="004D4353" w:rsidP="000E0B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35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FER.271.1.2026</w:t>
            </w:r>
          </w:p>
        </w:tc>
      </w:tr>
    </w:tbl>
    <w:p w:rsidR="00BC121E" w:rsidRDefault="004D4353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D4353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4D435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4353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E5C" w:rsidRDefault="00257E5C">
      <w:r>
        <w:separator/>
      </w:r>
    </w:p>
  </w:endnote>
  <w:endnote w:type="continuationSeparator" w:id="1">
    <w:p w:rsidR="00257E5C" w:rsidRDefault="00257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070F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070F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070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070FA">
      <w:rPr>
        <w:rStyle w:val="Numerstrony"/>
        <w:rFonts w:ascii="Arial" w:hAnsi="Arial"/>
        <w:sz w:val="18"/>
        <w:szCs w:val="18"/>
      </w:rPr>
      <w:fldChar w:fldCharType="separate"/>
    </w:r>
    <w:r w:rsidR="000F1238">
      <w:rPr>
        <w:rStyle w:val="Numerstrony"/>
        <w:rFonts w:ascii="Arial" w:hAnsi="Arial"/>
        <w:noProof/>
        <w:sz w:val="18"/>
        <w:szCs w:val="18"/>
      </w:rPr>
      <w:t>2</w:t>
    </w:r>
    <w:r w:rsidR="002070F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070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070FA">
      <w:rPr>
        <w:rStyle w:val="Numerstrony"/>
        <w:rFonts w:ascii="Arial" w:hAnsi="Arial"/>
        <w:sz w:val="18"/>
        <w:szCs w:val="18"/>
      </w:rPr>
      <w:fldChar w:fldCharType="separate"/>
    </w:r>
    <w:r w:rsidR="000F1238">
      <w:rPr>
        <w:rStyle w:val="Numerstrony"/>
        <w:rFonts w:ascii="Arial" w:hAnsi="Arial"/>
        <w:noProof/>
        <w:sz w:val="18"/>
        <w:szCs w:val="18"/>
      </w:rPr>
      <w:t>2</w:t>
    </w:r>
    <w:r w:rsidR="002070F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353" w:rsidRDefault="004D43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E5C" w:rsidRDefault="00257E5C">
      <w:r>
        <w:separator/>
      </w:r>
    </w:p>
  </w:footnote>
  <w:footnote w:type="continuationSeparator" w:id="1">
    <w:p w:rsidR="00257E5C" w:rsidRDefault="00257E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353" w:rsidRDefault="004D43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353" w:rsidRDefault="004D43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353" w:rsidRDefault="004D43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D435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F1238"/>
    <w:rsid w:val="00106AC7"/>
    <w:rsid w:val="00111985"/>
    <w:rsid w:val="00147532"/>
    <w:rsid w:val="00151C73"/>
    <w:rsid w:val="001614BA"/>
    <w:rsid w:val="001718C2"/>
    <w:rsid w:val="001E4022"/>
    <w:rsid w:val="00204613"/>
    <w:rsid w:val="002070FA"/>
    <w:rsid w:val="00257E5C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353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1421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51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1C73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201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2026-01-09T11:25:00Z</cp:lastPrinted>
  <dcterms:created xsi:type="dcterms:W3CDTF">2026-01-09T11:33:00Z</dcterms:created>
  <dcterms:modified xsi:type="dcterms:W3CDTF">2026-01-09T11:33:00Z</dcterms:modified>
</cp:coreProperties>
</file>