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3A05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95020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02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dokumentacji budowy budynku Centrum Edukacji Ekologicznej, Historycznej i Kulturowej w Szerzynach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5020F" w:rsidRPr="00A2540E" w:rsidTr="00503E56">
        <w:tc>
          <w:tcPr>
            <w:tcW w:w="2269" w:type="dxa"/>
            <w:shd w:val="clear" w:color="auto" w:fill="auto"/>
          </w:tcPr>
          <w:p w:rsidR="0095020F" w:rsidRPr="00A2540E" w:rsidRDefault="0095020F" w:rsidP="00503E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020F" w:rsidRPr="00A2540E" w:rsidRDefault="0095020F" w:rsidP="00503E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020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5020F" w:rsidRPr="0095020F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5020F" w:rsidRPr="0095020F">
        <w:rPr>
          <w:rFonts w:ascii="Arial" w:hAnsi="Arial" w:cs="Arial"/>
          <w:sz w:val="24"/>
          <w:szCs w:val="24"/>
        </w:rPr>
        <w:t>(</w:t>
      </w:r>
      <w:proofErr w:type="spellStart"/>
      <w:r w:rsidR="0095020F" w:rsidRPr="0095020F">
        <w:rPr>
          <w:rFonts w:ascii="Arial" w:hAnsi="Arial" w:cs="Arial"/>
          <w:sz w:val="24"/>
          <w:szCs w:val="24"/>
        </w:rPr>
        <w:t>t.j</w:t>
      </w:r>
      <w:proofErr w:type="spellEnd"/>
      <w:r w:rsidR="0095020F" w:rsidRPr="0095020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5020F" w:rsidRPr="0095020F">
        <w:rPr>
          <w:rFonts w:ascii="Arial" w:hAnsi="Arial" w:cs="Arial"/>
          <w:sz w:val="24"/>
          <w:szCs w:val="24"/>
        </w:rPr>
        <w:t>późn</w:t>
      </w:r>
      <w:proofErr w:type="spellEnd"/>
      <w:r w:rsidR="0095020F" w:rsidRPr="0095020F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95020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5020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593" w:rsidRDefault="003B4593" w:rsidP="00025386">
      <w:pPr>
        <w:spacing w:after="0" w:line="240" w:lineRule="auto"/>
      </w:pPr>
      <w:r>
        <w:separator/>
      </w:r>
    </w:p>
  </w:endnote>
  <w:endnote w:type="continuationSeparator" w:id="1">
    <w:p w:rsidR="003B4593" w:rsidRDefault="003B45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20F" w:rsidRDefault="0095020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A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3A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20F" w:rsidRDefault="009502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593" w:rsidRDefault="003B4593" w:rsidP="00025386">
      <w:pPr>
        <w:spacing w:after="0" w:line="240" w:lineRule="auto"/>
      </w:pPr>
      <w:r>
        <w:separator/>
      </w:r>
    </w:p>
  </w:footnote>
  <w:footnote w:type="continuationSeparator" w:id="1">
    <w:p w:rsidR="003B4593" w:rsidRDefault="003B45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20F" w:rsidRDefault="009502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20F" w:rsidRDefault="0095020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20F" w:rsidRDefault="009502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20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B4593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83A05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5020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3</cp:revision>
  <cp:lastPrinted>2026-01-09T11:13:00Z</cp:lastPrinted>
  <dcterms:created xsi:type="dcterms:W3CDTF">2026-01-09T11:13:00Z</dcterms:created>
  <dcterms:modified xsi:type="dcterms:W3CDTF">2026-01-09T11:13:00Z</dcterms:modified>
</cp:coreProperties>
</file>