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EF7B8" w14:textId="77777777" w:rsidR="00D62E6E" w:rsidRPr="006A3DF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6A3DF1">
        <w:rPr>
          <w:rFonts w:ascii="Arial Narrow" w:eastAsia="Times New Roman" w:hAnsi="Arial Narrow" w:cs="Arial"/>
          <w:b/>
          <w:sz w:val="20"/>
          <w:szCs w:val="16"/>
          <w:lang w:eastAsia="pl-PL"/>
        </w:rPr>
        <w:t xml:space="preserve">Załącznik nr </w:t>
      </w:r>
      <w:r w:rsidR="00856D64" w:rsidRPr="006A3DF1">
        <w:rPr>
          <w:rFonts w:ascii="Arial Narrow" w:eastAsia="Times New Roman" w:hAnsi="Arial Narrow" w:cs="Arial"/>
          <w:b/>
          <w:sz w:val="20"/>
          <w:szCs w:val="16"/>
          <w:lang w:eastAsia="pl-PL"/>
        </w:rPr>
        <w:t>8</w:t>
      </w:r>
      <w:r w:rsidRPr="006A3DF1">
        <w:rPr>
          <w:rFonts w:ascii="Arial Narrow" w:eastAsia="Times New Roman" w:hAnsi="Arial Narrow" w:cs="Arial"/>
          <w:b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A3DF1" w14:paraId="652C191D" w14:textId="77777777" w:rsidTr="00D62E6E">
        <w:tc>
          <w:tcPr>
            <w:tcW w:w="2800" w:type="dxa"/>
          </w:tcPr>
          <w:p w14:paraId="2CE21900" w14:textId="77777777" w:rsidR="00D62E6E" w:rsidRPr="006A3D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A3DF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A3DF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8E5CF97" w14:textId="77777777" w:rsidR="00D62E6E" w:rsidRPr="006A3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359D5B5" w14:textId="77777777" w:rsidR="00D62E6E" w:rsidRPr="006A3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68525A" w14:textId="77777777" w:rsidR="00D62E6E" w:rsidRPr="006A3DF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A3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A3DF1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A3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6A3DF1" w14:paraId="55ACD019" w14:textId="77777777" w:rsidTr="00D62E6E">
        <w:tc>
          <w:tcPr>
            <w:tcW w:w="2800" w:type="dxa"/>
          </w:tcPr>
          <w:p w14:paraId="67CC663E" w14:textId="77777777" w:rsidR="00D62E6E" w:rsidRPr="006A3D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A3DF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77B4A44" w14:textId="77777777" w:rsidR="00D62E6E" w:rsidRPr="006A3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FDCE234" w14:textId="77777777" w:rsidR="00D62E6E" w:rsidRPr="006A3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DEB405" w14:textId="77777777" w:rsidR="00D62E6E" w:rsidRPr="006A3D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A3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A3DF1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A3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1B83655" w14:textId="77777777" w:rsidR="00BC121E" w:rsidRPr="006A3D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6D64" w:rsidRPr="006A3DF1" w14:paraId="6ECFEFBD" w14:textId="77777777" w:rsidTr="00F33A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094041" w14:textId="77777777" w:rsidR="00856D64" w:rsidRPr="006A3DF1" w:rsidRDefault="00856D64" w:rsidP="00F33AE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44F2F499" w14:textId="77777777" w:rsidR="00856D64" w:rsidRPr="006A3DF1" w:rsidRDefault="00856D64" w:rsidP="00F33AE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zm.) (dalej jako: ustawa </w:t>
            </w:r>
            <w:proofErr w:type="spellStart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6A3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379E7C81" w14:textId="77777777" w:rsidR="00856D64" w:rsidRPr="006A3DF1" w:rsidRDefault="00856D64" w:rsidP="00F33AE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561B426B" w14:textId="77777777" w:rsidR="00856D64" w:rsidRPr="006A3DF1" w:rsidRDefault="00856D64" w:rsidP="00F33AE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3A2D22F1" w14:textId="77777777" w:rsidR="00BC121E" w:rsidRPr="006A3DF1" w:rsidRDefault="00856D6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6A3DF1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A3DF1" w14:paraId="4F2A6928" w14:textId="77777777" w:rsidTr="00D62E6E">
        <w:tc>
          <w:tcPr>
            <w:tcW w:w="2269" w:type="dxa"/>
          </w:tcPr>
          <w:p w14:paraId="70A24600" w14:textId="77777777" w:rsidR="00D62E6E" w:rsidRPr="006A3D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C644EA9" w14:textId="77777777" w:rsidR="00D62E6E" w:rsidRPr="006A3DF1" w:rsidRDefault="00856D6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Wykonanie usługi testów specjalistycznych, usługi naprawy i przeglądu aparatury medycznej</w:t>
            </w:r>
            <w:r w:rsidR="00D62E6E" w:rsidRPr="006A3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856D64" w:rsidRPr="006A3DF1" w14:paraId="173FA536" w14:textId="77777777" w:rsidTr="00F33AE8">
        <w:tc>
          <w:tcPr>
            <w:tcW w:w="2269" w:type="dxa"/>
          </w:tcPr>
          <w:p w14:paraId="2911137A" w14:textId="77777777" w:rsidR="00856D64" w:rsidRPr="006A3DF1" w:rsidRDefault="00856D64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F24F109" w14:textId="77777777" w:rsidR="00856D64" w:rsidRPr="006A3DF1" w:rsidRDefault="00856D64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106/2025</w:t>
            </w:r>
          </w:p>
        </w:tc>
      </w:tr>
    </w:tbl>
    <w:p w14:paraId="7FB1D245" w14:textId="77777777" w:rsidR="00BC121E" w:rsidRPr="006A3DF1" w:rsidRDefault="00856D6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6A3DF1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6A3DF1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6A3DF1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63DC901C" w14:textId="77777777" w:rsidR="00BC121E" w:rsidRPr="006A3DF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6A3DF1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6A3DF1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6A3DF1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6A3DF1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6A3DF1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1F916382" w14:textId="77777777" w:rsidR="00BF69A4" w:rsidRPr="006A3DF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3DF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6A3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6A3DF1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A3DF1" w14:paraId="42B9C30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23D5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F4C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B3EF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A3DF1" w14:paraId="4C6FCDF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7A6C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83FD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330A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6A3DF1" w14:paraId="4971341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392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F5E2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C408" w14:textId="77777777" w:rsidR="00BC121E" w:rsidRPr="006A3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6E7E6EB" w14:textId="77777777" w:rsidR="00BC121E" w:rsidRPr="006A3D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6A3DF1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59927E51" w14:textId="77777777" w:rsidR="00BC121E" w:rsidRPr="006A3D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A3DF1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404C510" w14:textId="77777777" w:rsidR="00067B62" w:rsidRPr="006A3D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6A3D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6A3DF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6A3DF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6A3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2608D646" w14:textId="77777777" w:rsidR="00CF03EF" w:rsidRPr="006A3DF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6A3D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6A3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6A3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6A3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3C10FEA4" w14:textId="77777777" w:rsidR="00067B62" w:rsidRPr="006A3D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A3DF1" w14:paraId="368CEF88" w14:textId="77777777" w:rsidTr="00620E37">
        <w:tc>
          <w:tcPr>
            <w:tcW w:w="2660" w:type="dxa"/>
          </w:tcPr>
          <w:p w14:paraId="7305B0CB" w14:textId="77777777" w:rsidR="00BC121E" w:rsidRPr="006A3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C5C4612" w14:textId="77777777" w:rsidR="00BC121E" w:rsidRPr="006A3D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3AF8F0CA" w14:textId="77777777" w:rsidR="00BC121E" w:rsidRPr="006A3D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7B3A3D76" w14:textId="77777777" w:rsidR="00BC121E" w:rsidRPr="006A3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454CE08" w14:textId="77777777" w:rsidR="00BC121E" w:rsidRPr="006A3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4470CD9E" w14:textId="77777777" w:rsidR="00BC121E" w:rsidRPr="006A3DF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56D64"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6A3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57CDF2AC" w14:textId="77777777" w:rsidR="00106AC7" w:rsidRPr="006A3DF1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6A3DF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3A568" w14:textId="77777777" w:rsidR="00702D22" w:rsidRDefault="00702D22">
      <w:r>
        <w:separator/>
      </w:r>
    </w:p>
  </w:endnote>
  <w:endnote w:type="continuationSeparator" w:id="0">
    <w:p w14:paraId="207659FB" w14:textId="77777777" w:rsidR="00702D22" w:rsidRDefault="0070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D219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5F4C7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3AB1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2D861F0" w14:textId="77777777" w:rsidR="009A4CD3" w:rsidRDefault="006A3DF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31DB283">
        <v:line id="_x0000_s1025" style="position:absolute;left:0;text-align:left;z-index:251657728" from="-3.85pt,8.7pt" to="455.15pt,8.7pt"/>
      </w:pict>
    </w:r>
  </w:p>
  <w:p w14:paraId="1231FBF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BD37C" w14:textId="77777777" w:rsidR="00856D64" w:rsidRDefault="00856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BDC3" w14:textId="77777777" w:rsidR="00702D22" w:rsidRDefault="00702D22">
      <w:r>
        <w:separator/>
      </w:r>
    </w:p>
  </w:footnote>
  <w:footnote w:type="continuationSeparator" w:id="0">
    <w:p w14:paraId="3BB04A0E" w14:textId="77777777" w:rsidR="00702D22" w:rsidRDefault="00702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9AD6" w14:textId="77777777" w:rsidR="00856D64" w:rsidRDefault="00856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CFCC5" w14:textId="77777777" w:rsidR="00856D64" w:rsidRDefault="00856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C0BB8" w14:textId="77777777" w:rsidR="00856D64" w:rsidRDefault="00856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4138261">
    <w:abstractNumId w:val="13"/>
  </w:num>
  <w:num w:numId="2" w16cid:durableId="1342656820">
    <w:abstractNumId w:val="0"/>
  </w:num>
  <w:num w:numId="3" w16cid:durableId="277100610">
    <w:abstractNumId w:val="11"/>
  </w:num>
  <w:num w:numId="4" w16cid:durableId="205338668">
    <w:abstractNumId w:val="8"/>
  </w:num>
  <w:num w:numId="5" w16cid:durableId="1103190215">
    <w:abstractNumId w:val="7"/>
  </w:num>
  <w:num w:numId="6" w16cid:durableId="118031793">
    <w:abstractNumId w:val="1"/>
  </w:num>
  <w:num w:numId="7" w16cid:durableId="248272320">
    <w:abstractNumId w:val="6"/>
  </w:num>
  <w:num w:numId="8" w16cid:durableId="1717579924">
    <w:abstractNumId w:val="3"/>
  </w:num>
  <w:num w:numId="9" w16cid:durableId="1657611653">
    <w:abstractNumId w:val="2"/>
  </w:num>
  <w:num w:numId="10" w16cid:durableId="208566539">
    <w:abstractNumId w:val="5"/>
  </w:num>
  <w:num w:numId="11" w16cid:durableId="1848906144">
    <w:abstractNumId w:val="10"/>
  </w:num>
  <w:num w:numId="12" w16cid:durableId="1215698786">
    <w:abstractNumId w:val="4"/>
  </w:num>
  <w:num w:numId="13" w16cid:durableId="825247598">
    <w:abstractNumId w:val="9"/>
  </w:num>
  <w:num w:numId="14" w16cid:durableId="964861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D2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3DF1"/>
    <w:rsid w:val="006B51E7"/>
    <w:rsid w:val="006D68D8"/>
    <w:rsid w:val="006E0FAA"/>
    <w:rsid w:val="0070113A"/>
    <w:rsid w:val="00702D22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6D64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1C86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156D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2921E6"/>
  <w15:chartTrackingRefBased/>
  <w15:docId w15:val="{006AC037-594D-4E76-B994-6746434D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2026-01-02T10:36:00Z</cp:lastPrinted>
  <dcterms:created xsi:type="dcterms:W3CDTF">2026-01-05T09:10:00Z</dcterms:created>
  <dcterms:modified xsi:type="dcterms:W3CDTF">2026-01-05T09:10:00Z</dcterms:modified>
</cp:coreProperties>
</file>