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F703D" w14:textId="77777777" w:rsidR="006676AE" w:rsidRPr="00FF4D27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FF4D27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B317AA" w:rsidRPr="00FF4D27">
        <w:rPr>
          <w:rFonts w:ascii="Arial Narrow" w:hAnsi="Arial Narrow" w:cs="Arial"/>
          <w:bCs/>
          <w:i w:val="0"/>
          <w:sz w:val="20"/>
        </w:rPr>
        <w:t>2</w:t>
      </w:r>
      <w:r w:rsidR="00B36ABD" w:rsidRPr="00FF4D27">
        <w:rPr>
          <w:rFonts w:ascii="Arial Narrow" w:hAnsi="Arial Narrow" w:cs="Arial"/>
          <w:bCs/>
          <w:i w:val="0"/>
          <w:sz w:val="20"/>
        </w:rPr>
        <w:t xml:space="preserve"> do SWZ</w:t>
      </w:r>
    </w:p>
    <w:p w14:paraId="6C91BFAE" w14:textId="77777777" w:rsidR="005103B9" w:rsidRPr="00FF4D27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2E73693A" w14:textId="77777777" w:rsidR="006676AE" w:rsidRPr="00FF4D27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>Znak sprawy:</w:t>
      </w:r>
      <w:r w:rsidRPr="00FF4D27">
        <w:rPr>
          <w:rFonts w:ascii="Arial Narrow" w:hAnsi="Arial Narrow" w:cs="Arial"/>
          <w:b/>
          <w:sz w:val="20"/>
          <w:szCs w:val="20"/>
        </w:rPr>
        <w:t xml:space="preserve"> </w:t>
      </w:r>
      <w:r w:rsidR="00B317AA" w:rsidRPr="00FF4D27">
        <w:rPr>
          <w:rFonts w:ascii="Arial Narrow" w:hAnsi="Arial Narrow" w:cs="Arial"/>
          <w:b/>
          <w:sz w:val="20"/>
          <w:szCs w:val="20"/>
        </w:rPr>
        <w:t>106/2025</w:t>
      </w:r>
    </w:p>
    <w:p w14:paraId="1C98A905" w14:textId="77777777" w:rsidR="00C4103F" w:rsidRPr="00FF4D2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FF4D27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FF4D27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FF4D27">
        <w:rPr>
          <w:rFonts w:ascii="Arial Narrow" w:hAnsi="Arial Narrow" w:cs="Arial"/>
          <w:b/>
          <w:sz w:val="20"/>
          <w:szCs w:val="20"/>
        </w:rPr>
        <w:t>:</w:t>
      </w:r>
    </w:p>
    <w:p w14:paraId="2798DB37" w14:textId="77777777" w:rsidR="006676AE" w:rsidRPr="00FF4D27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 </w:t>
      </w:r>
      <w:r w:rsidR="00B317AA" w:rsidRPr="00FF4D27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2E1EA1E0" w14:textId="77777777" w:rsidR="006676AE" w:rsidRPr="00FF4D2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 </w:t>
      </w:r>
      <w:r w:rsidR="00B317AA" w:rsidRPr="00FF4D27">
        <w:rPr>
          <w:rFonts w:ascii="Arial Narrow" w:hAnsi="Arial Narrow" w:cs="Arial"/>
          <w:sz w:val="20"/>
          <w:szCs w:val="20"/>
        </w:rPr>
        <w:t>ul. Powstańców Warszawy</w:t>
      </w:r>
      <w:r w:rsidRPr="00FF4D27">
        <w:rPr>
          <w:rFonts w:ascii="Arial Narrow" w:hAnsi="Arial Narrow" w:cs="Arial"/>
          <w:sz w:val="20"/>
          <w:szCs w:val="20"/>
        </w:rPr>
        <w:t xml:space="preserve"> </w:t>
      </w:r>
      <w:r w:rsidR="00B317AA" w:rsidRPr="00FF4D27">
        <w:rPr>
          <w:rFonts w:ascii="Arial Narrow" w:hAnsi="Arial Narrow" w:cs="Arial"/>
          <w:sz w:val="20"/>
          <w:szCs w:val="20"/>
        </w:rPr>
        <w:t>5</w:t>
      </w:r>
      <w:r w:rsidRPr="00FF4D27">
        <w:rPr>
          <w:rFonts w:ascii="Arial Narrow" w:hAnsi="Arial Narrow" w:cs="Arial"/>
          <w:sz w:val="20"/>
          <w:szCs w:val="20"/>
        </w:rPr>
        <w:t xml:space="preserve"> </w:t>
      </w:r>
    </w:p>
    <w:p w14:paraId="6834E07F" w14:textId="77777777" w:rsidR="00F90CD1" w:rsidRPr="00FF4D2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 </w:t>
      </w:r>
      <w:r w:rsidR="00B317AA" w:rsidRPr="00FF4D27">
        <w:rPr>
          <w:rFonts w:ascii="Arial Narrow" w:hAnsi="Arial Narrow" w:cs="Arial"/>
          <w:sz w:val="20"/>
          <w:szCs w:val="20"/>
        </w:rPr>
        <w:t>85-681</w:t>
      </w:r>
      <w:r w:rsidRPr="00FF4D27">
        <w:rPr>
          <w:rFonts w:ascii="Arial Narrow" w:hAnsi="Arial Narrow" w:cs="Arial"/>
          <w:sz w:val="20"/>
          <w:szCs w:val="20"/>
        </w:rPr>
        <w:t xml:space="preserve"> </w:t>
      </w:r>
      <w:r w:rsidR="00B317AA" w:rsidRPr="00FF4D27">
        <w:rPr>
          <w:rFonts w:ascii="Arial Narrow" w:hAnsi="Arial Narrow" w:cs="Arial"/>
          <w:sz w:val="20"/>
          <w:szCs w:val="20"/>
        </w:rPr>
        <w:t>Bydgoszcz</w:t>
      </w:r>
    </w:p>
    <w:p w14:paraId="4F9544F9" w14:textId="77777777" w:rsidR="009169D4" w:rsidRPr="00FF4D2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FF4D27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2C83E052" w14:textId="77777777" w:rsidR="009169D4" w:rsidRPr="00FF4D2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5A4177CA" w14:textId="77777777" w:rsidR="00C4103F" w:rsidRPr="00FF4D2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FF4D27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1C9D5D99" w14:textId="77777777" w:rsidR="00C4103F" w:rsidRPr="00FF4D27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FF4D27">
        <w:rPr>
          <w:rFonts w:ascii="Arial Narrow" w:hAnsi="Arial Narrow" w:cs="Arial"/>
          <w:b/>
          <w:sz w:val="20"/>
          <w:szCs w:val="20"/>
        </w:rPr>
        <w:t>Wykonawca</w:t>
      </w:r>
      <w:r w:rsidR="007936D6" w:rsidRPr="00FF4D27">
        <w:rPr>
          <w:rFonts w:ascii="Arial Narrow" w:hAnsi="Arial Narrow" w:cs="Arial"/>
          <w:b/>
          <w:sz w:val="20"/>
          <w:szCs w:val="20"/>
        </w:rPr>
        <w:t>:</w:t>
      </w:r>
    </w:p>
    <w:p w14:paraId="5C1C688F" w14:textId="77777777" w:rsidR="00757EFB" w:rsidRPr="00FF4D27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FF4D27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FF4D27">
        <w:rPr>
          <w:rFonts w:ascii="Arial Narrow" w:hAnsi="Arial Narrow" w:cs="Arial"/>
          <w:sz w:val="18"/>
          <w:szCs w:val="18"/>
        </w:rPr>
        <w:t>…………………………</w:t>
      </w:r>
      <w:r w:rsidRPr="00FF4D27">
        <w:rPr>
          <w:rFonts w:ascii="Arial Narrow" w:hAnsi="Arial Narrow" w:cs="Arial"/>
          <w:sz w:val="18"/>
          <w:szCs w:val="18"/>
        </w:rPr>
        <w:t>…</w:t>
      </w:r>
    </w:p>
    <w:p w14:paraId="48E415B5" w14:textId="77777777" w:rsidR="007118F0" w:rsidRPr="00FF4D27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FF4D27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FF4D27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FF4D27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FF4D27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FF4D27">
        <w:rPr>
          <w:rFonts w:ascii="Arial Narrow" w:hAnsi="Arial Narrow" w:cs="Arial"/>
          <w:i/>
          <w:sz w:val="12"/>
          <w:szCs w:val="12"/>
        </w:rPr>
        <w:t>KRS/CEiDG)</w:t>
      </w:r>
    </w:p>
    <w:p w14:paraId="71219FD6" w14:textId="77777777" w:rsidR="00C4103F" w:rsidRPr="00FF4D27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FF4D27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31FDC1D7" w14:textId="77777777" w:rsidR="00757EFB" w:rsidRPr="00FF4D27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FF4D27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FF4D27">
        <w:rPr>
          <w:rFonts w:ascii="Arial Narrow" w:hAnsi="Arial Narrow" w:cs="Arial"/>
          <w:sz w:val="18"/>
          <w:szCs w:val="18"/>
        </w:rPr>
        <w:t>……</w:t>
      </w:r>
      <w:r w:rsidRPr="00FF4D27">
        <w:rPr>
          <w:rFonts w:ascii="Arial Narrow" w:hAnsi="Arial Narrow" w:cs="Arial"/>
          <w:sz w:val="18"/>
          <w:szCs w:val="18"/>
        </w:rPr>
        <w:t>…</w:t>
      </w:r>
    </w:p>
    <w:p w14:paraId="6F021A90" w14:textId="77777777" w:rsidR="00484F88" w:rsidRPr="00FF4D2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FF4D27">
        <w:rPr>
          <w:rFonts w:ascii="Arial Narrow" w:hAnsi="Arial Narrow" w:cs="Arial"/>
          <w:i/>
          <w:sz w:val="12"/>
          <w:szCs w:val="12"/>
        </w:rPr>
        <w:t>(imię, n</w:t>
      </w:r>
      <w:r w:rsidR="00825A09" w:rsidRPr="00FF4D27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FF4D27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FF4D27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FF4D27">
        <w:rPr>
          <w:rFonts w:ascii="Arial Narrow" w:hAnsi="Arial Narrow" w:cs="Arial"/>
          <w:i/>
          <w:sz w:val="12"/>
          <w:szCs w:val="12"/>
        </w:rPr>
        <w:t>reprezentacji</w:t>
      </w:r>
      <w:r w:rsidRPr="00FF4D27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17AA" w:rsidRPr="00FF4D27" w14:paraId="4C1DC29B" w14:textId="77777777" w:rsidTr="00F33AE8">
        <w:tc>
          <w:tcPr>
            <w:tcW w:w="9104" w:type="dxa"/>
            <w:shd w:val="clear" w:color="auto" w:fill="D9D9D9"/>
          </w:tcPr>
          <w:p w14:paraId="3EC1EEC3" w14:textId="77777777" w:rsidR="00B317AA" w:rsidRPr="00FF4D27" w:rsidRDefault="00B317AA" w:rsidP="00F33AE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F4D27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30F190C6" w14:textId="77777777" w:rsidR="00B317AA" w:rsidRPr="00FF4D27" w:rsidRDefault="00B317AA" w:rsidP="00F33AE8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FF4D27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FF4D27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FF4D27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FF4D27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FF4D27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FF4D27">
              <w:rPr>
                <w:rFonts w:ascii="Arial Narrow" w:hAnsi="Arial Narrow" w:cs="Arial"/>
                <w:sz w:val="20"/>
                <w:szCs w:val="20"/>
              </w:rPr>
              <w:t xml:space="preserve"> (dalej jako: ustawa </w:t>
            </w:r>
            <w:proofErr w:type="spellStart"/>
            <w:r w:rsidRPr="00FF4D27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FF4D27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3E4BBEEA" w14:textId="77777777" w:rsidR="00B317AA" w:rsidRPr="00FF4D27" w:rsidRDefault="00B317AA" w:rsidP="00F33AE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7AE7FFAE" w14:textId="77777777" w:rsidR="00B317AA" w:rsidRPr="00FF4D27" w:rsidRDefault="00B317AA" w:rsidP="00F33AE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3148ACE6" w14:textId="31DBB58B" w:rsidR="00B317AA" w:rsidRPr="00FF4D27" w:rsidRDefault="00B317AA" w:rsidP="00F33AE8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7 ust. 1 Ustawy z dnia 13 kwietnia 2022 r. o szczególnych rozwiązaniach w zakresie przeciwdziałania wspieraniu agresji na Ukrainę oraz służących ochronie bezpieczeństwa narodowego </w:t>
            </w:r>
            <w:proofErr w:type="gramStart"/>
            <w:r w:rsidRPr="00FF4D27">
              <w:rPr>
                <w:rFonts w:ascii="Arial Narrow" w:hAnsi="Arial Narrow" w:cs="Arial"/>
                <w:b/>
                <w:bCs/>
                <w:sz w:val="20"/>
                <w:szCs w:val="20"/>
              </w:rPr>
              <w:t>(</w:t>
            </w:r>
            <w:r w:rsidR="00FF4D27" w:rsidRPr="00D94A12">
              <w:rPr>
                <w:rFonts w:ascii="Arial Narrow" w:hAnsi="Arial Narrow" w:cs="Arial"/>
                <w:b/>
                <w:bCs/>
                <w:sz w:val="20"/>
                <w:szCs w:val="20"/>
              </w:rPr>
              <w:t>.j.</w:t>
            </w:r>
            <w:proofErr w:type="gramEnd"/>
            <w:r w:rsidR="00FF4D27" w:rsidRPr="00D94A1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Dz.U. z 202</w:t>
            </w:r>
            <w:r w:rsidR="00FF4D27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="00FF4D27" w:rsidRPr="00D94A1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FF4D27">
              <w:rPr>
                <w:rFonts w:ascii="Arial Narrow" w:hAnsi="Arial Narrow" w:cs="Arial"/>
                <w:b/>
                <w:bCs/>
                <w:sz w:val="20"/>
                <w:szCs w:val="20"/>
              </w:rPr>
              <w:t>514</w:t>
            </w:r>
            <w:r w:rsidRPr="00FF4D27">
              <w:rPr>
                <w:rFonts w:ascii="Arial Narrow" w:hAnsi="Arial Narrow" w:cs="Arial"/>
                <w:b/>
                <w:bCs/>
                <w:sz w:val="20"/>
                <w:szCs w:val="20"/>
              </w:rPr>
              <w:t>).</w:t>
            </w:r>
          </w:p>
        </w:tc>
      </w:tr>
    </w:tbl>
    <w:p w14:paraId="2CBF7FFD" w14:textId="77777777" w:rsidR="00E50194" w:rsidRPr="00FF4D2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>Na potrzeby postę</w:t>
      </w:r>
      <w:r w:rsidR="008D0487" w:rsidRPr="00FF4D27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FF4D27">
        <w:rPr>
          <w:rFonts w:ascii="Arial Narrow" w:hAnsi="Arial Narrow" w:cs="Arial"/>
          <w:sz w:val="20"/>
          <w:szCs w:val="20"/>
        </w:rPr>
        <w:t>zamówienia publicznego</w:t>
      </w:r>
      <w:r w:rsidR="00E50194" w:rsidRPr="00FF4D27">
        <w:rPr>
          <w:rFonts w:ascii="Arial Narrow" w:hAnsi="Arial Narrow" w:cs="Arial"/>
          <w:sz w:val="20"/>
          <w:szCs w:val="20"/>
        </w:rPr>
        <w:t xml:space="preserve"> pn.:</w:t>
      </w:r>
    </w:p>
    <w:p w14:paraId="499DD1EB" w14:textId="77777777" w:rsidR="00E50194" w:rsidRPr="00FF4D27" w:rsidRDefault="00B317AA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b/>
          <w:sz w:val="20"/>
          <w:szCs w:val="20"/>
        </w:rPr>
        <w:t>Wykonanie usługi testów specjalistycznych, usługi naprawy i przeglądu aparatury medycznej</w:t>
      </w:r>
    </w:p>
    <w:p w14:paraId="468B0960" w14:textId="77777777" w:rsidR="00F90CD1" w:rsidRPr="00FF4D27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prowadzonego przez </w:t>
      </w:r>
      <w:r w:rsidR="00B317AA" w:rsidRPr="00FF4D27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FF4D27">
        <w:rPr>
          <w:rFonts w:ascii="Arial Narrow" w:hAnsi="Arial Narrow" w:cs="Arial"/>
          <w:b/>
          <w:sz w:val="20"/>
          <w:szCs w:val="20"/>
        </w:rPr>
        <w:t>,</w:t>
      </w:r>
      <w:r w:rsidR="002B2AD9" w:rsidRPr="00FF4D27">
        <w:rPr>
          <w:rFonts w:ascii="Arial Narrow" w:hAnsi="Arial Narrow" w:cs="Arial"/>
          <w:sz w:val="20"/>
          <w:szCs w:val="20"/>
        </w:rPr>
        <w:t xml:space="preserve"> </w:t>
      </w:r>
      <w:r w:rsidR="00E65685" w:rsidRPr="00FF4D27">
        <w:rPr>
          <w:rFonts w:ascii="Arial Narrow" w:hAnsi="Arial Narrow" w:cs="Arial"/>
          <w:sz w:val="20"/>
          <w:szCs w:val="20"/>
        </w:rPr>
        <w:t>oświa</w:t>
      </w:r>
      <w:r w:rsidR="00825A09" w:rsidRPr="00FF4D27">
        <w:rPr>
          <w:rFonts w:ascii="Arial Narrow" w:hAnsi="Arial Narrow" w:cs="Arial"/>
          <w:sz w:val="20"/>
          <w:szCs w:val="20"/>
        </w:rPr>
        <w:t>dczam</w:t>
      </w:r>
      <w:r w:rsidR="00E65685" w:rsidRPr="00FF4D27">
        <w:rPr>
          <w:rFonts w:ascii="Arial Narrow" w:hAnsi="Arial Narrow" w:cs="Arial"/>
          <w:sz w:val="20"/>
          <w:szCs w:val="20"/>
        </w:rPr>
        <w:t>,</w:t>
      </w:r>
      <w:r w:rsidR="002B2AD9" w:rsidRPr="00FF4D27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F4D27" w14:paraId="3DE9A4FB" w14:textId="77777777" w:rsidTr="00650D6C">
        <w:tc>
          <w:tcPr>
            <w:tcW w:w="9104" w:type="dxa"/>
            <w:shd w:val="clear" w:color="auto" w:fill="D9D9D9"/>
          </w:tcPr>
          <w:p w14:paraId="5EF37C05" w14:textId="77777777" w:rsidR="00E50194" w:rsidRPr="00FF4D27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FF4D27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476B10DE" w14:textId="6C29D80E" w:rsidR="0032618A" w:rsidRPr="00FF4D2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F4D27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FF4D27">
        <w:rPr>
          <w:rFonts w:ascii="Arial Narrow" w:hAnsi="Arial Narrow" w:cs="Arial"/>
          <w:sz w:val="20"/>
          <w:szCs w:val="20"/>
        </w:rPr>
        <w:t>, w brzmieniu nadanym rozporządzeniem Rady (UE) 2022/576 w sprawie zmiany rozporządzenia (UE) nr 833/2014 dotyczącego środków ograniczających w związku z działaniami Rosji destabilizującymi sytuację na Ukrainie (</w:t>
      </w:r>
      <w:r w:rsidR="00FF4D27" w:rsidRPr="009315A3">
        <w:rPr>
          <w:rFonts w:ascii="Arial Narrow" w:hAnsi="Arial Narrow" w:cs="Arial"/>
          <w:sz w:val="20"/>
          <w:szCs w:val="20"/>
        </w:rPr>
        <w:t>Dz. Urz. UE nr L 2025.2033 z 23.10.2025</w:t>
      </w:r>
      <w:r w:rsidRPr="00FF4D27">
        <w:rPr>
          <w:rFonts w:ascii="Arial Narrow" w:hAnsi="Arial Narrow" w:cs="Arial"/>
          <w:sz w:val="20"/>
          <w:szCs w:val="20"/>
        </w:rPr>
        <w:t xml:space="preserve">), </w:t>
      </w:r>
      <w:r w:rsidRPr="00FF4D27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32618A" w:rsidRPr="00FF4D27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FF4D27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FF4D27">
        <w:rPr>
          <w:rFonts w:ascii="Arial Narrow" w:hAnsi="Arial Narrow" w:cs="Arial"/>
          <w:sz w:val="20"/>
          <w:szCs w:val="20"/>
        </w:rPr>
        <w:t>.</w:t>
      </w:r>
    </w:p>
    <w:p w14:paraId="7172ECC3" w14:textId="77777777" w:rsidR="00B317AA" w:rsidRPr="00FF4D27" w:rsidRDefault="007A2BCB" w:rsidP="00B317AA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FF4D27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FF4D27">
        <w:rPr>
          <w:rFonts w:ascii="Arial Narrow" w:hAnsi="Arial Narrow" w:cs="Arial"/>
          <w:sz w:val="20"/>
          <w:szCs w:val="20"/>
        </w:rPr>
        <w:t xml:space="preserve"> (</w:t>
      </w:r>
      <w:r w:rsidR="00486223" w:rsidRPr="00FF4D27">
        <w:rPr>
          <w:rFonts w:ascii="Arial Narrow" w:hAnsi="Arial Narrow" w:cs="Arial"/>
          <w:sz w:val="20"/>
          <w:szCs w:val="20"/>
        </w:rPr>
        <w:t>t.j. Dz.U. z 2023r. poz. 1497</w:t>
      </w:r>
      <w:r w:rsidRPr="00FF4D27">
        <w:rPr>
          <w:rFonts w:ascii="Arial Narrow" w:hAnsi="Arial Narrow" w:cs="Arial"/>
          <w:sz w:val="20"/>
          <w:szCs w:val="20"/>
        </w:rPr>
        <w:t>)</w:t>
      </w:r>
      <w:r w:rsidR="0032618A" w:rsidRPr="00FF4D27">
        <w:rPr>
          <w:rFonts w:ascii="Arial Narrow" w:hAnsi="Arial Narrow" w:cs="Arial"/>
          <w:sz w:val="20"/>
          <w:szCs w:val="20"/>
        </w:rPr>
        <w:t xml:space="preserve"> </w:t>
      </w:r>
      <w:r w:rsidR="0011306C" w:rsidRPr="00FF4D27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FF4D27">
        <w:rPr>
          <w:rFonts w:ascii="Arial Narrow" w:hAnsi="Arial Narrow" w:cs="Arial"/>
          <w:sz w:val="20"/>
          <w:szCs w:val="20"/>
        </w:rPr>
        <w:t xml:space="preserve"> .</w:t>
      </w:r>
      <w:r w:rsidR="00030833" w:rsidRPr="00FF4D27">
        <w:rPr>
          <w:rFonts w:ascii="Arial Narrow" w:hAnsi="Arial Narrow" w:cs="Arial"/>
          <w:sz w:val="20"/>
          <w:szCs w:val="20"/>
        </w:rPr>
        <w:t xml:space="preserve"> </w:t>
      </w:r>
    </w:p>
    <w:p w14:paraId="60F1E60E" w14:textId="77777777" w:rsidR="00A91658" w:rsidRPr="00FF4D27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F4D27" w14:paraId="78EC373F" w14:textId="77777777" w:rsidTr="00CD4DD1">
        <w:tc>
          <w:tcPr>
            <w:tcW w:w="9104" w:type="dxa"/>
            <w:shd w:val="clear" w:color="auto" w:fill="D9D9D9"/>
          </w:tcPr>
          <w:p w14:paraId="3B13929C" w14:textId="77777777" w:rsidR="0011306C" w:rsidRPr="00FF4D2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9105E28" w14:textId="77777777" w:rsidR="00103D09" w:rsidRPr="00FF4D2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3F8D829" w14:textId="77777777" w:rsidR="00D2702A" w:rsidRPr="00FF4D2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F4D27" w14:paraId="1B09A40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95624" w14:textId="77777777" w:rsidR="00D2702A" w:rsidRPr="00FF4D2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7439" w14:textId="77777777" w:rsidR="00D2702A" w:rsidRPr="00FF4D27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B317AA" w:rsidRPr="00FF4D27" w14:paraId="55D2706D" w14:textId="77777777" w:rsidTr="00F33A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72511" w14:textId="77777777" w:rsidR="00B317AA" w:rsidRPr="00FF4D27" w:rsidRDefault="00B317AA" w:rsidP="00F33AE8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5ECAB" w14:textId="77777777" w:rsidR="00B317AA" w:rsidRPr="00FF4D27" w:rsidRDefault="00B317AA" w:rsidP="00F33AE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25D540C0" w14:textId="77777777" w:rsidR="00B317AA" w:rsidRPr="00FF4D27" w:rsidRDefault="00B317AA" w:rsidP="00F33AE8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sz w:val="20"/>
                <w:szCs w:val="20"/>
              </w:rPr>
              <w:t xml:space="preserve">O udzielenie zamówienia publicznego mogą ubiegać się wykonawcy, którzy spełniają warunki, </w:t>
            </w:r>
            <w:proofErr w:type="gramStart"/>
            <w:r w:rsidRPr="00FF4D27">
              <w:rPr>
                <w:rFonts w:ascii="Arial Narrow" w:hAnsi="Arial Narrow" w:cs="Arial"/>
                <w:sz w:val="20"/>
                <w:szCs w:val="20"/>
              </w:rPr>
              <w:t>dotyczące  zdolności</w:t>
            </w:r>
            <w:proofErr w:type="gramEnd"/>
            <w:r w:rsidRPr="00FF4D27">
              <w:rPr>
                <w:rFonts w:ascii="Arial Narrow" w:hAnsi="Arial Narrow" w:cs="Arial"/>
                <w:sz w:val="20"/>
                <w:szCs w:val="20"/>
              </w:rPr>
              <w:t xml:space="preserve"> technicznej lub zawodowej. Ocena spełniania warunków udziału w postępowaniu będzie dokonana na zasadzie spełnia/nie spełnia.</w:t>
            </w:r>
          </w:p>
          <w:p w14:paraId="0121DD6C" w14:textId="77777777" w:rsidR="00B317AA" w:rsidRPr="00FF4D27" w:rsidRDefault="00B317AA" w:rsidP="00F33AE8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sz w:val="20"/>
                <w:szCs w:val="20"/>
              </w:rPr>
              <w:t>a) W zakresie zadań 5 i 6 osoby skierowane do wykonania przedmiotu zamówienia muszą legitymować się imiennym aktualnym certyfikatem wystawionym przez producenta urządzenia, jego autoryzowanego przedstawiciela lub innym dokumentem poświadczającym przeszkolenie w zakresie obsługi serwisowej przedmiotu zamówienia - min. 1 osoba</w:t>
            </w:r>
          </w:p>
          <w:p w14:paraId="022E969C" w14:textId="360C3959" w:rsidR="00B317AA" w:rsidRPr="00FF4D27" w:rsidRDefault="00B317AA" w:rsidP="00F33AE8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sz w:val="20"/>
                <w:szCs w:val="20"/>
              </w:rPr>
              <w:t>b) W zakresie zadań 1</w:t>
            </w:r>
            <w:r w:rsidR="00FF4D27">
              <w:rPr>
                <w:rFonts w:ascii="Arial Narrow" w:hAnsi="Arial Narrow" w:cs="Arial"/>
                <w:sz w:val="20"/>
                <w:szCs w:val="20"/>
              </w:rPr>
              <w:t>, 2, 3, 4</w:t>
            </w:r>
            <w:r w:rsidRPr="00FF4D27">
              <w:rPr>
                <w:rFonts w:ascii="Arial Narrow" w:hAnsi="Arial Narrow" w:cs="Arial"/>
                <w:sz w:val="20"/>
                <w:szCs w:val="20"/>
              </w:rPr>
              <w:t xml:space="preserve"> osoby skierowane do wykonania przedmiotu zamówienia</w:t>
            </w:r>
            <w:r w:rsidR="00FF4D2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F4D27">
              <w:rPr>
                <w:rFonts w:ascii="Arial Narrow" w:hAnsi="Arial Narrow" w:cs="Arial"/>
                <w:sz w:val="20"/>
                <w:szCs w:val="20"/>
              </w:rPr>
              <w:t>muszą być specjalistami z zakresu fizyki medycznej.</w:t>
            </w:r>
          </w:p>
          <w:p w14:paraId="5054872C" w14:textId="72BB8B03" w:rsidR="00B317AA" w:rsidRPr="00FF4D27" w:rsidRDefault="00B317AA" w:rsidP="00F33AE8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sz w:val="20"/>
                <w:szCs w:val="20"/>
              </w:rPr>
              <w:t xml:space="preserve">Na potwierdzenie spełnienia warunku </w:t>
            </w:r>
            <w:r w:rsidR="00FF4D27" w:rsidRPr="00FF4D27">
              <w:rPr>
                <w:rFonts w:ascii="Arial Narrow" w:hAnsi="Arial Narrow" w:cs="Arial"/>
                <w:sz w:val="20"/>
                <w:szCs w:val="20"/>
              </w:rPr>
              <w:t>należy</w:t>
            </w:r>
            <w:r w:rsidRPr="00FF4D27">
              <w:rPr>
                <w:rFonts w:ascii="Arial Narrow" w:hAnsi="Arial Narrow" w:cs="Arial"/>
                <w:sz w:val="20"/>
                <w:szCs w:val="20"/>
              </w:rPr>
              <w:t xml:space="preserve"> przedłożyć dokument potwierdzający przeszkolenie wskazanych </w:t>
            </w:r>
            <w:proofErr w:type="gramStart"/>
            <w:r w:rsidRPr="00FF4D27">
              <w:rPr>
                <w:rFonts w:ascii="Arial Narrow" w:hAnsi="Arial Narrow" w:cs="Arial"/>
                <w:sz w:val="20"/>
                <w:szCs w:val="20"/>
              </w:rPr>
              <w:t>osób  jako</w:t>
            </w:r>
            <w:proofErr w:type="gramEnd"/>
            <w:r w:rsidRPr="00FF4D27">
              <w:rPr>
                <w:rFonts w:ascii="Arial Narrow" w:hAnsi="Arial Narrow" w:cs="Arial"/>
                <w:sz w:val="20"/>
                <w:szCs w:val="20"/>
              </w:rPr>
              <w:t xml:space="preserve"> fizyk medyczny - min. 1 osoba</w:t>
            </w:r>
          </w:p>
        </w:tc>
      </w:tr>
      <w:tr w:rsidR="00B317AA" w:rsidRPr="00FF4D27" w14:paraId="70C411EC" w14:textId="77777777" w:rsidTr="00F33A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FD8B2" w14:textId="77777777" w:rsidR="00B317AA" w:rsidRPr="00FF4D27" w:rsidRDefault="00B317AA" w:rsidP="00F33AE8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8E900" w14:textId="77777777" w:rsidR="00B317AA" w:rsidRPr="00FF4D27" w:rsidRDefault="00B317AA" w:rsidP="00F33AE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602F71A6" w14:textId="77777777" w:rsidR="00B317AA" w:rsidRPr="00FF4D27" w:rsidRDefault="00B317AA" w:rsidP="00F33AE8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1727E68B" w14:textId="2232141B" w:rsidR="00B317AA" w:rsidRPr="00FF4D27" w:rsidRDefault="00B317AA" w:rsidP="00F33AE8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sz w:val="20"/>
                <w:szCs w:val="20"/>
              </w:rPr>
              <w:t>Na potwierdzenie spełnienia warunku dla zadań 1</w:t>
            </w:r>
            <w:r w:rsidR="00FF4D27">
              <w:rPr>
                <w:rFonts w:ascii="Arial Narrow" w:hAnsi="Arial Narrow" w:cs="Arial"/>
                <w:sz w:val="20"/>
                <w:szCs w:val="20"/>
              </w:rPr>
              <w:t xml:space="preserve">, 2, 3 i </w:t>
            </w:r>
            <w:r w:rsidRPr="00FF4D27">
              <w:rPr>
                <w:rFonts w:ascii="Arial Narrow" w:hAnsi="Arial Narrow" w:cs="Arial"/>
                <w:sz w:val="20"/>
                <w:szCs w:val="20"/>
              </w:rPr>
              <w:t>4 należy złożyć aktualny Certyfikat Akredytacji wydany przez Polskie Centrum Akredytacji w rozumieniu przepisów ustawy z dn. 13.04.2016 o systemach oceny zgodności i nadzoru rynku (DZ. U. 2022 r. poz. 1854)</w:t>
            </w:r>
          </w:p>
        </w:tc>
      </w:tr>
    </w:tbl>
    <w:p w14:paraId="2CF08A1D" w14:textId="77777777" w:rsidR="00122954" w:rsidRPr="00FF4D2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22EF4C49" w14:textId="77777777" w:rsidR="00721D87" w:rsidRPr="00FF4D27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lastRenderedPageBreak/>
        <w:t>……………</w:t>
      </w:r>
      <w:r w:rsidR="00721D87" w:rsidRPr="00FF4D27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514E4683" w14:textId="77777777" w:rsidR="00721D87" w:rsidRPr="00FF4D2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FF4D27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FF4D27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FF4D27">
        <w:rPr>
          <w:rFonts w:ascii="Arial Narrow" w:hAnsi="Arial Narrow" w:cs="Arial"/>
          <w:i/>
          <w:iCs/>
          <w:sz w:val="16"/>
          <w:szCs w:val="16"/>
        </w:rPr>
        <w:t>)</w:t>
      </w:r>
    </w:p>
    <w:p w14:paraId="42F4000F" w14:textId="77777777" w:rsidR="00721D87" w:rsidRPr="00FF4D27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25B30B94" w14:textId="77777777" w:rsidR="00E21BB4" w:rsidRPr="00FF4D27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>……………</w:t>
      </w:r>
      <w:r w:rsidR="00721D87" w:rsidRPr="00FF4D27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FF4D27">
        <w:rPr>
          <w:rFonts w:ascii="Arial Narrow" w:hAnsi="Arial Narrow" w:cs="Arial"/>
          <w:sz w:val="20"/>
          <w:szCs w:val="20"/>
        </w:rPr>
        <w:t>………………………….</w:t>
      </w:r>
    </w:p>
    <w:p w14:paraId="60CFF538" w14:textId="77777777" w:rsidR="00E21BB4" w:rsidRPr="00FF4D2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FF4D27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FF4D27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FF4D27">
        <w:rPr>
          <w:rFonts w:ascii="Arial Narrow" w:hAnsi="Arial Narrow" w:cs="Arial"/>
          <w:i/>
          <w:iCs/>
          <w:sz w:val="16"/>
          <w:szCs w:val="16"/>
        </w:rPr>
        <w:t>)</w:t>
      </w:r>
    </w:p>
    <w:p w14:paraId="24FF57FC" w14:textId="77777777" w:rsidR="00334A77" w:rsidRPr="00FF4D27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F4D27" w14:paraId="77FEC595" w14:textId="77777777" w:rsidTr="0061040C">
        <w:tc>
          <w:tcPr>
            <w:tcW w:w="9104" w:type="dxa"/>
            <w:shd w:val="clear" w:color="auto" w:fill="D9D9D9"/>
          </w:tcPr>
          <w:p w14:paraId="72DF34F0" w14:textId="77777777" w:rsidR="00334A77" w:rsidRPr="00FF4D2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03EEE2A3" w14:textId="77777777" w:rsidR="00334A77" w:rsidRPr="00FF4D2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E794447" w14:textId="77777777" w:rsidR="004175AB" w:rsidRPr="00FF4D2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0D3D596C" w14:textId="77777777" w:rsidR="004175AB" w:rsidRPr="00FF4D2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059C4101" w14:textId="77777777" w:rsidR="004175AB" w:rsidRPr="00FF4D2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567682C0" w14:textId="77777777" w:rsidR="00334A77" w:rsidRPr="00FF4D2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FF4D27">
        <w:rPr>
          <w:rFonts w:ascii="Arial Narrow" w:hAnsi="Arial Narrow" w:cs="Arial"/>
          <w:sz w:val="20"/>
          <w:szCs w:val="20"/>
        </w:rPr>
        <w:t>w  art.</w:t>
      </w:r>
      <w:proofErr w:type="gramEnd"/>
      <w:r w:rsidRPr="00FF4D27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F4D27" w14:paraId="09B95B4D" w14:textId="77777777" w:rsidTr="0061040C">
        <w:tc>
          <w:tcPr>
            <w:tcW w:w="9104" w:type="dxa"/>
            <w:shd w:val="clear" w:color="auto" w:fill="D9D9D9"/>
          </w:tcPr>
          <w:p w14:paraId="1B82F338" w14:textId="77777777" w:rsidR="00C37715" w:rsidRPr="00FF4D2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26F0560B" w14:textId="77777777" w:rsidR="00334A77" w:rsidRPr="00FF4D2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FF4D27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F4D27">
        <w:rPr>
          <w:rFonts w:ascii="Arial Narrow" w:hAnsi="Arial Narrow" w:cs="Arial"/>
          <w:color w:val="0070C0"/>
          <w:sz w:val="16"/>
          <w:szCs w:val="16"/>
        </w:rPr>
        <w:t>]</w:t>
      </w:r>
    </w:p>
    <w:p w14:paraId="6D2198E5" w14:textId="77777777" w:rsidR="0044648E" w:rsidRPr="00FF4D2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FF4D27">
        <w:rPr>
          <w:rFonts w:ascii="Arial Narrow" w:hAnsi="Arial Narrow" w:cs="Arial"/>
          <w:sz w:val="20"/>
          <w:szCs w:val="20"/>
        </w:rPr>
        <w:t>:</w:t>
      </w:r>
    </w:p>
    <w:p w14:paraId="3CF36C2C" w14:textId="77777777" w:rsidR="0044648E" w:rsidRPr="00FF4D2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6189ABE0" w14:textId="77777777" w:rsidR="0044648E" w:rsidRPr="00FF4D2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79938CAF" w14:textId="77777777" w:rsidR="00C62F57" w:rsidRPr="00FF4D2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FF4D27">
        <w:rPr>
          <w:rFonts w:ascii="Arial Narrow" w:hAnsi="Arial Narrow" w:cs="Arial"/>
          <w:sz w:val="20"/>
          <w:szCs w:val="20"/>
        </w:rPr>
        <w:t>w  art.</w:t>
      </w:r>
      <w:proofErr w:type="gramEnd"/>
      <w:r w:rsidRPr="00FF4D27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</w:t>
      </w:r>
      <w:r w:rsidR="008C60E1" w:rsidRPr="00FF4D27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F4D27" w14:paraId="20D35387" w14:textId="77777777" w:rsidTr="00CD4DD1">
        <w:tc>
          <w:tcPr>
            <w:tcW w:w="9104" w:type="dxa"/>
            <w:shd w:val="clear" w:color="auto" w:fill="D9D9D9"/>
          </w:tcPr>
          <w:p w14:paraId="2C890D63" w14:textId="77777777" w:rsidR="00BE6F04" w:rsidRPr="00FF4D27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6381D3C" w14:textId="77777777" w:rsidR="00FE4E2B" w:rsidRPr="00FF4D2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F4D27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F4D27" w14:paraId="05503E0B" w14:textId="77777777" w:rsidTr="00847232">
        <w:tc>
          <w:tcPr>
            <w:tcW w:w="9104" w:type="dxa"/>
            <w:shd w:val="clear" w:color="auto" w:fill="D9D9D9"/>
          </w:tcPr>
          <w:p w14:paraId="11C673AC" w14:textId="77777777" w:rsidR="00E426EB" w:rsidRPr="00FF4D27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FF4D27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268D414" w14:textId="77777777" w:rsidR="00E426EB" w:rsidRPr="00FF4D27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3A9D0A49" w14:textId="77777777" w:rsidR="00E426EB" w:rsidRPr="00FF4D27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5A078A6" w14:textId="77777777" w:rsidR="00E426EB" w:rsidRPr="00FF4D2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84141E2" w14:textId="77777777" w:rsidR="00E426EB" w:rsidRPr="00FF4D2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FF4D27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2A89632E" w14:textId="77777777" w:rsidR="00E426EB" w:rsidRPr="00FF4D2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FF4D27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73AE9AA6" w14:textId="77777777" w:rsidR="00E426EB" w:rsidRPr="00FF4D2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FF4D27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0C6FC253" w14:textId="77777777" w:rsidR="0012157F" w:rsidRPr="00FF4D2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67EB2E9" w14:textId="77777777" w:rsidR="008C60E1" w:rsidRPr="00FF4D27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35A2566F" w14:textId="77777777" w:rsidR="00524951" w:rsidRPr="00FF4D27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FF4D27">
        <w:rPr>
          <w:rFonts w:ascii="Arial Narrow" w:hAnsi="Arial Narrow" w:cs="Arial"/>
          <w:sz w:val="16"/>
          <w:szCs w:val="16"/>
        </w:rPr>
        <w:tab/>
      </w:r>
      <w:r w:rsidRPr="00FF4D27">
        <w:rPr>
          <w:rFonts w:ascii="Arial Narrow" w:hAnsi="Arial Narrow" w:cs="Arial"/>
          <w:sz w:val="16"/>
          <w:szCs w:val="16"/>
        </w:rPr>
        <w:tab/>
      </w:r>
      <w:r w:rsidRPr="00FF4D27">
        <w:rPr>
          <w:rFonts w:ascii="Arial Narrow" w:hAnsi="Arial Narrow" w:cs="Arial"/>
          <w:sz w:val="16"/>
          <w:szCs w:val="16"/>
        </w:rPr>
        <w:tab/>
      </w:r>
      <w:r w:rsidRPr="00FF4D27">
        <w:rPr>
          <w:rFonts w:ascii="Arial Narrow" w:hAnsi="Arial Narrow" w:cs="Arial"/>
          <w:sz w:val="16"/>
          <w:szCs w:val="16"/>
        </w:rPr>
        <w:tab/>
      </w:r>
      <w:r w:rsidRPr="00FF4D27">
        <w:rPr>
          <w:rFonts w:ascii="Arial Narrow" w:hAnsi="Arial Narrow" w:cs="Arial"/>
          <w:sz w:val="16"/>
          <w:szCs w:val="16"/>
        </w:rPr>
        <w:tab/>
      </w:r>
      <w:r w:rsidRPr="00FF4D27">
        <w:rPr>
          <w:rFonts w:ascii="Arial Narrow" w:hAnsi="Arial Narrow" w:cs="Arial"/>
          <w:sz w:val="16"/>
          <w:szCs w:val="16"/>
        </w:rPr>
        <w:tab/>
      </w:r>
      <w:r w:rsidRPr="00FF4D27">
        <w:rPr>
          <w:rFonts w:ascii="Arial Narrow" w:hAnsi="Arial Narrow" w:cs="Arial"/>
          <w:sz w:val="16"/>
          <w:szCs w:val="16"/>
        </w:rPr>
        <w:tab/>
      </w:r>
    </w:p>
    <w:p w14:paraId="2FDAA63C" w14:textId="77777777" w:rsidR="00524951" w:rsidRPr="00FF4D2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72281154" w14:textId="77777777" w:rsidR="00FE4E2B" w:rsidRPr="00FF4D2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FF4D27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FF4D27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062DB2F0" w14:textId="77777777" w:rsidR="00484F88" w:rsidRPr="00FF4D2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FF4D27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FF4D27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FF4D2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B6B1B" w14:textId="77777777" w:rsidR="004F1E79" w:rsidRDefault="004F1E79" w:rsidP="0038231F">
      <w:pPr>
        <w:spacing w:after="0" w:line="240" w:lineRule="auto"/>
      </w:pPr>
      <w:r>
        <w:separator/>
      </w:r>
    </w:p>
  </w:endnote>
  <w:endnote w:type="continuationSeparator" w:id="0">
    <w:p w14:paraId="1648C6E2" w14:textId="77777777" w:rsidR="004F1E79" w:rsidRDefault="004F1E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F17D6" w14:textId="77777777" w:rsidR="00B317AA" w:rsidRDefault="00B317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909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5C12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F1C1B" w14:textId="77777777" w:rsidR="00B317AA" w:rsidRDefault="00B31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D5E40" w14:textId="77777777" w:rsidR="004F1E79" w:rsidRDefault="004F1E79" w:rsidP="0038231F">
      <w:pPr>
        <w:spacing w:after="0" w:line="240" w:lineRule="auto"/>
      </w:pPr>
      <w:r>
        <w:separator/>
      </w:r>
    </w:p>
  </w:footnote>
  <w:footnote w:type="continuationSeparator" w:id="0">
    <w:p w14:paraId="6C4F454E" w14:textId="77777777" w:rsidR="004F1E79" w:rsidRDefault="004F1E79" w:rsidP="0038231F">
      <w:pPr>
        <w:spacing w:after="0" w:line="240" w:lineRule="auto"/>
      </w:pPr>
      <w:r>
        <w:continuationSeparator/>
      </w:r>
    </w:p>
  </w:footnote>
  <w:footnote w:id="1">
    <w:p w14:paraId="01373C3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F0E5B1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4C9F314" w14:textId="3408EEB3" w:rsidR="0032618A" w:rsidRPr="0032618A" w:rsidRDefault="00FF4D27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os</w:t>
      </w:r>
      <w:r>
        <w:rPr>
          <w:rFonts w:ascii="Arial" w:hAnsi="Arial" w:cs="Arial"/>
          <w:sz w:val="16"/>
          <w:szCs w:val="16"/>
        </w:rPr>
        <w:t>o</w:t>
      </w:r>
      <w:r w:rsidRPr="0032618A">
        <w:rPr>
          <w:rFonts w:ascii="Arial" w:hAnsi="Arial" w:cs="Arial"/>
          <w:sz w:val="16"/>
          <w:szCs w:val="16"/>
        </w:rPr>
        <w:t>b</w:t>
      </w:r>
      <w:r>
        <w:rPr>
          <w:rFonts w:ascii="Arial" w:hAnsi="Arial" w:cs="Arial"/>
          <w:sz w:val="16"/>
          <w:szCs w:val="16"/>
        </w:rPr>
        <w:t>y</w:t>
      </w:r>
      <w:r w:rsidRPr="0032618A">
        <w:rPr>
          <w:rFonts w:ascii="Arial" w:hAnsi="Arial" w:cs="Arial"/>
          <w:sz w:val="16"/>
          <w:szCs w:val="16"/>
        </w:rPr>
        <w:t xml:space="preserve"> fizyczn</w:t>
      </w:r>
      <w:r>
        <w:rPr>
          <w:rFonts w:ascii="Arial" w:hAnsi="Arial" w:cs="Arial"/>
          <w:sz w:val="16"/>
          <w:szCs w:val="16"/>
        </w:rPr>
        <w:t>ej</w:t>
      </w:r>
      <w:r w:rsidRPr="0032618A">
        <w:rPr>
          <w:rFonts w:ascii="Arial" w:hAnsi="Arial" w:cs="Arial"/>
          <w:sz w:val="16"/>
          <w:szCs w:val="16"/>
        </w:rPr>
        <w:t xml:space="preserve"> lub prawn</w:t>
      </w:r>
      <w:r>
        <w:rPr>
          <w:rFonts w:ascii="Arial" w:hAnsi="Arial" w:cs="Arial"/>
          <w:sz w:val="16"/>
          <w:szCs w:val="16"/>
        </w:rPr>
        <w:t>ej</w:t>
      </w:r>
      <w:r w:rsidRPr="0032618A">
        <w:rPr>
          <w:rFonts w:ascii="Arial" w:hAnsi="Arial" w:cs="Arial"/>
          <w:sz w:val="16"/>
          <w:szCs w:val="16"/>
        </w:rPr>
        <w:t>, podmiot</w:t>
      </w:r>
      <w:r>
        <w:rPr>
          <w:rFonts w:ascii="Arial" w:hAnsi="Arial" w:cs="Arial"/>
          <w:sz w:val="16"/>
          <w:szCs w:val="16"/>
        </w:rPr>
        <w:t>u</w:t>
      </w:r>
      <w:r w:rsidRPr="0032618A">
        <w:rPr>
          <w:rFonts w:ascii="Arial" w:hAnsi="Arial" w:cs="Arial"/>
          <w:sz w:val="16"/>
          <w:szCs w:val="16"/>
        </w:rPr>
        <w:t xml:space="preserve"> lub organ</w:t>
      </w:r>
      <w:r>
        <w:rPr>
          <w:rFonts w:ascii="Arial" w:hAnsi="Arial" w:cs="Arial"/>
          <w:sz w:val="16"/>
          <w:szCs w:val="16"/>
        </w:rPr>
        <w:t>u</w:t>
      </w:r>
      <w:r w:rsidRPr="0032618A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727F042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DCF4DB9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64E567EE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4FD0F85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ED4FF0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C47561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7BEF8A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44557349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6916C" w14:textId="77777777" w:rsidR="00B317AA" w:rsidRDefault="00B31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C21CE" w14:textId="77777777" w:rsidR="00B317AA" w:rsidRDefault="00B317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6391B" w14:textId="77777777" w:rsidR="00B317AA" w:rsidRDefault="00B317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972217">
    <w:abstractNumId w:val="11"/>
  </w:num>
  <w:num w:numId="2" w16cid:durableId="785196153">
    <w:abstractNumId w:val="0"/>
  </w:num>
  <w:num w:numId="3" w16cid:durableId="2145657321">
    <w:abstractNumId w:val="10"/>
  </w:num>
  <w:num w:numId="4" w16cid:durableId="303392763">
    <w:abstractNumId w:val="13"/>
  </w:num>
  <w:num w:numId="5" w16cid:durableId="1298339365">
    <w:abstractNumId w:val="12"/>
  </w:num>
  <w:num w:numId="6" w16cid:durableId="1038237678">
    <w:abstractNumId w:val="9"/>
  </w:num>
  <w:num w:numId="7" w16cid:durableId="1518537341">
    <w:abstractNumId w:val="1"/>
  </w:num>
  <w:num w:numId="8" w16cid:durableId="111560016">
    <w:abstractNumId w:val="6"/>
  </w:num>
  <w:num w:numId="9" w16cid:durableId="1359041680">
    <w:abstractNumId w:val="4"/>
  </w:num>
  <w:num w:numId="10" w16cid:durableId="1686902815">
    <w:abstractNumId w:val="7"/>
  </w:num>
  <w:num w:numId="11" w16cid:durableId="210001370">
    <w:abstractNumId w:val="5"/>
  </w:num>
  <w:num w:numId="12" w16cid:durableId="981154977">
    <w:abstractNumId w:val="8"/>
  </w:num>
  <w:num w:numId="13" w16cid:durableId="973829119">
    <w:abstractNumId w:val="3"/>
  </w:num>
  <w:num w:numId="14" w16cid:durableId="1049304179">
    <w:abstractNumId w:val="2"/>
  </w:num>
  <w:num w:numId="15" w16cid:durableId="2033704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E79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1E79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17AA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9344C"/>
  <w15:docId w15:val="{45F12E86-00B1-4BA2-86FC-88DBCE656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1098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3</cp:revision>
  <cp:lastPrinted>2016-07-26T10:32:00Z</cp:lastPrinted>
  <dcterms:created xsi:type="dcterms:W3CDTF">2026-01-02T10:27:00Z</dcterms:created>
  <dcterms:modified xsi:type="dcterms:W3CDTF">2026-01-02T10:31:00Z</dcterms:modified>
</cp:coreProperties>
</file>