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377778" w14:textId="7777777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C7C4B" w:rsidRPr="009C7C4B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CEF2470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D55C19E" w14:textId="1FD8B8F6" w:rsidR="006676AE" w:rsidRPr="0012157F" w:rsidRDefault="009C7C4B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C7C4B">
        <w:rPr>
          <w:rFonts w:ascii="Arial" w:hAnsi="Arial" w:cs="Arial"/>
        </w:rPr>
        <w:t xml:space="preserve">Szpital </w:t>
      </w:r>
      <w:r w:rsidR="008A1238">
        <w:rPr>
          <w:rFonts w:ascii="Arial" w:hAnsi="Arial" w:cs="Arial"/>
        </w:rPr>
        <w:t xml:space="preserve">Kliniczny </w:t>
      </w:r>
      <w:r w:rsidRPr="009C7C4B">
        <w:rPr>
          <w:rFonts w:ascii="Arial" w:hAnsi="Arial" w:cs="Arial"/>
        </w:rPr>
        <w:t>im. dr. Emila Warmińskiego</w:t>
      </w:r>
      <w:r w:rsidR="008A1238">
        <w:rPr>
          <w:rFonts w:ascii="Arial" w:hAnsi="Arial" w:cs="Arial"/>
        </w:rPr>
        <w:t xml:space="preserve"> Politechniki Bydgoskiej -</w:t>
      </w:r>
      <w:r w:rsidRPr="009C7C4B">
        <w:rPr>
          <w:rFonts w:ascii="Arial" w:hAnsi="Arial" w:cs="Arial"/>
        </w:rPr>
        <w:t xml:space="preserve"> SPZOZ w Bydgoszczy</w:t>
      </w:r>
    </w:p>
    <w:p w14:paraId="1DF19794" w14:textId="77777777" w:rsidR="006676AE" w:rsidRPr="0012157F" w:rsidRDefault="009C7C4B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C7C4B">
        <w:rPr>
          <w:rFonts w:ascii="Arial" w:hAnsi="Arial" w:cs="Arial"/>
        </w:rPr>
        <w:t>Szpitalna</w:t>
      </w:r>
      <w:r w:rsidR="006676AE" w:rsidRPr="0012157F">
        <w:rPr>
          <w:rFonts w:ascii="Arial" w:hAnsi="Arial" w:cs="Arial"/>
        </w:rPr>
        <w:t xml:space="preserve"> </w:t>
      </w:r>
      <w:r w:rsidRPr="009C7C4B">
        <w:rPr>
          <w:rFonts w:ascii="Arial" w:hAnsi="Arial" w:cs="Arial"/>
        </w:rPr>
        <w:t>19</w:t>
      </w:r>
      <w:r w:rsidR="006676AE" w:rsidRPr="0012157F">
        <w:rPr>
          <w:rFonts w:ascii="Arial" w:hAnsi="Arial" w:cs="Arial"/>
        </w:rPr>
        <w:t xml:space="preserve"> </w:t>
      </w:r>
    </w:p>
    <w:p w14:paraId="5850BFB0" w14:textId="77777777" w:rsidR="00F90CD1" w:rsidRDefault="009C7C4B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C7C4B">
        <w:rPr>
          <w:rFonts w:ascii="Arial" w:hAnsi="Arial" w:cs="Arial"/>
        </w:rPr>
        <w:t>85-826</w:t>
      </w:r>
      <w:r w:rsidR="006676AE" w:rsidRPr="0012157F">
        <w:rPr>
          <w:rFonts w:ascii="Arial" w:hAnsi="Arial" w:cs="Arial"/>
        </w:rPr>
        <w:t xml:space="preserve"> </w:t>
      </w:r>
      <w:r w:rsidRPr="009C7C4B">
        <w:rPr>
          <w:rFonts w:ascii="Arial" w:hAnsi="Arial" w:cs="Arial"/>
        </w:rPr>
        <w:t>Bydgoszcz</w:t>
      </w:r>
    </w:p>
    <w:p w14:paraId="2CD6A23F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11B2686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49A1C223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6BE4C21D" w14:textId="77777777" w:rsidTr="0018769E">
        <w:tc>
          <w:tcPr>
            <w:tcW w:w="2800" w:type="dxa"/>
          </w:tcPr>
          <w:p w14:paraId="5DA1A24A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CDBC81A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6985168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C77D2F5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13EEEFED" w14:textId="77777777" w:rsidTr="0018769E">
        <w:tc>
          <w:tcPr>
            <w:tcW w:w="2800" w:type="dxa"/>
          </w:tcPr>
          <w:p w14:paraId="41F7CCD1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5A79588C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C46DEE7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5E24146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077143D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C7C4B" w:rsidRPr="0012157F" w14:paraId="264F511D" w14:textId="77777777" w:rsidTr="00C42E12">
        <w:tc>
          <w:tcPr>
            <w:tcW w:w="9104" w:type="dxa"/>
            <w:shd w:val="clear" w:color="auto" w:fill="D9D9D9"/>
          </w:tcPr>
          <w:p w14:paraId="03504A65" w14:textId="77777777" w:rsidR="009C7C4B" w:rsidRPr="0012157F" w:rsidRDefault="009C7C4B" w:rsidP="00C42E12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A42BD30" w14:textId="57011DF1" w:rsidR="009C7C4B" w:rsidRPr="0012157F" w:rsidRDefault="009C7C4B" w:rsidP="00C42E1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C7C4B">
              <w:rPr>
                <w:rFonts w:ascii="Arial" w:hAnsi="Arial" w:cs="Arial"/>
                <w:sz w:val="24"/>
                <w:szCs w:val="24"/>
              </w:rPr>
              <w:t>(t.j. Dz. U. z 2024 poz. 1320</w:t>
            </w:r>
            <w:r w:rsidR="005628F4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9C7C4B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2D60B2A2" w14:textId="77777777" w:rsidR="009C7C4B" w:rsidRPr="00612283" w:rsidRDefault="009C7C4B" w:rsidP="00C42E12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71B1B34F" w14:textId="77777777" w:rsidR="009C7C4B" w:rsidRPr="00612283" w:rsidRDefault="009C7C4B" w:rsidP="00C42E12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4938E252" w14:textId="77777777" w:rsidR="009C7C4B" w:rsidRPr="0012157F" w:rsidRDefault="009C7C4B" w:rsidP="00C42E12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BE77989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20CC2215" w14:textId="77777777" w:rsidTr="0018769E">
        <w:tc>
          <w:tcPr>
            <w:tcW w:w="2269" w:type="dxa"/>
          </w:tcPr>
          <w:p w14:paraId="0A2E58DC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F13AC77" w14:textId="77777777" w:rsidR="002578E4" w:rsidRPr="00A2540E" w:rsidRDefault="009C7C4B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C7C4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Usługi transportu medycznego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C7C4B" w:rsidRPr="00A2540E" w14:paraId="47E08A9F" w14:textId="77777777" w:rsidTr="00C42E12">
        <w:tc>
          <w:tcPr>
            <w:tcW w:w="2269" w:type="dxa"/>
          </w:tcPr>
          <w:p w14:paraId="524432BB" w14:textId="77777777" w:rsidR="009C7C4B" w:rsidRPr="00A2540E" w:rsidRDefault="009C7C4B" w:rsidP="00C42E1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D5B0521" w14:textId="3E0F5146" w:rsidR="009C7C4B" w:rsidRPr="00A2540E" w:rsidRDefault="009C7C4B" w:rsidP="00C42E1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C7C4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DZP-270-</w:t>
            </w:r>
            <w:r w:rsidR="008A123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76</w:t>
            </w:r>
            <w:r w:rsidRPr="009C7C4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-202</w:t>
            </w:r>
            <w:r w:rsidR="008A123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</w:t>
            </w:r>
          </w:p>
        </w:tc>
      </w:tr>
    </w:tbl>
    <w:p w14:paraId="0C32C21E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24DAFE6" w14:textId="4A7C4C5B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C7C4B" w:rsidRPr="009C7C4B">
        <w:rPr>
          <w:rFonts w:ascii="Arial" w:hAnsi="Arial" w:cs="Arial"/>
          <w:b/>
          <w:sz w:val="24"/>
          <w:szCs w:val="24"/>
        </w:rPr>
        <w:t xml:space="preserve">Szpital </w:t>
      </w:r>
      <w:r w:rsidR="008A1238">
        <w:rPr>
          <w:rFonts w:ascii="Arial" w:hAnsi="Arial" w:cs="Arial"/>
          <w:b/>
          <w:sz w:val="24"/>
          <w:szCs w:val="24"/>
        </w:rPr>
        <w:t>Kliniczny</w:t>
      </w:r>
      <w:r w:rsidR="009C7C4B" w:rsidRPr="009C7C4B">
        <w:rPr>
          <w:rFonts w:ascii="Arial" w:hAnsi="Arial" w:cs="Arial"/>
          <w:b/>
          <w:sz w:val="24"/>
          <w:szCs w:val="24"/>
        </w:rPr>
        <w:t xml:space="preserve"> im. dr. Emila Warmińskiego</w:t>
      </w:r>
      <w:r w:rsidR="008A1238">
        <w:rPr>
          <w:rFonts w:ascii="Arial" w:hAnsi="Arial" w:cs="Arial"/>
          <w:b/>
          <w:sz w:val="24"/>
          <w:szCs w:val="24"/>
        </w:rPr>
        <w:t xml:space="preserve"> Politechniki Bydgoskiej </w:t>
      </w:r>
      <w:proofErr w:type="gramStart"/>
      <w:r w:rsidR="008A1238">
        <w:rPr>
          <w:rFonts w:ascii="Arial" w:hAnsi="Arial" w:cs="Arial"/>
          <w:b/>
          <w:sz w:val="24"/>
          <w:szCs w:val="24"/>
        </w:rPr>
        <w:t xml:space="preserve">- </w:t>
      </w:r>
      <w:r w:rsidR="009C7C4B" w:rsidRPr="009C7C4B">
        <w:rPr>
          <w:rFonts w:ascii="Arial" w:hAnsi="Arial" w:cs="Arial"/>
          <w:b/>
          <w:sz w:val="24"/>
          <w:szCs w:val="24"/>
        </w:rPr>
        <w:t xml:space="preserve"> SPZOZ</w:t>
      </w:r>
      <w:proofErr w:type="gramEnd"/>
      <w:r w:rsidR="009C7C4B" w:rsidRPr="009C7C4B">
        <w:rPr>
          <w:rFonts w:ascii="Arial" w:hAnsi="Arial" w:cs="Arial"/>
          <w:b/>
          <w:sz w:val="24"/>
          <w:szCs w:val="24"/>
        </w:rPr>
        <w:t xml:space="preserve"> w Bydgoszczy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47A1351C" w14:textId="77777777" w:rsidTr="00650D6C">
        <w:tc>
          <w:tcPr>
            <w:tcW w:w="9104" w:type="dxa"/>
            <w:shd w:val="clear" w:color="auto" w:fill="D9D9D9"/>
          </w:tcPr>
          <w:p w14:paraId="4961CA78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E7F5302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5A0336A" w14:textId="77777777"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</w:rPr>
      </w:pPr>
    </w:p>
    <w:p w14:paraId="2DE1527C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382624E1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A61B0AB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0C35D4D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12157F">
        <w:rPr>
          <w:rFonts w:ascii="Arial" w:hAnsi="Arial" w:cs="Arial"/>
          <w:sz w:val="24"/>
          <w:szCs w:val="24"/>
        </w:rPr>
        <w:t>……</w:t>
      </w:r>
      <w:r w:rsidR="007A2BCB">
        <w:rPr>
          <w:rFonts w:ascii="Arial" w:hAnsi="Arial" w:cs="Arial"/>
          <w:sz w:val="24"/>
          <w:szCs w:val="24"/>
        </w:rPr>
        <w:t>.</w:t>
      </w:r>
      <w:proofErr w:type="gramEnd"/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</w:t>
      </w:r>
      <w:proofErr w:type="gramStart"/>
      <w:r w:rsidRPr="0012157F">
        <w:rPr>
          <w:rFonts w:ascii="Arial" w:hAnsi="Arial" w:cs="Arial"/>
          <w:sz w:val="24"/>
          <w:szCs w:val="24"/>
        </w:rPr>
        <w:t>……</w:t>
      </w:r>
      <w:r w:rsidR="007A2BCB">
        <w:rPr>
          <w:rFonts w:ascii="Arial" w:hAnsi="Arial" w:cs="Arial"/>
          <w:sz w:val="24"/>
          <w:szCs w:val="24"/>
        </w:rPr>
        <w:t>.</w:t>
      </w:r>
      <w:proofErr w:type="gramEnd"/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61DF09E5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48B7580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AC96963" w14:textId="77777777" w:rsidTr="00CD4DD1">
        <w:tc>
          <w:tcPr>
            <w:tcW w:w="9104" w:type="dxa"/>
            <w:shd w:val="clear" w:color="auto" w:fill="D9D9D9"/>
          </w:tcPr>
          <w:p w14:paraId="3527969A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2BDCD3D5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1AA840F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75630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2580B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C7C4B" w:rsidRPr="0012157F" w14:paraId="59FCAA8A" w14:textId="77777777" w:rsidTr="00C42E1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1FD15" w14:textId="77777777" w:rsidR="009C7C4B" w:rsidRPr="0012157F" w:rsidRDefault="009C7C4B" w:rsidP="00C42E1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7C4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6E56E" w14:textId="77777777" w:rsidR="009C7C4B" w:rsidRPr="006162CB" w:rsidRDefault="009C7C4B" w:rsidP="006162CB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C7C4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Podstawy wykluczenia, o których mowa w art. 7 ust. 1 pkt. </w:t>
            </w:r>
            <w:proofErr w:type="gramStart"/>
            <w:r w:rsidRPr="009C7C4B">
              <w:rPr>
                <w:rFonts w:ascii="Arial" w:hAnsi="Arial" w:cs="Arial"/>
                <w:b/>
                <w:bCs/>
                <w:sz w:val="24"/>
                <w:szCs w:val="24"/>
              </w:rPr>
              <w:t>1)-</w:t>
            </w:r>
            <w:proofErr w:type="gramEnd"/>
            <w:r w:rsidRPr="009C7C4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3) ustawy z dnia 13 kwietnia 2022 r. o szczególnych rozwiązaniach w zakresie </w:t>
            </w:r>
            <w:r w:rsidRPr="009C7C4B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przeciwdziałania wspieraniu agresji na Ukrainę oraz służących ochronie bezpieczeństwa narodowego (Dz. U. z 2024 r. poz. 507 ze zm.)</w:t>
            </w:r>
          </w:p>
        </w:tc>
      </w:tr>
      <w:tr w:rsidR="009C7C4B" w:rsidRPr="0012157F" w14:paraId="3206D709" w14:textId="77777777" w:rsidTr="00C42E1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75A75" w14:textId="77777777" w:rsidR="009C7C4B" w:rsidRPr="0012157F" w:rsidRDefault="009C7C4B" w:rsidP="00C42E1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7C4B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60AAD" w14:textId="77777777" w:rsidR="009C7C4B" w:rsidRPr="0012157F" w:rsidRDefault="009C7C4B" w:rsidP="00C42E12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C7C4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3D947653" w14:textId="77777777" w:rsidR="009C7C4B" w:rsidRPr="009C7C4B" w:rsidRDefault="009C7C4B" w:rsidP="00C42E1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7C4B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Za</w:t>
            </w:r>
            <w:r w:rsidR="006162CB">
              <w:rPr>
                <w:rFonts w:ascii="Arial" w:hAnsi="Arial" w:cs="Arial"/>
                <w:sz w:val="24"/>
                <w:szCs w:val="24"/>
              </w:rPr>
              <w:t>mawiający wymaga, aby Wykonawca</w:t>
            </w:r>
            <w:r w:rsidRPr="009C7C4B">
              <w:rPr>
                <w:rFonts w:ascii="Arial" w:hAnsi="Arial" w:cs="Arial"/>
                <w:sz w:val="24"/>
                <w:szCs w:val="24"/>
              </w:rPr>
              <w:t xml:space="preserve"> wykazał, że posiada wpis do rejestru podmiotów wykonujących działalność leczniczą na podstawie ustawy z dnia 15</w:t>
            </w:r>
            <w:r w:rsidR="006162C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7C4B">
              <w:rPr>
                <w:rFonts w:ascii="Arial" w:hAnsi="Arial" w:cs="Arial"/>
                <w:sz w:val="24"/>
                <w:szCs w:val="24"/>
              </w:rPr>
              <w:t>kwietnia 2011 r. o działalności leczniczej</w:t>
            </w:r>
            <w:r w:rsidR="006162CB">
              <w:rPr>
                <w:rFonts w:ascii="Arial" w:hAnsi="Arial" w:cs="Arial"/>
                <w:sz w:val="24"/>
                <w:szCs w:val="24"/>
              </w:rPr>
              <w:t xml:space="preserve"> (dz. U. z 2024 r. poz. 799)</w:t>
            </w:r>
            <w:r w:rsidRPr="009C7C4B">
              <w:rPr>
                <w:rFonts w:ascii="Arial" w:hAnsi="Arial" w:cs="Arial"/>
                <w:sz w:val="24"/>
                <w:szCs w:val="24"/>
              </w:rPr>
              <w:t>, chyba że może je uzyskać za pomocą bezpłatnych ogólnodostępnych baz danych.</w:t>
            </w:r>
          </w:p>
          <w:p w14:paraId="038C2227" w14:textId="77777777" w:rsidR="009C7C4B" w:rsidRPr="0012157F" w:rsidRDefault="009C7C4B" w:rsidP="00C42E1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7C4B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  <w:tr w:rsidR="009C7C4B" w:rsidRPr="0012157F" w14:paraId="3300273E" w14:textId="77777777" w:rsidTr="00C42E1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435D5" w14:textId="77777777" w:rsidR="009C7C4B" w:rsidRPr="0012157F" w:rsidRDefault="009C7C4B" w:rsidP="00C42E1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7C4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203BF" w14:textId="77777777" w:rsidR="009C7C4B" w:rsidRPr="0012157F" w:rsidRDefault="009C7C4B" w:rsidP="00C42E12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C7C4B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33968849" w14:textId="77777777" w:rsidR="009C7C4B" w:rsidRPr="009C7C4B" w:rsidRDefault="009C7C4B" w:rsidP="00C42E1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7C4B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</w:t>
            </w:r>
          </w:p>
          <w:p w14:paraId="30F72074" w14:textId="77777777" w:rsidR="009C7C4B" w:rsidRPr="009C7C4B" w:rsidRDefault="009C7C4B" w:rsidP="00C42E1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7C4B">
              <w:rPr>
                <w:rFonts w:ascii="Arial" w:hAnsi="Arial" w:cs="Arial"/>
                <w:sz w:val="24"/>
                <w:szCs w:val="24"/>
              </w:rPr>
              <w:t>Zamawiający wymaga, aby Wykonawca wykazał, że dysponuje lub będzie dysponował niezbędnymi do realizacji przedmiotu zamówienia środkami transportu, które spełniają</w:t>
            </w:r>
            <w:r w:rsidR="006162C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7C4B">
              <w:rPr>
                <w:rFonts w:ascii="Arial" w:hAnsi="Arial" w:cs="Arial"/>
                <w:sz w:val="24"/>
                <w:szCs w:val="24"/>
              </w:rPr>
              <w:t>wymagania sanitarne i techniczne określone dla specjalistycznych środków transportu medycznego wraz z informacją do dysponowania tymi zasobami.</w:t>
            </w:r>
          </w:p>
          <w:p w14:paraId="13A4C401" w14:textId="77777777" w:rsidR="009C7C4B" w:rsidRPr="0012157F" w:rsidRDefault="009C7C4B" w:rsidP="00C42E1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7C4B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14:paraId="27EE36F0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78BE5E9D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A40AD8A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62F57">
        <w:rPr>
          <w:rFonts w:ascii="Arial" w:hAnsi="Arial" w:cs="Arial"/>
          <w:sz w:val="24"/>
          <w:szCs w:val="24"/>
        </w:rPr>
        <w:t>w  następującym</w:t>
      </w:r>
      <w:proofErr w:type="gramEnd"/>
      <w:r w:rsidRPr="00C62F57">
        <w:rPr>
          <w:rFonts w:ascii="Arial" w:hAnsi="Arial" w:cs="Arial"/>
          <w:sz w:val="24"/>
          <w:szCs w:val="24"/>
        </w:rPr>
        <w:t xml:space="preserve"> zakresie:</w:t>
      </w:r>
    </w:p>
    <w:p w14:paraId="5E4E4E63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7D222233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2186F07F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0C4F640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2F27E558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896309F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24D3FA76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733C4B45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58913082" w14:textId="77777777" w:rsidTr="00CD4DD1">
        <w:tc>
          <w:tcPr>
            <w:tcW w:w="9104" w:type="dxa"/>
            <w:shd w:val="clear" w:color="auto" w:fill="D9D9D9"/>
          </w:tcPr>
          <w:p w14:paraId="6B207E11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4FEDF70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26DB6DBD" w14:textId="77777777" w:rsidTr="00847232">
        <w:tc>
          <w:tcPr>
            <w:tcW w:w="9104" w:type="dxa"/>
            <w:shd w:val="clear" w:color="auto" w:fill="D9D9D9"/>
          </w:tcPr>
          <w:p w14:paraId="50CEC153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B0DA44E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5652A76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51AE0CF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32F4D47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8B45BCE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A32E4D2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D813736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12FF42D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7B728DB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8A73079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0FB86C6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6C6E1439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6AE92F" w14:textId="77777777" w:rsidR="00585B11" w:rsidRDefault="00585B11" w:rsidP="0038231F">
      <w:pPr>
        <w:spacing w:after="0" w:line="240" w:lineRule="auto"/>
      </w:pPr>
      <w:r>
        <w:separator/>
      </w:r>
    </w:p>
  </w:endnote>
  <w:endnote w:type="continuationSeparator" w:id="0">
    <w:p w14:paraId="7626BF79" w14:textId="77777777" w:rsidR="00585B11" w:rsidRDefault="00585B1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5F0F9" w14:textId="77777777" w:rsidR="009C7C4B" w:rsidRDefault="009C7C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BCD79" w14:textId="77777777" w:rsidR="00F8042D" w:rsidRDefault="00F8042D">
    <w:pPr>
      <w:pStyle w:val="Stopka"/>
      <w:jc w:val="right"/>
    </w:pPr>
    <w:r>
      <w:t xml:space="preserve">Strona </w:t>
    </w:r>
    <w:r w:rsidR="005B41A7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5B41A7">
      <w:rPr>
        <w:b/>
        <w:bCs/>
        <w:sz w:val="24"/>
        <w:szCs w:val="24"/>
      </w:rPr>
      <w:fldChar w:fldCharType="separate"/>
    </w:r>
    <w:r w:rsidR="000B1CA7">
      <w:rPr>
        <w:b/>
        <w:bCs/>
        <w:noProof/>
      </w:rPr>
      <w:t>1</w:t>
    </w:r>
    <w:r w:rsidR="005B41A7">
      <w:rPr>
        <w:b/>
        <w:bCs/>
        <w:sz w:val="24"/>
        <w:szCs w:val="24"/>
      </w:rPr>
      <w:fldChar w:fldCharType="end"/>
    </w:r>
    <w:r>
      <w:t xml:space="preserve"> z </w:t>
    </w:r>
    <w:r w:rsidR="005B41A7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5B41A7">
      <w:rPr>
        <w:b/>
        <w:bCs/>
        <w:sz w:val="24"/>
        <w:szCs w:val="24"/>
      </w:rPr>
      <w:fldChar w:fldCharType="separate"/>
    </w:r>
    <w:r w:rsidR="000B1CA7">
      <w:rPr>
        <w:b/>
        <w:bCs/>
        <w:noProof/>
      </w:rPr>
      <w:t>4</w:t>
    </w:r>
    <w:r w:rsidR="005B41A7">
      <w:rPr>
        <w:b/>
        <w:bCs/>
        <w:sz w:val="24"/>
        <w:szCs w:val="24"/>
      </w:rPr>
      <w:fldChar w:fldCharType="end"/>
    </w:r>
  </w:p>
  <w:p w14:paraId="214673C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BF614" w14:textId="77777777" w:rsidR="009C7C4B" w:rsidRDefault="009C7C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A8CDBB" w14:textId="77777777" w:rsidR="00585B11" w:rsidRDefault="00585B11" w:rsidP="0038231F">
      <w:pPr>
        <w:spacing w:after="0" w:line="240" w:lineRule="auto"/>
      </w:pPr>
      <w:r>
        <w:separator/>
      </w:r>
    </w:p>
  </w:footnote>
  <w:footnote w:type="continuationSeparator" w:id="0">
    <w:p w14:paraId="0585E17D" w14:textId="77777777" w:rsidR="00585B11" w:rsidRDefault="00585B11" w:rsidP="0038231F">
      <w:pPr>
        <w:spacing w:after="0" w:line="240" w:lineRule="auto"/>
      </w:pPr>
      <w:r>
        <w:continuationSeparator/>
      </w:r>
    </w:p>
  </w:footnote>
  <w:footnote w:id="1">
    <w:p w14:paraId="49E74137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7BDC78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69D4DA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BB7F86C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E0BDA" w14:textId="77777777" w:rsidR="009C7C4B" w:rsidRDefault="009C7C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021FC" w14:textId="77777777" w:rsidR="009C7C4B" w:rsidRDefault="009C7C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B1294" w14:textId="77777777" w:rsidR="009C7C4B" w:rsidRDefault="009C7C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8232711">
    <w:abstractNumId w:val="11"/>
  </w:num>
  <w:num w:numId="2" w16cid:durableId="1624338870">
    <w:abstractNumId w:val="0"/>
  </w:num>
  <w:num w:numId="3" w16cid:durableId="2102221069">
    <w:abstractNumId w:val="10"/>
  </w:num>
  <w:num w:numId="4" w16cid:durableId="1102452521">
    <w:abstractNumId w:val="13"/>
  </w:num>
  <w:num w:numId="5" w16cid:durableId="1401096026">
    <w:abstractNumId w:val="12"/>
  </w:num>
  <w:num w:numId="6" w16cid:durableId="1086462705">
    <w:abstractNumId w:val="9"/>
  </w:num>
  <w:num w:numId="7" w16cid:durableId="414940323">
    <w:abstractNumId w:val="1"/>
  </w:num>
  <w:num w:numId="8" w16cid:durableId="1596355753">
    <w:abstractNumId w:val="6"/>
  </w:num>
  <w:num w:numId="9" w16cid:durableId="733940353">
    <w:abstractNumId w:val="4"/>
  </w:num>
  <w:num w:numId="10" w16cid:durableId="1539195308">
    <w:abstractNumId w:val="7"/>
  </w:num>
  <w:num w:numId="11" w16cid:durableId="259992187">
    <w:abstractNumId w:val="5"/>
  </w:num>
  <w:num w:numId="12" w16cid:durableId="10186232">
    <w:abstractNumId w:val="8"/>
  </w:num>
  <w:num w:numId="13" w16cid:durableId="2087920662">
    <w:abstractNumId w:val="3"/>
  </w:num>
  <w:num w:numId="14" w16cid:durableId="2044843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C4B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1CA7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0A3E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3FBF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4749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28F4"/>
    <w:rsid w:val="005641F0"/>
    <w:rsid w:val="00585B11"/>
    <w:rsid w:val="005B11F3"/>
    <w:rsid w:val="005B41A7"/>
    <w:rsid w:val="005C39CA"/>
    <w:rsid w:val="005E176A"/>
    <w:rsid w:val="005E24AA"/>
    <w:rsid w:val="005E579C"/>
    <w:rsid w:val="00612283"/>
    <w:rsid w:val="006162CB"/>
    <w:rsid w:val="00634311"/>
    <w:rsid w:val="00641874"/>
    <w:rsid w:val="00650D6C"/>
    <w:rsid w:val="006676AE"/>
    <w:rsid w:val="006A3A1F"/>
    <w:rsid w:val="006A52B6"/>
    <w:rsid w:val="006B53D6"/>
    <w:rsid w:val="006C7395"/>
    <w:rsid w:val="006D467B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A123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C7C4B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57512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65A9C6"/>
  <w15:docId w15:val="{6A929F23-C510-4546-B92D-37D29083A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41A7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mpub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2E0DD7-8F65-48B8-AC61-3F26390E3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892</Words>
  <Characters>5355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zp</cp:lastModifiedBy>
  <cp:revision>4</cp:revision>
  <cp:lastPrinted>2016-07-26T11:32:00Z</cp:lastPrinted>
  <dcterms:created xsi:type="dcterms:W3CDTF">2025-12-31T11:02:00Z</dcterms:created>
  <dcterms:modified xsi:type="dcterms:W3CDTF">2025-12-31T18:39:00Z</dcterms:modified>
</cp:coreProperties>
</file>