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3103B" w14:textId="77777777" w:rsidR="009E6536" w:rsidRPr="009E6536" w:rsidRDefault="009E6536" w:rsidP="009E6536">
      <w:pPr>
        <w:keepNext/>
        <w:spacing w:after="240" w:line="276" w:lineRule="auto"/>
        <w:jc w:val="right"/>
        <w:outlineLvl w:val="3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bookmarkStart w:id="0" w:name="_Hlk60301409"/>
      <w:r w:rsidRPr="009E6536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Załącznik nr 3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6536" w:rsidRPr="009E6536" w14:paraId="42C992C1" w14:textId="77777777">
        <w:trPr>
          <w:trHeight w:val="51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8FF6" w14:textId="77777777" w:rsidR="009E6536" w:rsidRPr="009E6536" w:rsidRDefault="009E6536" w:rsidP="009E6536">
            <w:pPr>
              <w:spacing w:after="60" w:line="25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653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9E653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9E6536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podmiotów udostępniających zasoby w celu potwierdzenia spełniania warunków udziału w postępowaniu.</w:t>
            </w:r>
          </w:p>
        </w:tc>
      </w:tr>
    </w:tbl>
    <w:p w14:paraId="4A0FCD68" w14:textId="77777777" w:rsidR="009E6536" w:rsidRPr="009E6536" w:rsidRDefault="009E6536" w:rsidP="009E6536">
      <w:pPr>
        <w:spacing w:before="240" w:after="480" w:line="256" w:lineRule="auto"/>
        <w:rPr>
          <w:rFonts w:ascii="Times New Roman" w:eastAsia="Times New Roman" w:hAnsi="Times New Roman"/>
          <w:b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 xml:space="preserve">Znak sprawy: </w:t>
      </w:r>
      <w:r w:rsidRPr="009E6536">
        <w:rPr>
          <w:rFonts w:ascii="Times New Roman" w:eastAsia="Times New Roman" w:hAnsi="Times New Roman"/>
          <w:b/>
          <w:lang w:eastAsia="pl-PL"/>
        </w:rPr>
        <w:t>PCUW.261.2.53.2025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9E6536" w:rsidRPr="009E6536" w14:paraId="6E77E72B" w14:textId="77777777">
        <w:trPr>
          <w:trHeight w:val="7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47D9B5" w14:textId="77777777" w:rsidR="009E6536" w:rsidRPr="009E6536" w:rsidRDefault="009E6536" w:rsidP="009E6536">
            <w:pPr>
              <w:spacing w:after="0"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E6536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08EC447A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6B0BA681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8FF86D2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3DE3E5C1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9E6536">
        <w:rPr>
          <w:rFonts w:ascii="Times New Roman" w:eastAsia="Times New Roman" w:hAnsi="Times New Roman"/>
          <w:i/>
          <w:lang w:eastAsia="pl-PL"/>
        </w:rPr>
        <w:t>(imię i nazwisko osoby upoważnionej do reprezentowania podmiotu udostępniającego zasoby)</w:t>
      </w:r>
    </w:p>
    <w:p w14:paraId="6AF1F12E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działając w imieniu i na rzecz:</w:t>
      </w:r>
    </w:p>
    <w:p w14:paraId="5EBE6A45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9FFBCF2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3006E9F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9E6536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9E6536">
        <w:rPr>
          <w:rFonts w:ascii="Times New Roman" w:eastAsia="Times New Roman" w:hAnsi="Times New Roman"/>
          <w:i/>
          <w:lang w:eastAsia="pl-PL"/>
        </w:rPr>
        <w:t>adres  podmiotu</w:t>
      </w:r>
      <w:proofErr w:type="gramEnd"/>
      <w:r w:rsidRPr="009E6536">
        <w:rPr>
          <w:rFonts w:ascii="Times New Roman" w:eastAsia="Times New Roman" w:hAnsi="Times New Roman"/>
          <w:i/>
          <w:lang w:eastAsia="pl-PL"/>
        </w:rPr>
        <w:t xml:space="preserve"> udostępniającego zasoby)</w:t>
      </w:r>
    </w:p>
    <w:p w14:paraId="72A0BA60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9E6536">
        <w:rPr>
          <w:rFonts w:ascii="Times New Roman" w:eastAsia="Times New Roman" w:hAnsi="Times New Roman"/>
          <w:lang w:eastAsia="pl-PL"/>
        </w:rPr>
        <w:t>, zgodnie z postanowieniami art. 118</w:t>
      </w:r>
      <w:r w:rsidRPr="009E6536">
        <w:rPr>
          <w:rFonts w:ascii="Times New Roman" w:hAnsi="Times New Roman"/>
        </w:rPr>
        <w:t xml:space="preserve"> ustawy z dnia 11 września 2019 r. Prawo zamówień publicznych (tj. Dz.U. z 2024 r. poz. 1320 ze zm.)</w:t>
      </w:r>
      <w:r w:rsidRPr="009E6536">
        <w:rPr>
          <w:rFonts w:ascii="Times New Roman" w:eastAsia="Times New Roman" w:hAnsi="Times New Roman"/>
          <w:lang w:eastAsia="pl-PL"/>
        </w:rPr>
        <w:t>, do oddania nw. zasobów:</w:t>
      </w:r>
    </w:p>
    <w:p w14:paraId="1B1AF561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7444517E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9E6536">
        <w:rPr>
          <w:rFonts w:ascii="Times New Roman" w:eastAsia="Times New Roman" w:hAnsi="Times New Roman"/>
          <w:i/>
          <w:lang w:eastAsia="pl-PL"/>
        </w:rPr>
        <w:t>(określenie zasobów)</w:t>
      </w:r>
    </w:p>
    <w:p w14:paraId="7BF74502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do dyspozycji Wykonawcy:</w:t>
      </w:r>
    </w:p>
    <w:p w14:paraId="581F4FD7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446DD85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9E6536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6DAD1F2A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 xml:space="preserve">na potrzeby realizacji zamówienia pn.: </w:t>
      </w:r>
    </w:p>
    <w:p w14:paraId="25918505" w14:textId="77777777" w:rsidR="009E6536" w:rsidRPr="009E6536" w:rsidRDefault="009E6536" w:rsidP="009E6536">
      <w:pPr>
        <w:spacing w:line="25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1" w:name="_Hlk193110642"/>
      <w:r w:rsidRPr="009E6536">
        <w:rPr>
          <w:rFonts w:ascii="Times New Roman" w:hAnsi="Times New Roman"/>
          <w:b/>
          <w:sz w:val="24"/>
          <w:szCs w:val="24"/>
        </w:rPr>
        <w:t xml:space="preserve"> </w:t>
      </w:r>
      <w:r w:rsidRPr="009E6536">
        <w:rPr>
          <w:rFonts w:ascii="Times New Roman" w:eastAsia="Times New Roman" w:hAnsi="Times New Roman"/>
          <w:b/>
          <w:sz w:val="24"/>
          <w:szCs w:val="24"/>
          <w:lang w:eastAsia="pl-PL"/>
        </w:rPr>
        <w:t>Zakup, montaż i dostawa agregatu prądotwórczego wraz z niezbędnymi robotami towarzyszącymi w branży elektrycznej i budowlanej dla budynku Zespołu Szkół Specjalnych w Rawiczu, ul. Gen. Grota Roweckiego 9F, 63-900 Rawicz.</w:t>
      </w:r>
    </w:p>
    <w:bookmarkEnd w:id="1"/>
    <w:p w14:paraId="5AA8E6E8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Oświadczam, że:</w:t>
      </w:r>
    </w:p>
    <w:p w14:paraId="1CAF472C" w14:textId="77777777" w:rsidR="009E6536" w:rsidRPr="009E6536" w:rsidRDefault="009E6536" w:rsidP="009E653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0B4A2440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65D66BE" w14:textId="77777777" w:rsidR="009E6536" w:rsidRPr="009E6536" w:rsidRDefault="009E6536" w:rsidP="009E653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383B6968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E653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5A478136" w14:textId="77777777" w:rsidR="009E6536" w:rsidRPr="009E6536" w:rsidRDefault="009E6536" w:rsidP="009E653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0434EAEF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D257F07" w14:textId="77777777" w:rsidR="009E6536" w:rsidRPr="009E6536" w:rsidRDefault="009E6536" w:rsidP="009E653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22873631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E6536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836B903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6647F4F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74BDA8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9CCC92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760BE4D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9E6536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……………………………………………….. </w:t>
      </w:r>
      <w:r w:rsidRPr="009E6536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Pr="009E6536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Pr="009E6536">
        <w:rPr>
          <w:rFonts w:ascii="Times New Roman" w:eastAsia="Times New Roman" w:hAnsi="Times New Roman"/>
          <w:i/>
          <w:sz w:val="18"/>
          <w:szCs w:val="19"/>
          <w:lang w:eastAsia="pl-PL"/>
        </w:rPr>
        <w:tab/>
        <w:t xml:space="preserve">………………….…………………..……………………… </w:t>
      </w:r>
      <w:r w:rsidRPr="009E6536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9E6536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9E6536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Pr="009E6536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Pr="009E6536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Pr="009E6536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Pr="009E6536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Pr="009E6536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Pr="009E653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Pr="009E653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Pr="009E653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057171D5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E653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woli w imieniu podmiotu udostępniającego zasoby)</w:t>
      </w:r>
    </w:p>
    <w:p w14:paraId="6C28B465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09D737C" w14:textId="77777777" w:rsidR="009E6536" w:rsidRPr="009E6536" w:rsidRDefault="009E6536" w:rsidP="009E653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9E6536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</w:t>
      </w:r>
      <w:bookmarkEnd w:id="0"/>
    </w:p>
    <w:p w14:paraId="6364525B" w14:textId="77777777" w:rsidR="009E6536" w:rsidRPr="009E6536" w:rsidRDefault="009E6536" w:rsidP="009E653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E6536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E6536">
        <w:rPr>
          <w:rFonts w:ascii="Times New Roman" w:eastAsia="Times New Roman" w:hAnsi="Times New Roman"/>
          <w:sz w:val="14"/>
          <w:szCs w:val="14"/>
        </w:rPr>
        <w:t xml:space="preserve"> </w:t>
      </w:r>
      <w:r w:rsidRPr="009E6536">
        <w:rPr>
          <w:rFonts w:ascii="Times New Roman" w:eastAsia="Times New Roman" w:hAnsi="Times New Roman"/>
          <w:bCs/>
          <w:color w:val="000000"/>
          <w:sz w:val="14"/>
          <w:szCs w:val="14"/>
        </w:rPr>
        <w:t>Zobowiązanie opatruje się w formie elektronicznej (kwalifikowanym podpisem elektronicznym) lub w postaci elektronicznej podpisem zaufanym lub osobistym. Rekomendowany format - .pdf</w:t>
      </w:r>
    </w:p>
    <w:p w14:paraId="1AB86612" w14:textId="77777777" w:rsidR="009E6536" w:rsidRPr="009E6536" w:rsidRDefault="009E6536" w:rsidP="009E6536">
      <w:pPr>
        <w:autoSpaceDE w:val="0"/>
        <w:autoSpaceDN w:val="0"/>
        <w:adjustRightInd w:val="0"/>
        <w:spacing w:line="256" w:lineRule="auto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2F30816E" w14:textId="77777777" w:rsidR="009E6536" w:rsidRPr="009E6536" w:rsidRDefault="009E6536" w:rsidP="009E6536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3957C2D" w14:textId="77777777" w:rsidR="001D125F" w:rsidRPr="009E6536" w:rsidRDefault="001D125F" w:rsidP="009E6536"/>
    <w:sectPr w:rsidR="001D125F" w:rsidRPr="009E6536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  <w:num w:numId="2" w16cid:durableId="15031622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174E2"/>
    <w:rsid w:val="0023582B"/>
    <w:rsid w:val="00240391"/>
    <w:rsid w:val="002A2D47"/>
    <w:rsid w:val="002C43D2"/>
    <w:rsid w:val="002F0FCE"/>
    <w:rsid w:val="00327637"/>
    <w:rsid w:val="003313EE"/>
    <w:rsid w:val="003411F2"/>
    <w:rsid w:val="00355BE1"/>
    <w:rsid w:val="003A49CB"/>
    <w:rsid w:val="003C32FC"/>
    <w:rsid w:val="003D3FBE"/>
    <w:rsid w:val="003E36F7"/>
    <w:rsid w:val="003E3E7F"/>
    <w:rsid w:val="004374F2"/>
    <w:rsid w:val="00460705"/>
    <w:rsid w:val="0046591D"/>
    <w:rsid w:val="00481686"/>
    <w:rsid w:val="0048245B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5B12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3388F"/>
    <w:rsid w:val="009377D5"/>
    <w:rsid w:val="009527B8"/>
    <w:rsid w:val="00974350"/>
    <w:rsid w:val="00977413"/>
    <w:rsid w:val="009C46B0"/>
    <w:rsid w:val="009E3FA6"/>
    <w:rsid w:val="009E653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60C61"/>
    <w:rsid w:val="00B711A4"/>
    <w:rsid w:val="00B75C60"/>
    <w:rsid w:val="00B76EDF"/>
    <w:rsid w:val="00B77707"/>
    <w:rsid w:val="00B82577"/>
    <w:rsid w:val="00B84A8D"/>
    <w:rsid w:val="00BC337D"/>
    <w:rsid w:val="00BC4326"/>
    <w:rsid w:val="00BC66F9"/>
    <w:rsid w:val="00BD496C"/>
    <w:rsid w:val="00BD4FAB"/>
    <w:rsid w:val="00BE3BCE"/>
    <w:rsid w:val="00C03D24"/>
    <w:rsid w:val="00C05A4A"/>
    <w:rsid w:val="00C650CD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A1F16"/>
    <w:rsid w:val="00DC457B"/>
    <w:rsid w:val="00DC4842"/>
    <w:rsid w:val="00DC587A"/>
    <w:rsid w:val="00DC652A"/>
    <w:rsid w:val="00DE3B21"/>
    <w:rsid w:val="00DE73DD"/>
    <w:rsid w:val="00E15EF4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334B4"/>
    <w:rsid w:val="00F36B02"/>
    <w:rsid w:val="00F534C4"/>
    <w:rsid w:val="00F70D80"/>
    <w:rsid w:val="00F93E02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Joanna Ratajczak</cp:lastModifiedBy>
  <cp:revision>4</cp:revision>
  <cp:lastPrinted>2025-09-29T08:31:00Z</cp:lastPrinted>
  <dcterms:created xsi:type="dcterms:W3CDTF">2025-09-29T08:31:00Z</dcterms:created>
  <dcterms:modified xsi:type="dcterms:W3CDTF">2025-11-28T13:04:00Z</dcterms:modified>
</cp:coreProperties>
</file>