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02CF4" w14:textId="77777777" w:rsidR="002E7AE1" w:rsidRPr="002316C1" w:rsidRDefault="002E7AE1" w:rsidP="002E7AE1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1A397B3D" w14:textId="77777777" w:rsidR="002E7AE1" w:rsidRPr="00F35B7F" w:rsidRDefault="002E7AE1" w:rsidP="002E7AE1">
      <w:pPr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PCUW.261.2.</w:t>
      </w:r>
      <w:r>
        <w:rPr>
          <w:b/>
          <w:bCs/>
          <w:sz w:val="22"/>
          <w:szCs w:val="22"/>
        </w:rPr>
        <w:t>53.2025</w:t>
      </w:r>
    </w:p>
    <w:p w14:paraId="2A398A89" w14:textId="77777777" w:rsidR="002E7AE1" w:rsidRPr="0035464C" w:rsidRDefault="002E7AE1" w:rsidP="002E7AE1"/>
    <w:p w14:paraId="7C846629" w14:textId="77777777" w:rsidR="002E7AE1" w:rsidRPr="007F68E5" w:rsidRDefault="002E7AE1" w:rsidP="002E7AE1">
      <w:pPr>
        <w:rPr>
          <w:sz w:val="24"/>
          <w:szCs w:val="24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2E7AE1" w14:paraId="62557F67" w14:textId="77777777" w:rsidTr="0048513B">
        <w:trPr>
          <w:trHeight w:val="510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7E501C2A" w14:textId="77777777" w:rsidR="002E7AE1" w:rsidRPr="004E67BA" w:rsidRDefault="002E7AE1" w:rsidP="0048513B">
            <w:pPr>
              <w:jc w:val="center"/>
              <w:rPr>
                <w:b/>
                <w:bCs/>
                <w:sz w:val="22"/>
                <w:szCs w:val="22"/>
              </w:rPr>
            </w:pPr>
            <w:r w:rsidRPr="004E67BA">
              <w:rPr>
                <w:b/>
                <w:bCs/>
                <w:sz w:val="28"/>
                <w:szCs w:val="28"/>
              </w:rPr>
              <w:t>WYKAZ ROBÓT BUDOWLANYCH</w:t>
            </w:r>
          </w:p>
        </w:tc>
      </w:tr>
    </w:tbl>
    <w:p w14:paraId="05056DE9" w14:textId="77777777" w:rsidR="002E7AE1" w:rsidRDefault="002E7AE1" w:rsidP="002E7AE1">
      <w:pPr>
        <w:spacing w:after="120"/>
        <w:jc w:val="both"/>
        <w:rPr>
          <w:sz w:val="22"/>
          <w:szCs w:val="22"/>
        </w:rPr>
      </w:pPr>
    </w:p>
    <w:p w14:paraId="3C562ECE" w14:textId="77777777" w:rsidR="002E7AE1" w:rsidRPr="00F35B7F" w:rsidRDefault="002E7AE1" w:rsidP="002E7AE1">
      <w:pPr>
        <w:spacing w:after="24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 xml:space="preserve">Składając ofertę w postępowaniu o udzielenie zamówienia publicznego, prowadzonym w trybie </w:t>
      </w:r>
      <w:r w:rsidRPr="00F35B7F">
        <w:rPr>
          <w:bCs/>
          <w:sz w:val="22"/>
          <w:szCs w:val="22"/>
        </w:rPr>
        <w:t xml:space="preserve">podstawowym </w:t>
      </w:r>
      <w:r>
        <w:rPr>
          <w:bCs/>
          <w:sz w:val="22"/>
          <w:szCs w:val="22"/>
        </w:rPr>
        <w:t>bez negocjacji</w:t>
      </w:r>
      <w:r w:rsidRPr="00F35B7F">
        <w:rPr>
          <w:bCs/>
          <w:sz w:val="22"/>
          <w:szCs w:val="22"/>
        </w:rPr>
        <w:t xml:space="preserve">, na podstawie art. 275 pkt </w:t>
      </w:r>
      <w:r>
        <w:rPr>
          <w:bCs/>
          <w:sz w:val="22"/>
          <w:szCs w:val="22"/>
        </w:rPr>
        <w:t xml:space="preserve">1 </w:t>
      </w:r>
      <w:r w:rsidRPr="00F35B7F">
        <w:rPr>
          <w:bCs/>
          <w:sz w:val="22"/>
          <w:szCs w:val="22"/>
        </w:rPr>
        <w:t xml:space="preserve">ustawy Prawo zamówień publicznych </w:t>
      </w:r>
      <w:r>
        <w:rPr>
          <w:bCs/>
          <w:sz w:val="22"/>
          <w:szCs w:val="22"/>
        </w:rPr>
        <w:br/>
      </w:r>
      <w:r w:rsidRPr="00F35B7F">
        <w:rPr>
          <w:bCs/>
          <w:sz w:val="22"/>
          <w:szCs w:val="22"/>
        </w:rPr>
        <w:t>(t.j. Dz.U. z 202</w:t>
      </w:r>
      <w:r>
        <w:rPr>
          <w:bCs/>
          <w:sz w:val="22"/>
          <w:szCs w:val="22"/>
        </w:rPr>
        <w:t>4</w:t>
      </w:r>
      <w:r w:rsidRPr="00F35B7F">
        <w:rPr>
          <w:bCs/>
          <w:sz w:val="22"/>
          <w:szCs w:val="22"/>
        </w:rPr>
        <w:t xml:space="preserve"> r. poz. </w:t>
      </w:r>
      <w:r>
        <w:rPr>
          <w:bCs/>
          <w:sz w:val="22"/>
          <w:szCs w:val="22"/>
        </w:rPr>
        <w:t>1320 ze zm.</w:t>
      </w:r>
      <w:r w:rsidRPr="00F35B7F">
        <w:rPr>
          <w:bCs/>
          <w:sz w:val="22"/>
          <w:szCs w:val="22"/>
        </w:rPr>
        <w:t>),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 zadanie pn.</w:t>
      </w:r>
      <w:r>
        <w:rPr>
          <w:sz w:val="22"/>
          <w:szCs w:val="22"/>
        </w:rPr>
        <w:t>:</w:t>
      </w:r>
    </w:p>
    <w:p w14:paraId="514E604A" w14:textId="77777777" w:rsidR="002E7AE1" w:rsidRPr="002319D5" w:rsidRDefault="002E7AE1" w:rsidP="002E7AE1">
      <w:pPr>
        <w:jc w:val="center"/>
        <w:rPr>
          <w:rFonts w:eastAsia="Calibri"/>
          <w:b/>
          <w:kern w:val="3"/>
          <w:sz w:val="24"/>
          <w:szCs w:val="24"/>
          <w:lang w:eastAsia="zh-CN"/>
        </w:rPr>
      </w:pPr>
      <w:r w:rsidRPr="002319D5">
        <w:rPr>
          <w:rFonts w:eastAsia="Calibri"/>
          <w:b/>
          <w:kern w:val="3"/>
          <w:sz w:val="24"/>
          <w:szCs w:val="24"/>
          <w:lang w:eastAsia="zh-CN"/>
        </w:rPr>
        <w:t>Zakup, montaż i dostawa agregatu prądotwórczego wraz z niezbędnymi robotami towarzyszącymi w branży elektrycznej i budowlanej dla budynku Zespołu Szkół Specjalnych w Rawiczu, ul. Gen. Grota Roweckiego 9F, 63-900 Rawicz.</w:t>
      </w:r>
    </w:p>
    <w:p w14:paraId="46D0CD5A" w14:textId="77777777" w:rsidR="002E7AE1" w:rsidRDefault="002E7AE1" w:rsidP="002E7AE1">
      <w:pPr>
        <w:jc w:val="center"/>
        <w:rPr>
          <w:sz w:val="18"/>
          <w:szCs w:val="18"/>
        </w:rPr>
      </w:pPr>
    </w:p>
    <w:p w14:paraId="5362C0B3" w14:textId="77777777" w:rsidR="002E7AE1" w:rsidRPr="00F35B7F" w:rsidRDefault="002E7AE1" w:rsidP="002E7AE1">
      <w:pPr>
        <w:spacing w:before="24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że: wykonałem/liśmy następujące roboty budowlane:</w:t>
      </w:r>
    </w:p>
    <w:p w14:paraId="0E87660D" w14:textId="77777777" w:rsidR="002E7AE1" w:rsidRPr="007F68E5" w:rsidRDefault="002E7AE1" w:rsidP="002E7AE1">
      <w:pPr>
        <w:jc w:val="both"/>
        <w:rPr>
          <w:sz w:val="24"/>
          <w:szCs w:val="24"/>
        </w:rPr>
      </w:pPr>
    </w:p>
    <w:tbl>
      <w:tblPr>
        <w:tblW w:w="921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2"/>
        <w:gridCol w:w="2977"/>
        <w:gridCol w:w="1701"/>
        <w:gridCol w:w="2134"/>
      </w:tblGrid>
      <w:tr w:rsidR="002E7AE1" w:rsidRPr="007F68E5" w14:paraId="5D0F5C59" w14:textId="77777777" w:rsidTr="0048513B">
        <w:trPr>
          <w:trHeight w:val="740"/>
          <w:jc w:val="center"/>
        </w:trPr>
        <w:tc>
          <w:tcPr>
            <w:tcW w:w="2402" w:type="dxa"/>
            <w:shd w:val="clear" w:color="auto" w:fill="F2F2F2" w:themeFill="background1" w:themeFillShade="F2"/>
            <w:vAlign w:val="center"/>
          </w:tcPr>
          <w:p w14:paraId="7B62BE16" w14:textId="77777777" w:rsidR="002E7AE1" w:rsidRPr="00480630" w:rsidRDefault="002E7AE1" w:rsidP="0048513B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16234922" w14:textId="77777777" w:rsidR="002E7AE1" w:rsidRPr="00480630" w:rsidRDefault="002E7AE1" w:rsidP="0048513B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62B949A2" w14:textId="77777777" w:rsidR="002E7AE1" w:rsidRPr="00480630" w:rsidRDefault="002E7AE1" w:rsidP="0048513B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794AB319" w14:textId="77777777" w:rsidR="002E7AE1" w:rsidRPr="00480630" w:rsidRDefault="002E7AE1" w:rsidP="0048513B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134" w:type="dxa"/>
            <w:shd w:val="clear" w:color="auto" w:fill="F2F2F2" w:themeFill="background1" w:themeFillShade="F2"/>
            <w:vAlign w:val="center"/>
          </w:tcPr>
          <w:p w14:paraId="41C5D1D3" w14:textId="77777777" w:rsidR="002E7AE1" w:rsidRPr="00480630" w:rsidRDefault="002E7AE1" w:rsidP="0048513B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realizacji)      </w:t>
            </w:r>
            <w:r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2E7AE1" w:rsidRPr="007F68E5" w14:paraId="640CFA1F" w14:textId="77777777" w:rsidTr="0048513B">
        <w:trPr>
          <w:trHeight w:val="765"/>
          <w:jc w:val="center"/>
        </w:trPr>
        <w:tc>
          <w:tcPr>
            <w:tcW w:w="2402" w:type="dxa"/>
          </w:tcPr>
          <w:p w14:paraId="3156B439" w14:textId="77777777" w:rsidR="002E7AE1" w:rsidRPr="007F68E5" w:rsidRDefault="002E7AE1" w:rsidP="0048513B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664CCC24" w14:textId="77777777" w:rsidR="002E7AE1" w:rsidRPr="007F68E5" w:rsidRDefault="002E7AE1" w:rsidP="004851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B406E53" w14:textId="77777777" w:rsidR="002E7AE1" w:rsidRPr="007F68E5" w:rsidRDefault="002E7AE1" w:rsidP="0048513B">
            <w:pPr>
              <w:rPr>
                <w:sz w:val="24"/>
                <w:szCs w:val="24"/>
              </w:rPr>
            </w:pPr>
          </w:p>
          <w:p w14:paraId="61D5398C" w14:textId="77777777" w:rsidR="002E7AE1" w:rsidRPr="007F68E5" w:rsidRDefault="002E7AE1" w:rsidP="0048513B">
            <w:pPr>
              <w:rPr>
                <w:sz w:val="24"/>
                <w:szCs w:val="24"/>
              </w:rPr>
            </w:pPr>
          </w:p>
          <w:p w14:paraId="4C0D9011" w14:textId="77777777" w:rsidR="002E7AE1" w:rsidRPr="007F68E5" w:rsidRDefault="002E7AE1" w:rsidP="0048513B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3F5CBEB5" w14:textId="77777777" w:rsidR="002E7AE1" w:rsidRPr="007F68E5" w:rsidRDefault="002E7AE1" w:rsidP="0048513B">
            <w:pPr>
              <w:rPr>
                <w:sz w:val="24"/>
                <w:szCs w:val="24"/>
              </w:rPr>
            </w:pPr>
          </w:p>
        </w:tc>
      </w:tr>
      <w:tr w:rsidR="002E7AE1" w:rsidRPr="007F68E5" w14:paraId="353F208E" w14:textId="77777777" w:rsidTr="0048513B">
        <w:trPr>
          <w:trHeight w:val="765"/>
          <w:jc w:val="center"/>
        </w:trPr>
        <w:tc>
          <w:tcPr>
            <w:tcW w:w="2402" w:type="dxa"/>
          </w:tcPr>
          <w:p w14:paraId="60E46554" w14:textId="77777777" w:rsidR="002E7AE1" w:rsidRPr="007F68E5" w:rsidRDefault="002E7AE1" w:rsidP="0048513B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5104133" w14:textId="77777777" w:rsidR="002E7AE1" w:rsidRPr="007F68E5" w:rsidRDefault="002E7AE1" w:rsidP="004851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BA21AC4" w14:textId="77777777" w:rsidR="002E7AE1" w:rsidRPr="007F68E5" w:rsidRDefault="002E7AE1" w:rsidP="0048513B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24E9B7DB" w14:textId="77777777" w:rsidR="002E7AE1" w:rsidRPr="007F68E5" w:rsidRDefault="002E7AE1" w:rsidP="0048513B">
            <w:pPr>
              <w:rPr>
                <w:sz w:val="24"/>
                <w:szCs w:val="24"/>
              </w:rPr>
            </w:pPr>
          </w:p>
        </w:tc>
      </w:tr>
      <w:tr w:rsidR="002E7AE1" w:rsidRPr="007F68E5" w14:paraId="793106BB" w14:textId="77777777" w:rsidTr="0048513B">
        <w:trPr>
          <w:trHeight w:val="765"/>
          <w:jc w:val="center"/>
        </w:trPr>
        <w:tc>
          <w:tcPr>
            <w:tcW w:w="2402" w:type="dxa"/>
          </w:tcPr>
          <w:p w14:paraId="51D0B2D0" w14:textId="77777777" w:rsidR="002E7AE1" w:rsidRPr="007F68E5" w:rsidRDefault="002E7AE1" w:rsidP="0048513B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4E68BD7D" w14:textId="77777777" w:rsidR="002E7AE1" w:rsidRPr="007F68E5" w:rsidRDefault="002E7AE1" w:rsidP="004851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33A3BC7" w14:textId="77777777" w:rsidR="002E7AE1" w:rsidRPr="007F68E5" w:rsidRDefault="002E7AE1" w:rsidP="0048513B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0C141331" w14:textId="77777777" w:rsidR="002E7AE1" w:rsidRPr="007F68E5" w:rsidRDefault="002E7AE1" w:rsidP="0048513B">
            <w:pPr>
              <w:rPr>
                <w:sz w:val="24"/>
                <w:szCs w:val="24"/>
              </w:rPr>
            </w:pPr>
          </w:p>
        </w:tc>
      </w:tr>
    </w:tbl>
    <w:p w14:paraId="68DC1C28" w14:textId="77777777" w:rsidR="002E7AE1" w:rsidRDefault="002E7AE1" w:rsidP="002E7AE1">
      <w:pPr>
        <w:tabs>
          <w:tab w:val="left" w:pos="0"/>
        </w:tabs>
        <w:jc w:val="both"/>
        <w:rPr>
          <w:sz w:val="24"/>
          <w:szCs w:val="24"/>
        </w:rPr>
      </w:pPr>
    </w:p>
    <w:p w14:paraId="5F311DD8" w14:textId="77777777" w:rsidR="002E7AE1" w:rsidRPr="008A6C11" w:rsidRDefault="002E7AE1" w:rsidP="002E7AE1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8A6C11">
        <w:rPr>
          <w:bCs/>
          <w:color w:val="EE0000"/>
          <w:sz w:val="22"/>
          <w:szCs w:val="22"/>
        </w:rPr>
        <w:t>Do wykazu należy załączyć dowody potwierdzające, że roboty te zostały wykonane w sposób należyty.</w:t>
      </w:r>
    </w:p>
    <w:p w14:paraId="7A52D636" w14:textId="77777777" w:rsidR="002E7AE1" w:rsidRPr="007F68E5" w:rsidRDefault="002E7AE1" w:rsidP="002E7AE1">
      <w:pPr>
        <w:ind w:left="-567"/>
        <w:jc w:val="both"/>
        <w:rPr>
          <w:sz w:val="24"/>
          <w:szCs w:val="24"/>
        </w:rPr>
      </w:pPr>
    </w:p>
    <w:p w14:paraId="56F0C14A" w14:textId="77777777" w:rsidR="002E7AE1" w:rsidRDefault="002E7AE1" w:rsidP="002E7AE1">
      <w:pPr>
        <w:jc w:val="both"/>
        <w:rPr>
          <w:sz w:val="24"/>
          <w:szCs w:val="24"/>
        </w:rPr>
      </w:pPr>
    </w:p>
    <w:p w14:paraId="6D340E78" w14:textId="77777777" w:rsidR="002E7AE1" w:rsidRPr="007F68E5" w:rsidRDefault="002E7AE1" w:rsidP="002E7AE1">
      <w:pPr>
        <w:ind w:left="-567"/>
        <w:jc w:val="both"/>
        <w:rPr>
          <w:sz w:val="24"/>
          <w:szCs w:val="24"/>
        </w:rPr>
      </w:pPr>
    </w:p>
    <w:p w14:paraId="011C0297" w14:textId="77777777" w:rsidR="002E7AE1" w:rsidRPr="007F68E5" w:rsidRDefault="002E7AE1" w:rsidP="002E7AE1">
      <w:pPr>
        <w:rPr>
          <w:sz w:val="24"/>
          <w:szCs w:val="24"/>
        </w:rPr>
      </w:pPr>
    </w:p>
    <w:p w14:paraId="2A9C0B09" w14:textId="77777777" w:rsidR="002E7AE1" w:rsidRPr="00F35B7F" w:rsidRDefault="002E7AE1" w:rsidP="002E7AE1">
      <w:pPr>
        <w:rPr>
          <w:sz w:val="22"/>
          <w:szCs w:val="22"/>
        </w:rPr>
      </w:pPr>
      <w:r w:rsidRPr="00F35B7F">
        <w:rPr>
          <w:sz w:val="22"/>
          <w:szCs w:val="22"/>
        </w:rPr>
        <w:t xml:space="preserve">……….…….., dnia ……….……..           </w:t>
      </w:r>
      <w:r w:rsidRPr="00F35B7F">
        <w:rPr>
          <w:sz w:val="22"/>
          <w:szCs w:val="22"/>
        </w:rPr>
        <w:tab/>
      </w:r>
      <w:r w:rsidRPr="00F35B7F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35B7F">
        <w:rPr>
          <w:sz w:val="22"/>
          <w:szCs w:val="22"/>
        </w:rPr>
        <w:t>………………………………………</w:t>
      </w:r>
    </w:p>
    <w:p w14:paraId="3F602A3E" w14:textId="77777777" w:rsidR="002E7AE1" w:rsidRPr="00F35B7F" w:rsidRDefault="002E7AE1" w:rsidP="002E7AE1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 xml:space="preserve">(podpis osoby uprawnionej do składania oświadczeń    </w:t>
      </w:r>
      <w:r w:rsidRPr="00F35B7F">
        <w:rPr>
          <w:i/>
          <w:iCs/>
          <w:sz w:val="16"/>
          <w:szCs w:val="16"/>
        </w:rPr>
        <w:br/>
        <w:t xml:space="preserve">                   woli w imieniu Wykonawcy)</w:t>
      </w:r>
    </w:p>
    <w:p w14:paraId="674166EC" w14:textId="77777777" w:rsidR="002E7AE1" w:rsidRDefault="002E7AE1" w:rsidP="002E7AE1">
      <w:pPr>
        <w:rPr>
          <w:sz w:val="24"/>
          <w:szCs w:val="24"/>
          <w:vertAlign w:val="superscript"/>
        </w:rPr>
      </w:pPr>
    </w:p>
    <w:p w14:paraId="53165E86" w14:textId="77777777" w:rsidR="002E7AE1" w:rsidRDefault="002E7AE1" w:rsidP="002E7AE1">
      <w:pPr>
        <w:rPr>
          <w:sz w:val="24"/>
          <w:szCs w:val="24"/>
          <w:vertAlign w:val="superscript"/>
        </w:rPr>
      </w:pPr>
    </w:p>
    <w:p w14:paraId="1C351F03" w14:textId="77777777" w:rsidR="002E7AE1" w:rsidRDefault="002E7AE1" w:rsidP="002E7AE1">
      <w:pPr>
        <w:rPr>
          <w:sz w:val="24"/>
          <w:szCs w:val="24"/>
          <w:vertAlign w:val="superscript"/>
        </w:rPr>
      </w:pPr>
    </w:p>
    <w:p w14:paraId="3CF371E2" w14:textId="77777777" w:rsidR="002E7AE1" w:rsidRPr="00F35B7F" w:rsidRDefault="002E7AE1" w:rsidP="002E7AE1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Pr="00F35B7F">
        <w:rPr>
          <w:bCs/>
          <w:color w:val="000000"/>
          <w:sz w:val="16"/>
          <w:szCs w:val="16"/>
        </w:rPr>
        <w:t>Wykaz opatruje się w formie elektronicznej (kwalifikowanym podpisem elektronicznym) lub w postaci elektronicznej podpisem zaufanym lub osobistym. Rekomendowany format - .pdf</w:t>
      </w:r>
    </w:p>
    <w:p w14:paraId="6264C2FE" w14:textId="77777777" w:rsidR="002E7AE1" w:rsidRDefault="002E7AE1" w:rsidP="002E7AE1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4E996696" w14:textId="77777777" w:rsidR="002E7AE1" w:rsidRPr="007F68E5" w:rsidRDefault="002E7AE1" w:rsidP="002E7AE1">
      <w:pPr>
        <w:rPr>
          <w:sz w:val="24"/>
          <w:szCs w:val="24"/>
        </w:rPr>
      </w:pPr>
    </w:p>
    <w:p w14:paraId="75B14DB2" w14:textId="77777777" w:rsidR="007806D9" w:rsidRPr="002E7AE1" w:rsidRDefault="007806D9" w:rsidP="002E7AE1"/>
    <w:sectPr w:rsidR="007806D9" w:rsidRPr="002E7AE1" w:rsidSect="004E67BA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DDD"/>
    <w:rsid w:val="00064EA6"/>
    <w:rsid w:val="000717B9"/>
    <w:rsid w:val="00081D91"/>
    <w:rsid w:val="00095F16"/>
    <w:rsid w:val="00097656"/>
    <w:rsid w:val="000A1BF7"/>
    <w:rsid w:val="000A1DE1"/>
    <w:rsid w:val="000C18E3"/>
    <w:rsid w:val="000D59C3"/>
    <w:rsid w:val="000F0D16"/>
    <w:rsid w:val="00154D22"/>
    <w:rsid w:val="001948F0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46E8"/>
    <w:rsid w:val="00286F82"/>
    <w:rsid w:val="002A41B6"/>
    <w:rsid w:val="002C43D2"/>
    <w:rsid w:val="002C6B8F"/>
    <w:rsid w:val="002E7AE1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84CED"/>
    <w:rsid w:val="0038688D"/>
    <w:rsid w:val="003C4CE9"/>
    <w:rsid w:val="003C5C86"/>
    <w:rsid w:val="003D1BE5"/>
    <w:rsid w:val="003D633B"/>
    <w:rsid w:val="003F3106"/>
    <w:rsid w:val="003F65EA"/>
    <w:rsid w:val="00425DD9"/>
    <w:rsid w:val="0043384A"/>
    <w:rsid w:val="004533CC"/>
    <w:rsid w:val="004800DA"/>
    <w:rsid w:val="00480229"/>
    <w:rsid w:val="00480630"/>
    <w:rsid w:val="004940E1"/>
    <w:rsid w:val="004C1C8B"/>
    <w:rsid w:val="004C2532"/>
    <w:rsid w:val="004D3595"/>
    <w:rsid w:val="004E67BA"/>
    <w:rsid w:val="004F4B3E"/>
    <w:rsid w:val="00524188"/>
    <w:rsid w:val="00562F39"/>
    <w:rsid w:val="00565AA3"/>
    <w:rsid w:val="005734A2"/>
    <w:rsid w:val="00573581"/>
    <w:rsid w:val="00575C71"/>
    <w:rsid w:val="005813F2"/>
    <w:rsid w:val="00581DB4"/>
    <w:rsid w:val="005A1ED0"/>
    <w:rsid w:val="005B3F0D"/>
    <w:rsid w:val="005C5B73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B0805"/>
    <w:rsid w:val="006C7471"/>
    <w:rsid w:val="006D165E"/>
    <w:rsid w:val="007029E8"/>
    <w:rsid w:val="007066B5"/>
    <w:rsid w:val="00722019"/>
    <w:rsid w:val="007358FF"/>
    <w:rsid w:val="00736D5B"/>
    <w:rsid w:val="0075587E"/>
    <w:rsid w:val="007760B8"/>
    <w:rsid w:val="007806D9"/>
    <w:rsid w:val="00784BDB"/>
    <w:rsid w:val="00792635"/>
    <w:rsid w:val="007936E9"/>
    <w:rsid w:val="00795DC3"/>
    <w:rsid w:val="007A267A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7CD8"/>
    <w:rsid w:val="008648A0"/>
    <w:rsid w:val="0087180B"/>
    <w:rsid w:val="00872186"/>
    <w:rsid w:val="00874BAB"/>
    <w:rsid w:val="008A3EAD"/>
    <w:rsid w:val="008A5CEA"/>
    <w:rsid w:val="008A6C11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82EDB"/>
    <w:rsid w:val="009F4DFA"/>
    <w:rsid w:val="009F6526"/>
    <w:rsid w:val="009F6FBB"/>
    <w:rsid w:val="009F70B1"/>
    <w:rsid w:val="00A110AF"/>
    <w:rsid w:val="00A12E5B"/>
    <w:rsid w:val="00A1456C"/>
    <w:rsid w:val="00A17D72"/>
    <w:rsid w:val="00A43C8C"/>
    <w:rsid w:val="00A5077B"/>
    <w:rsid w:val="00A61787"/>
    <w:rsid w:val="00A81CCC"/>
    <w:rsid w:val="00A85506"/>
    <w:rsid w:val="00AC196A"/>
    <w:rsid w:val="00AD5B85"/>
    <w:rsid w:val="00B15799"/>
    <w:rsid w:val="00B34C8B"/>
    <w:rsid w:val="00B60C61"/>
    <w:rsid w:val="00B826DA"/>
    <w:rsid w:val="00BB311C"/>
    <w:rsid w:val="00BC40A8"/>
    <w:rsid w:val="00BD6975"/>
    <w:rsid w:val="00BF179A"/>
    <w:rsid w:val="00C03654"/>
    <w:rsid w:val="00C359FD"/>
    <w:rsid w:val="00C55004"/>
    <w:rsid w:val="00C661B6"/>
    <w:rsid w:val="00CA23FC"/>
    <w:rsid w:val="00CA5783"/>
    <w:rsid w:val="00CA7E61"/>
    <w:rsid w:val="00CB6B19"/>
    <w:rsid w:val="00CB6C97"/>
    <w:rsid w:val="00CC1EEE"/>
    <w:rsid w:val="00CE549E"/>
    <w:rsid w:val="00D321DC"/>
    <w:rsid w:val="00D33B74"/>
    <w:rsid w:val="00D40FF4"/>
    <w:rsid w:val="00D522DA"/>
    <w:rsid w:val="00DB6785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A3735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93E02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E7AE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4E67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Joanna Ratajczak</cp:lastModifiedBy>
  <cp:revision>4</cp:revision>
  <cp:lastPrinted>2025-09-29T08:34:00Z</cp:lastPrinted>
  <dcterms:created xsi:type="dcterms:W3CDTF">2025-09-29T08:34:00Z</dcterms:created>
  <dcterms:modified xsi:type="dcterms:W3CDTF">2025-11-28T13:05:00Z</dcterms:modified>
</cp:coreProperties>
</file>