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31764" w14:textId="47D336C8" w:rsidR="00986737" w:rsidRPr="007F5B6C" w:rsidRDefault="00124A05" w:rsidP="007F5B6C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7F5B6C">
        <w:rPr>
          <w:sz w:val="24"/>
          <w:szCs w:val="24"/>
        </w:rPr>
        <w:t>Rawicz</w:t>
      </w:r>
      <w:r w:rsidR="007F5B6C">
        <w:rPr>
          <w:sz w:val="24"/>
          <w:szCs w:val="24"/>
        </w:rPr>
        <w:t>, dnia 06.11.2025 r.</w:t>
      </w:r>
    </w:p>
    <w:p w14:paraId="4F554ED7" w14:textId="45AE5E0C" w:rsidR="00986737" w:rsidRPr="007F5B6C" w:rsidRDefault="00124A05" w:rsidP="007F5B6C">
      <w:pPr>
        <w:spacing w:line="276" w:lineRule="auto"/>
        <w:rPr>
          <w:b/>
          <w:bCs/>
          <w:sz w:val="24"/>
          <w:szCs w:val="24"/>
        </w:rPr>
      </w:pPr>
      <w:r w:rsidRPr="007F5B6C">
        <w:rPr>
          <w:b/>
          <w:bCs/>
          <w:sz w:val="24"/>
          <w:szCs w:val="24"/>
        </w:rPr>
        <w:t>Powiatowe Centrum Usług Wspólnych w Rawiczu</w:t>
      </w:r>
    </w:p>
    <w:p w14:paraId="16BE5D28" w14:textId="6D65DB16" w:rsidR="00986737" w:rsidRPr="007F5B6C" w:rsidRDefault="00124A05" w:rsidP="007F5B6C">
      <w:pPr>
        <w:spacing w:line="276" w:lineRule="auto"/>
        <w:rPr>
          <w:sz w:val="24"/>
          <w:szCs w:val="24"/>
        </w:rPr>
      </w:pPr>
      <w:r w:rsidRPr="007F5B6C">
        <w:rPr>
          <w:sz w:val="24"/>
          <w:szCs w:val="24"/>
        </w:rPr>
        <w:t>ul. Mikołaja Kopernika</w:t>
      </w:r>
      <w:r w:rsidR="00986737" w:rsidRPr="007F5B6C">
        <w:rPr>
          <w:sz w:val="24"/>
          <w:szCs w:val="24"/>
        </w:rPr>
        <w:t xml:space="preserve"> </w:t>
      </w:r>
      <w:r w:rsidRPr="007F5B6C">
        <w:rPr>
          <w:sz w:val="24"/>
          <w:szCs w:val="24"/>
        </w:rPr>
        <w:t>4</w:t>
      </w:r>
    </w:p>
    <w:p w14:paraId="23D8BB14" w14:textId="4C8DAA35" w:rsidR="007F5B6C" w:rsidRDefault="00124A05" w:rsidP="007F5B6C">
      <w:pPr>
        <w:spacing w:line="276" w:lineRule="auto"/>
        <w:rPr>
          <w:sz w:val="24"/>
          <w:szCs w:val="24"/>
        </w:rPr>
      </w:pPr>
      <w:r w:rsidRPr="007F5B6C">
        <w:rPr>
          <w:sz w:val="24"/>
          <w:szCs w:val="24"/>
        </w:rPr>
        <w:t>63-900</w:t>
      </w:r>
      <w:r w:rsidR="00986737" w:rsidRPr="007F5B6C">
        <w:rPr>
          <w:sz w:val="24"/>
          <w:szCs w:val="24"/>
        </w:rPr>
        <w:t xml:space="preserve"> </w:t>
      </w:r>
      <w:r w:rsidRPr="007F5B6C">
        <w:rPr>
          <w:sz w:val="24"/>
          <w:szCs w:val="24"/>
        </w:rPr>
        <w:t>Rawicz</w:t>
      </w:r>
    </w:p>
    <w:p w14:paraId="0389A5BD" w14:textId="77777777" w:rsidR="007F5B6C" w:rsidRDefault="007F5B6C" w:rsidP="007F5B6C">
      <w:pPr>
        <w:spacing w:line="276" w:lineRule="auto"/>
        <w:rPr>
          <w:sz w:val="24"/>
          <w:szCs w:val="24"/>
        </w:rPr>
      </w:pPr>
    </w:p>
    <w:p w14:paraId="10B82BC7" w14:textId="1C9595C5" w:rsidR="007F5B6C" w:rsidRDefault="007F5B6C" w:rsidP="007F5B6C">
      <w:pPr>
        <w:spacing w:line="276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F5B6C">
        <w:rPr>
          <w:b/>
          <w:sz w:val="24"/>
          <w:szCs w:val="24"/>
        </w:rPr>
        <w:t>PCUW.261.2.41.2025</w:t>
      </w:r>
    </w:p>
    <w:p w14:paraId="4A8A5B71" w14:textId="77777777" w:rsidR="007F5B6C" w:rsidRPr="007F5B6C" w:rsidRDefault="007F5B6C" w:rsidP="007F5B6C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F5B6C" w14:paraId="1EEE458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06422" w14:textId="77777777" w:rsidR="00986737" w:rsidRPr="007F5B6C" w:rsidRDefault="00986737" w:rsidP="007F5B6C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F5B6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5EDB8A3" w14:textId="77777777" w:rsidR="00986737" w:rsidRPr="007F5B6C" w:rsidRDefault="00986737" w:rsidP="007F5B6C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7F5B6C">
        <w:rPr>
          <w:sz w:val="24"/>
          <w:szCs w:val="24"/>
        </w:rPr>
        <w:tab/>
        <w:t xml:space="preserve"> </w:t>
      </w:r>
    </w:p>
    <w:p w14:paraId="7BD11D54" w14:textId="52E91F29" w:rsidR="00986737" w:rsidRPr="007F5B6C" w:rsidRDefault="007F5B6C" w:rsidP="007F5B6C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877BF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 w:rsidRPr="000877BF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ab/>
      </w:r>
      <w:r w:rsidRPr="000877BF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Pr="000877BF">
        <w:rPr>
          <w:sz w:val="24"/>
          <w:szCs w:val="24"/>
        </w:rPr>
        <w:t>Pzp</w:t>
      </w:r>
      <w:proofErr w:type="spellEnd"/>
      <w:r w:rsidRPr="000877BF">
        <w:rPr>
          <w:sz w:val="24"/>
          <w:szCs w:val="24"/>
        </w:rPr>
        <w:t xml:space="preserve"> na zadanie </w:t>
      </w:r>
      <w:r>
        <w:rPr>
          <w:sz w:val="24"/>
          <w:szCs w:val="24"/>
        </w:rPr>
        <w:t xml:space="preserve">                       </w:t>
      </w:r>
      <w:r w:rsidRPr="000877BF">
        <w:rPr>
          <w:sz w:val="24"/>
          <w:szCs w:val="24"/>
        </w:rPr>
        <w:t>pn.:</w:t>
      </w:r>
      <w:r>
        <w:rPr>
          <w:sz w:val="24"/>
          <w:szCs w:val="24"/>
        </w:rPr>
        <w:t xml:space="preserve"> </w:t>
      </w:r>
      <w:r w:rsidRPr="007F5B6C">
        <w:rPr>
          <w:b/>
          <w:sz w:val="24"/>
          <w:szCs w:val="24"/>
        </w:rPr>
        <w:t>Zakup paliwa na rok 2026.</w:t>
      </w:r>
    </w:p>
    <w:p w14:paraId="7D23E9DB" w14:textId="1D6A8407" w:rsidR="007F5B6C" w:rsidRPr="000877BF" w:rsidRDefault="007F5B6C" w:rsidP="007F5B6C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0877BF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– </w:t>
      </w:r>
      <w:r w:rsidRPr="000877BF">
        <w:rPr>
          <w:b/>
          <w:bCs/>
          <w:sz w:val="24"/>
          <w:szCs w:val="24"/>
        </w:rPr>
        <w:t>Powiatowe Centrum Usług Wspólnych w Rawiczu</w:t>
      </w:r>
      <w:r w:rsidRPr="000877BF">
        <w:rPr>
          <w:sz w:val="24"/>
          <w:szCs w:val="24"/>
        </w:rPr>
        <w:t xml:space="preserve">, działając </w:t>
      </w:r>
      <w:r w:rsidRPr="007F5B6C">
        <w:rPr>
          <w:sz w:val="24"/>
          <w:szCs w:val="24"/>
        </w:rPr>
        <w:t xml:space="preserve">na </w:t>
      </w:r>
      <w:r w:rsidRPr="000877BF">
        <w:rPr>
          <w:sz w:val="24"/>
          <w:szCs w:val="24"/>
        </w:rPr>
        <w:t xml:space="preserve">podstawie art. 222 ust. 5 </w:t>
      </w:r>
      <w:r w:rsidRPr="000877BF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0877BF">
        <w:rPr>
          <w:bCs/>
          <w:sz w:val="24"/>
          <w:szCs w:val="24"/>
        </w:rPr>
        <w:t>r. Prawo zamówień publicznych</w:t>
      </w:r>
      <w:r w:rsidRPr="000877BF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0877BF">
        <w:rPr>
          <w:sz w:val="24"/>
          <w:szCs w:val="24"/>
        </w:rPr>
        <w:t>(</w:t>
      </w:r>
      <w:proofErr w:type="spellStart"/>
      <w:r w:rsidRPr="000877BF">
        <w:rPr>
          <w:sz w:val="24"/>
          <w:szCs w:val="24"/>
        </w:rPr>
        <w:t>t.j</w:t>
      </w:r>
      <w:proofErr w:type="spellEnd"/>
      <w:r w:rsidRPr="000877BF">
        <w:rPr>
          <w:sz w:val="24"/>
          <w:szCs w:val="24"/>
        </w:rPr>
        <w:t>. Dz. U. z 2024 poz. 1320</w:t>
      </w:r>
      <w:r>
        <w:rPr>
          <w:sz w:val="24"/>
          <w:szCs w:val="24"/>
        </w:rPr>
        <w:t xml:space="preserve"> ze zm.</w:t>
      </w:r>
      <w:r w:rsidRPr="000877BF"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06</w:t>
      </w:r>
      <w:r>
        <w:rPr>
          <w:sz w:val="24"/>
          <w:szCs w:val="24"/>
        </w:rPr>
        <w:t>.</w:t>
      </w:r>
      <w:r w:rsidRPr="000877BF">
        <w:rPr>
          <w:sz w:val="24"/>
          <w:szCs w:val="24"/>
        </w:rPr>
        <w:t>1</w:t>
      </w:r>
      <w:r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0877BF">
        <w:rPr>
          <w:sz w:val="24"/>
          <w:szCs w:val="24"/>
        </w:rPr>
        <w:t>2025</w:t>
      </w:r>
      <w:r>
        <w:rPr>
          <w:sz w:val="24"/>
          <w:szCs w:val="24"/>
        </w:rPr>
        <w:t xml:space="preserve"> r.</w:t>
      </w:r>
      <w:r w:rsidRPr="000877BF">
        <w:rPr>
          <w:sz w:val="24"/>
          <w:szCs w:val="24"/>
        </w:rPr>
        <w:t xml:space="preserve"> o godz. 08:10, </w:t>
      </w:r>
      <w:r>
        <w:rPr>
          <w:sz w:val="24"/>
          <w:szCs w:val="24"/>
        </w:rPr>
        <w:t xml:space="preserve">podczas którego </w:t>
      </w:r>
      <w:r w:rsidRPr="000877BF">
        <w:rPr>
          <w:sz w:val="24"/>
          <w:szCs w:val="24"/>
        </w:rPr>
        <w:t xml:space="preserve">otwarte zostały oferty następujących </w:t>
      </w:r>
      <w:r>
        <w:rPr>
          <w:sz w:val="24"/>
          <w:szCs w:val="24"/>
        </w:rPr>
        <w:t>W</w:t>
      </w:r>
      <w:r w:rsidRPr="000877B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F5B6C" w14:paraId="10637C14" w14:textId="77777777" w:rsidTr="005A632E">
        <w:tc>
          <w:tcPr>
            <w:tcW w:w="1276" w:type="dxa"/>
            <w:shd w:val="clear" w:color="auto" w:fill="F2F2F2"/>
            <w:vAlign w:val="center"/>
          </w:tcPr>
          <w:p w14:paraId="211CB88C" w14:textId="77777777" w:rsidR="006B27ED" w:rsidRPr="007F5B6C" w:rsidRDefault="00986737" w:rsidP="007F5B6C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Oferta n</w:t>
            </w:r>
            <w:r w:rsidR="006B27ED" w:rsidRPr="007F5B6C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E09266" w14:textId="77777777" w:rsidR="006B27ED" w:rsidRPr="007F5B6C" w:rsidRDefault="00986737" w:rsidP="007F5B6C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35D2E17" w14:textId="77777777" w:rsidR="006B27ED" w:rsidRPr="007F5B6C" w:rsidRDefault="006B27ED" w:rsidP="007F5B6C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8BE1CCB" w14:textId="77777777" w:rsidR="006B27ED" w:rsidRPr="007F5B6C" w:rsidRDefault="006B27ED" w:rsidP="007F5B6C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Cena oferty</w:t>
            </w:r>
          </w:p>
        </w:tc>
      </w:tr>
      <w:tr w:rsidR="007F5B6C" w:rsidRPr="007F5B6C" w14:paraId="3FB85A05" w14:textId="77777777" w:rsidTr="00940981">
        <w:tc>
          <w:tcPr>
            <w:tcW w:w="1276" w:type="dxa"/>
            <w:vMerge w:val="restart"/>
            <w:vAlign w:val="center"/>
          </w:tcPr>
          <w:p w14:paraId="539BC70F" w14:textId="3B39A88E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A306258" w14:textId="77777777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</w:tcPr>
          <w:p w14:paraId="4C3B3708" w14:textId="77777777" w:rsidR="007F5B6C" w:rsidRDefault="007F5B6C" w:rsidP="007F5B6C">
            <w:pPr>
              <w:spacing w:before="80" w:after="40" w:line="276" w:lineRule="auto"/>
              <w:jc w:val="center"/>
              <w:rPr>
                <w:sz w:val="24"/>
                <w:szCs w:val="24"/>
              </w:rPr>
            </w:pPr>
          </w:p>
          <w:p w14:paraId="4D397FEB" w14:textId="4E026075" w:rsidR="007F5B6C" w:rsidRPr="007F5B6C" w:rsidRDefault="007F5B6C" w:rsidP="007F5B6C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5B6C">
              <w:rPr>
                <w:b/>
                <w:bCs/>
                <w:sz w:val="24"/>
                <w:szCs w:val="24"/>
              </w:rPr>
              <w:t>BIOESTRY SP. Z O. O.</w:t>
            </w:r>
          </w:p>
          <w:p w14:paraId="31ED2BD2" w14:textId="1A79973C" w:rsidR="007F5B6C" w:rsidRPr="007F5B6C" w:rsidRDefault="007F5B6C" w:rsidP="007F5B6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ul. Witosa</w:t>
            </w:r>
            <w:r w:rsidRPr="007F5B6C">
              <w:rPr>
                <w:sz w:val="24"/>
                <w:szCs w:val="24"/>
              </w:rPr>
              <w:t xml:space="preserve"> </w:t>
            </w:r>
            <w:r w:rsidRPr="007F5B6C">
              <w:rPr>
                <w:sz w:val="24"/>
                <w:szCs w:val="24"/>
              </w:rPr>
              <w:t>7</w:t>
            </w:r>
          </w:p>
          <w:p w14:paraId="72B6DBC5" w14:textId="77777777" w:rsidR="007F5B6C" w:rsidRPr="007F5B6C" w:rsidRDefault="007F5B6C" w:rsidP="007F5B6C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56-200</w:t>
            </w:r>
            <w:r w:rsidRPr="007F5B6C">
              <w:rPr>
                <w:sz w:val="24"/>
                <w:szCs w:val="24"/>
              </w:rPr>
              <w:t xml:space="preserve"> </w:t>
            </w:r>
            <w:r w:rsidRPr="007F5B6C">
              <w:rPr>
                <w:sz w:val="24"/>
                <w:szCs w:val="24"/>
              </w:rPr>
              <w:t>Góra</w:t>
            </w:r>
          </w:p>
        </w:tc>
        <w:tc>
          <w:tcPr>
            <w:tcW w:w="2551" w:type="dxa"/>
            <w:vAlign w:val="center"/>
          </w:tcPr>
          <w:p w14:paraId="6C1A1584" w14:textId="35EA20AF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155</w:t>
            </w:r>
            <w:r>
              <w:rPr>
                <w:sz w:val="24"/>
                <w:szCs w:val="24"/>
              </w:rPr>
              <w:t> </w:t>
            </w:r>
            <w:r w:rsidRPr="007F5B6C">
              <w:rPr>
                <w:sz w:val="24"/>
                <w:szCs w:val="24"/>
              </w:rPr>
              <w:t>250</w:t>
            </w:r>
            <w:r>
              <w:rPr>
                <w:sz w:val="24"/>
                <w:szCs w:val="24"/>
              </w:rPr>
              <w:t>,</w:t>
            </w:r>
            <w:r w:rsidRPr="007F5B6C">
              <w:rPr>
                <w:sz w:val="24"/>
                <w:szCs w:val="24"/>
              </w:rPr>
              <w:t>68 zł</w:t>
            </w:r>
          </w:p>
        </w:tc>
      </w:tr>
      <w:tr w:rsidR="007F5B6C" w:rsidRPr="007F5B6C" w14:paraId="393A7360" w14:textId="77777777" w:rsidTr="00940981">
        <w:tc>
          <w:tcPr>
            <w:tcW w:w="1276" w:type="dxa"/>
            <w:vMerge/>
            <w:vAlign w:val="center"/>
          </w:tcPr>
          <w:p w14:paraId="1E624F67" w14:textId="3F625564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C8CF73D" w14:textId="1AA03AEE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vMerge/>
          </w:tcPr>
          <w:p w14:paraId="4F6EBB4E" w14:textId="3AD31142" w:rsidR="007F5B6C" w:rsidRPr="007F5B6C" w:rsidRDefault="007F5B6C" w:rsidP="007F5B6C">
            <w:pPr>
              <w:spacing w:after="8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61470DB" w14:textId="7247BA91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 </w:t>
            </w:r>
            <w:r w:rsidRPr="007F5B6C">
              <w:rPr>
                <w:sz w:val="24"/>
                <w:szCs w:val="24"/>
              </w:rPr>
              <w:t>887</w:t>
            </w:r>
            <w:r>
              <w:rPr>
                <w:sz w:val="24"/>
                <w:szCs w:val="24"/>
              </w:rPr>
              <w:t>,</w:t>
            </w:r>
            <w:r w:rsidRPr="007F5B6C">
              <w:rPr>
                <w:sz w:val="24"/>
                <w:szCs w:val="24"/>
              </w:rPr>
              <w:t>15 zł</w:t>
            </w:r>
          </w:p>
        </w:tc>
      </w:tr>
      <w:tr w:rsidR="007F5B6C" w:rsidRPr="007F5B6C" w14:paraId="45A39DDD" w14:textId="77777777" w:rsidTr="00940981">
        <w:tc>
          <w:tcPr>
            <w:tcW w:w="1276" w:type="dxa"/>
            <w:vMerge/>
            <w:vAlign w:val="center"/>
          </w:tcPr>
          <w:p w14:paraId="1FD5B7F3" w14:textId="6ABA7BCF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4FEB18D" w14:textId="2D9F9304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Merge/>
          </w:tcPr>
          <w:p w14:paraId="6D3BB27C" w14:textId="51A4D02C" w:rsidR="007F5B6C" w:rsidRPr="007F5B6C" w:rsidRDefault="007F5B6C" w:rsidP="007F5B6C">
            <w:pPr>
              <w:spacing w:after="8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63B2267" w14:textId="102B4699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830</w:t>
            </w:r>
            <w:r>
              <w:rPr>
                <w:sz w:val="24"/>
                <w:szCs w:val="24"/>
              </w:rPr>
              <w:t>,</w:t>
            </w:r>
            <w:r w:rsidRPr="007F5B6C">
              <w:rPr>
                <w:sz w:val="24"/>
                <w:szCs w:val="24"/>
              </w:rPr>
              <w:t>30 zł</w:t>
            </w:r>
          </w:p>
        </w:tc>
      </w:tr>
      <w:tr w:rsidR="007F5B6C" w:rsidRPr="007F5B6C" w14:paraId="32DBCB5B" w14:textId="77777777" w:rsidTr="00940981">
        <w:tc>
          <w:tcPr>
            <w:tcW w:w="1276" w:type="dxa"/>
            <w:vMerge/>
            <w:vAlign w:val="center"/>
          </w:tcPr>
          <w:p w14:paraId="29D81CBA" w14:textId="7109CB6E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2D2C929" w14:textId="6C47D49F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vMerge/>
          </w:tcPr>
          <w:p w14:paraId="2DAEA236" w14:textId="43669667" w:rsidR="007F5B6C" w:rsidRPr="007F5B6C" w:rsidRDefault="007F5B6C" w:rsidP="007F5B6C">
            <w:pPr>
              <w:spacing w:after="8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1F91AE63" w14:textId="562D4CA0" w:rsidR="007F5B6C" w:rsidRPr="007F5B6C" w:rsidRDefault="007F5B6C" w:rsidP="007F5B6C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7F5B6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 </w:t>
            </w:r>
            <w:r w:rsidRPr="007F5B6C">
              <w:rPr>
                <w:sz w:val="24"/>
                <w:szCs w:val="24"/>
              </w:rPr>
              <w:t>800</w:t>
            </w:r>
            <w:r>
              <w:rPr>
                <w:sz w:val="24"/>
                <w:szCs w:val="24"/>
              </w:rPr>
              <w:t>,</w:t>
            </w:r>
            <w:r w:rsidRPr="007F5B6C">
              <w:rPr>
                <w:sz w:val="24"/>
                <w:szCs w:val="24"/>
              </w:rPr>
              <w:t>42 zł</w:t>
            </w:r>
          </w:p>
        </w:tc>
      </w:tr>
      <w:bookmarkEnd w:id="0"/>
    </w:tbl>
    <w:p w14:paraId="613EFAF8" w14:textId="63D87F3F" w:rsidR="00C236D3" w:rsidRDefault="00C236D3" w:rsidP="007F5B6C">
      <w:pPr>
        <w:spacing w:line="276" w:lineRule="auto"/>
        <w:jc w:val="right"/>
        <w:rPr>
          <w:sz w:val="22"/>
          <w:szCs w:val="22"/>
        </w:rPr>
      </w:pPr>
    </w:p>
    <w:p w14:paraId="5EFB4D9F" w14:textId="77777777" w:rsidR="007F5B6C" w:rsidRDefault="007F5B6C" w:rsidP="007F5B6C">
      <w:pPr>
        <w:spacing w:line="276" w:lineRule="auto"/>
        <w:jc w:val="right"/>
        <w:rPr>
          <w:sz w:val="22"/>
          <w:szCs w:val="22"/>
        </w:rPr>
      </w:pPr>
    </w:p>
    <w:p w14:paraId="70DF2224" w14:textId="77777777" w:rsidR="007F5B6C" w:rsidRPr="000877BF" w:rsidRDefault="007F5B6C" w:rsidP="007F5B6C">
      <w:pPr>
        <w:spacing w:before="120" w:after="120"/>
        <w:jc w:val="both"/>
        <w:rPr>
          <w:sz w:val="24"/>
        </w:rPr>
      </w:pPr>
    </w:p>
    <w:p w14:paraId="3B2DA3C8" w14:textId="77777777" w:rsidR="007F5B6C" w:rsidRPr="000877BF" w:rsidRDefault="007F5B6C" w:rsidP="007F5B6C">
      <w:pPr>
        <w:ind w:left="4248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Dyrektor</w:t>
      </w:r>
    </w:p>
    <w:p w14:paraId="60F10E4A" w14:textId="77777777" w:rsidR="007F5B6C" w:rsidRPr="000877BF" w:rsidRDefault="007F5B6C" w:rsidP="007F5B6C">
      <w:pPr>
        <w:ind w:left="4248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Powiatowego Centrum Usług</w:t>
      </w:r>
    </w:p>
    <w:p w14:paraId="1ABE1689" w14:textId="77777777" w:rsidR="007F5B6C" w:rsidRPr="000877BF" w:rsidRDefault="007F5B6C" w:rsidP="007F5B6C">
      <w:pPr>
        <w:ind w:left="4248"/>
        <w:jc w:val="center"/>
        <w:rPr>
          <w:sz w:val="18"/>
          <w:szCs w:val="18"/>
        </w:rPr>
      </w:pPr>
      <w:r w:rsidRPr="000877BF">
        <w:rPr>
          <w:sz w:val="18"/>
          <w:szCs w:val="18"/>
        </w:rPr>
        <w:t>Wspólnych w Rawiczu</w:t>
      </w:r>
    </w:p>
    <w:p w14:paraId="09733D98" w14:textId="77777777" w:rsidR="007F5B6C" w:rsidRPr="000877BF" w:rsidRDefault="007F5B6C" w:rsidP="007F5B6C">
      <w:pPr>
        <w:ind w:left="4248"/>
        <w:jc w:val="center"/>
        <w:rPr>
          <w:sz w:val="18"/>
          <w:szCs w:val="18"/>
        </w:rPr>
      </w:pPr>
    </w:p>
    <w:p w14:paraId="250EB00F" w14:textId="77777777" w:rsidR="007F5B6C" w:rsidRPr="000877BF" w:rsidRDefault="007F5B6C" w:rsidP="007F5B6C">
      <w:pPr>
        <w:ind w:left="4248"/>
        <w:jc w:val="center"/>
        <w:rPr>
          <w:sz w:val="24"/>
          <w:szCs w:val="24"/>
        </w:rPr>
      </w:pPr>
      <w:r w:rsidRPr="000877BF">
        <w:rPr>
          <w:sz w:val="18"/>
          <w:szCs w:val="18"/>
        </w:rPr>
        <w:t>(-) Urszula Stefaniak</w:t>
      </w:r>
    </w:p>
    <w:p w14:paraId="78194A6F" w14:textId="77777777" w:rsidR="007F5B6C" w:rsidRPr="007F5B6C" w:rsidRDefault="007F5B6C" w:rsidP="007F5B6C">
      <w:pPr>
        <w:spacing w:line="276" w:lineRule="auto"/>
        <w:jc w:val="right"/>
        <w:rPr>
          <w:sz w:val="22"/>
          <w:szCs w:val="22"/>
        </w:rPr>
      </w:pPr>
    </w:p>
    <w:sectPr w:rsidR="007F5B6C" w:rsidRPr="007F5B6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441C6" w14:textId="77777777" w:rsidR="005146C1" w:rsidRDefault="005146C1">
      <w:r>
        <w:separator/>
      </w:r>
    </w:p>
  </w:endnote>
  <w:endnote w:type="continuationSeparator" w:id="0">
    <w:p w14:paraId="2AD34CB7" w14:textId="77777777" w:rsidR="005146C1" w:rsidRDefault="0051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1C8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6766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C2E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329166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9E76E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43B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BB7DA" w14:textId="77777777" w:rsidR="009F189D" w:rsidRDefault="009F189D">
    <w:pPr>
      <w:pStyle w:val="Stopka"/>
      <w:tabs>
        <w:tab w:val="clear" w:pos="4536"/>
      </w:tabs>
      <w:jc w:val="center"/>
    </w:pPr>
  </w:p>
  <w:p w14:paraId="4D3906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EF687" w14:textId="77777777" w:rsidR="005146C1" w:rsidRDefault="005146C1">
      <w:r>
        <w:separator/>
      </w:r>
    </w:p>
  </w:footnote>
  <w:footnote w:type="continuationSeparator" w:id="0">
    <w:p w14:paraId="2D4F8677" w14:textId="77777777" w:rsidR="005146C1" w:rsidRDefault="00514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042FF" w14:textId="77777777" w:rsidR="00124A05" w:rsidRDefault="00124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34E4A" w14:textId="77777777" w:rsidR="00124A05" w:rsidRDefault="00124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B11A6" w14:textId="77777777" w:rsidR="00124A05" w:rsidRDefault="00124A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6C1"/>
    <w:rsid w:val="00007727"/>
    <w:rsid w:val="00017720"/>
    <w:rsid w:val="00035488"/>
    <w:rsid w:val="000D7F25"/>
    <w:rsid w:val="000E00E5"/>
    <w:rsid w:val="00124A05"/>
    <w:rsid w:val="00173B20"/>
    <w:rsid w:val="001C69FF"/>
    <w:rsid w:val="0023318D"/>
    <w:rsid w:val="003D72FD"/>
    <w:rsid w:val="00423179"/>
    <w:rsid w:val="00490DC0"/>
    <w:rsid w:val="00493F8C"/>
    <w:rsid w:val="004C7E9B"/>
    <w:rsid w:val="005146C1"/>
    <w:rsid w:val="005614F2"/>
    <w:rsid w:val="00577BC6"/>
    <w:rsid w:val="005A632E"/>
    <w:rsid w:val="0069085C"/>
    <w:rsid w:val="006B27ED"/>
    <w:rsid w:val="007F5B6C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4925E"/>
  <w15:chartTrackingRefBased/>
  <w15:docId w15:val="{463D5D56-FF9E-43F0-A974-FA5155CF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Ratajczak</dc:creator>
  <cp:keywords/>
  <dc:description/>
  <cp:lastModifiedBy>Joanna Ratajczak</cp:lastModifiedBy>
  <cp:revision>3</cp:revision>
  <dcterms:created xsi:type="dcterms:W3CDTF">2025-11-06T07:43:00Z</dcterms:created>
  <dcterms:modified xsi:type="dcterms:W3CDTF">2025-11-06T07:49:00Z</dcterms:modified>
</cp:coreProperties>
</file>