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CF0F15E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</w:t>
      </w:r>
      <w:r w:rsidR="00C61F6C">
        <w:rPr>
          <w:b/>
          <w:bCs/>
        </w:rPr>
        <w:t>.3</w:t>
      </w:r>
      <w:r w:rsidR="009A7244">
        <w:rPr>
          <w:b/>
          <w:bCs/>
        </w:rPr>
        <w:t>5</w:t>
      </w:r>
      <w:r w:rsidR="00C61F6C">
        <w:rPr>
          <w:b/>
          <w:bCs/>
        </w:rPr>
        <w:t>.</w:t>
      </w:r>
      <w:r w:rsidR="00ED04AA">
        <w:rPr>
          <w:b/>
          <w:bCs/>
        </w:rPr>
        <w:t>202</w:t>
      </w:r>
      <w:r w:rsidR="00EE7778">
        <w:rPr>
          <w:b/>
          <w:bCs/>
        </w:rPr>
        <w:t>5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D808AA2" w14:textId="753245FD" w:rsidR="00F41C38" w:rsidRPr="00025346" w:rsidRDefault="00E06815" w:rsidP="00025346">
      <w:pPr>
        <w:spacing w:after="12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E06815">
        <w:rPr>
          <w:rFonts w:cs="Calibri"/>
          <w:b/>
          <w:bCs/>
          <w:color w:val="000000"/>
          <w:lang w:bidi="en-US"/>
        </w:rPr>
        <w:t>Wykonanie w formule zaprojektuj i wybuduj zadania pn. Termomodernizacja budynku Zespołu Szkół Zawodowych w Rawiczu  w ramach projektu „Kompleksowa modernizacja energetyczna budynków Zespołu Szkół Zawodowych w Rawiczu i Powiatowego Centrum Usług Wspólnych w Rawiczu"</w:t>
      </w:r>
      <w:r w:rsidR="00025346" w:rsidRPr="00025346">
        <w:rPr>
          <w:rFonts w:cs="Calibri"/>
          <w:b/>
          <w:bCs/>
          <w:color w:val="000000"/>
          <w:lang w:bidi="en-US"/>
        </w:rPr>
        <w:t>.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343E1A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43E1A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43E1A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F5724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50116E">
        <w:trPr>
          <w:trHeight w:val="582"/>
        </w:trPr>
        <w:tc>
          <w:tcPr>
            <w:tcW w:w="9356" w:type="dxa"/>
          </w:tcPr>
          <w:p w14:paraId="7AD7879A" w14:textId="77777777" w:rsidR="00D13D73" w:rsidRDefault="00D13D73" w:rsidP="0087395E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87395E">
            <w:pPr>
              <w:pStyle w:val="Akapitzlist"/>
              <w:numPr>
                <w:ilvl w:val="0"/>
                <w:numId w:val="7"/>
              </w:num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35422" w:rsidRDefault="00CA4C84" w:rsidP="0087395E">
            <w:pPr>
              <w:pStyle w:val="Akapitzlist"/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>n</w:t>
            </w:r>
            <w:r w:rsidR="00E6330F" w:rsidRPr="00B35422">
              <w:rPr>
                <w:b/>
                <w:bCs/>
                <w:sz w:val="22"/>
                <w:szCs w:val="22"/>
              </w:rPr>
              <w:t>etto</w:t>
            </w:r>
            <w:r w:rsidRPr="00B35422">
              <w:rPr>
                <w:b/>
                <w:bCs/>
                <w:sz w:val="22"/>
                <w:szCs w:val="22"/>
              </w:rPr>
              <w:t>: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>.............</w:t>
            </w:r>
            <w:r w:rsidR="00731143" w:rsidRPr="00B35422">
              <w:rPr>
                <w:b/>
                <w:bCs/>
                <w:sz w:val="22"/>
                <w:szCs w:val="22"/>
              </w:rPr>
              <w:t>......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35422" w:rsidRDefault="00BD0342" w:rsidP="0087395E">
            <w:pPr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35422" w:rsidRDefault="00E6330F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BD0342"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Pr="00B35422">
              <w:rPr>
                <w:b/>
                <w:bCs/>
                <w:sz w:val="22"/>
                <w:szCs w:val="22"/>
              </w:rPr>
              <w:t>natomiast wraz z należnym podatkiem VAT w wysokości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Pr="00B35422">
              <w:rPr>
                <w:b/>
                <w:bCs/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35422" w:rsidRDefault="00BD0342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wynosi kwotę brutto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 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zł </w:t>
            </w:r>
          </w:p>
          <w:p w14:paraId="615D5FA0" w14:textId="4BF3B9F7" w:rsidR="00E6330F" w:rsidRPr="00B35422" w:rsidRDefault="00BD0342" w:rsidP="0087395E">
            <w:pPr>
              <w:spacing w:after="60"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="00394DC7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(słownie: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B35422">
              <w:rPr>
                <w:b/>
                <w:bCs/>
                <w:sz w:val="22"/>
                <w:szCs w:val="22"/>
              </w:rPr>
              <w:t>zł)</w:t>
            </w:r>
          </w:p>
          <w:p w14:paraId="341B52E3" w14:textId="77777777" w:rsidR="007F5E25" w:rsidRPr="00B35422" w:rsidRDefault="007F5E25" w:rsidP="0087395E">
            <w:pPr>
              <w:spacing w:line="360" w:lineRule="auto"/>
              <w:ind w:right="177" w:firstLine="738"/>
              <w:jc w:val="both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>w tym:</w:t>
            </w:r>
          </w:p>
          <w:p w14:paraId="17479B1F" w14:textId="4D6E5FFF" w:rsidR="007F5E25" w:rsidRPr="00B35422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 xml:space="preserve">opracowanie dokumentacji projektowej: </w:t>
            </w:r>
            <w:r w:rsidR="00EE7778" w:rsidRPr="00B35422">
              <w:rPr>
                <w:sz w:val="22"/>
                <w:szCs w:val="22"/>
              </w:rPr>
              <w:br/>
            </w:r>
            <w:r w:rsidRPr="00B35422">
              <w:rPr>
                <w:sz w:val="22"/>
                <w:szCs w:val="22"/>
              </w:rPr>
              <w:t>…………..….. zł netto, ………..…….. zł brutto,</w:t>
            </w:r>
          </w:p>
          <w:p w14:paraId="293B544A" w14:textId="5844BC3F" w:rsidR="001659BE" w:rsidRPr="00343E1A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roboty budowlane</w:t>
            </w:r>
            <w:r w:rsidR="00EE7778" w:rsidRPr="00343E1A">
              <w:rPr>
                <w:sz w:val="22"/>
                <w:szCs w:val="22"/>
              </w:rPr>
              <w:t>:</w:t>
            </w:r>
            <w:r w:rsidRPr="00343E1A">
              <w:rPr>
                <w:sz w:val="22"/>
                <w:szCs w:val="22"/>
              </w:rPr>
              <w:t xml:space="preserve"> </w:t>
            </w:r>
            <w:r w:rsidR="00EE7778" w:rsidRPr="00343E1A">
              <w:rPr>
                <w:sz w:val="22"/>
                <w:szCs w:val="22"/>
              </w:rPr>
              <w:br/>
            </w:r>
            <w:r w:rsidRPr="00343E1A">
              <w:rPr>
                <w:sz w:val="22"/>
                <w:szCs w:val="22"/>
              </w:rPr>
              <w:t xml:space="preserve">…………..….. zł netto, ………..…….. zł brutto, </w:t>
            </w:r>
          </w:p>
          <w:p w14:paraId="7A4674C5" w14:textId="77777777" w:rsidR="00EE7778" w:rsidRPr="00343E1A" w:rsidRDefault="00EE7778" w:rsidP="0087395E">
            <w:pPr>
              <w:pStyle w:val="Akapitzlist"/>
              <w:spacing w:after="240" w:line="360" w:lineRule="auto"/>
              <w:ind w:left="116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z czego:</w:t>
            </w:r>
          </w:p>
          <w:p w14:paraId="0D405C53" w14:textId="424A51E6" w:rsidR="007F5E25" w:rsidRPr="00133595" w:rsidRDefault="00133595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133595">
              <w:rPr>
                <w:sz w:val="22"/>
                <w:szCs w:val="22"/>
              </w:rPr>
              <w:t>odernizacja systemu grzewczego i przygotowania c.w.u.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0B46C301" w14:textId="6847971C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1E9F1E0F" w14:textId="327282F5" w:rsidR="00EE7778" w:rsidRPr="00133595" w:rsidRDefault="00133595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133595">
              <w:rPr>
                <w:sz w:val="22"/>
                <w:szCs w:val="22"/>
              </w:rPr>
              <w:t>akup i montaż pompy ciepła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5D2CDEF3" w14:textId="109E5A78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254BA09" w14:textId="73F680C9" w:rsidR="00EE7778" w:rsidRPr="00133595" w:rsidRDefault="00584964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84964">
              <w:rPr>
                <w:sz w:val="22"/>
                <w:szCs w:val="22"/>
              </w:rPr>
              <w:t>nstalacja kanalizacji sanitarnej, kanalizacja deszczowa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2E17C0E6" w14:textId="3098B1F9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D379A6A" w14:textId="77777777" w:rsidR="00584964" w:rsidRDefault="00584964" w:rsidP="00584964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84964">
              <w:rPr>
                <w:sz w:val="22"/>
                <w:szCs w:val="22"/>
              </w:rPr>
              <w:t>nstalacja klimatyzacji i instalacja wentylacyjna z wydzieleniem pomieszczenia dla centrali wentylacyjnej</w:t>
            </w:r>
          </w:p>
          <w:p w14:paraId="2D90375A" w14:textId="43BAB827" w:rsidR="00B35422" w:rsidRPr="00133595" w:rsidRDefault="00B35422" w:rsidP="00584964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3C12785C" w14:textId="3D3F0207" w:rsidR="00B35422" w:rsidRPr="00133595" w:rsidRDefault="00584964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84964">
              <w:rPr>
                <w:sz w:val="22"/>
                <w:szCs w:val="22"/>
              </w:rPr>
              <w:t>cieplenie ścian zewnętrznych gruntu, izolacja ściany wewnętrznej strychu, izolacja pozioma w ścianach zewnętrznych przybudówki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0F391CC1" w14:textId="5970CE20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ADBABF7" w14:textId="7951D48A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0116E">
              <w:rPr>
                <w:sz w:val="22"/>
                <w:szCs w:val="22"/>
              </w:rPr>
              <w:t>cieplenie stropu pod nieogrzewanym poddaszem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4661EB3A" w14:textId="093E58F5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1DCE2DA" w14:textId="243ACD24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left="1519" w:right="176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ykonanie pokrycia dachu ze styropapy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4346B405" w14:textId="4FDDC6E0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BC8C623" w14:textId="29D52894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stolarki okiennej i drzwiowej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1EEB3880" w14:textId="62E7B441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B34072C" w14:textId="44D8C318" w:rsidR="00B35422" w:rsidRPr="0050116E" w:rsidRDefault="0050116E" w:rsidP="0050116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</w:t>
            </w:r>
            <w:r w:rsidRPr="0050116E">
              <w:rPr>
                <w:sz w:val="22"/>
                <w:szCs w:val="22"/>
              </w:rPr>
              <w:t>race uzupełniające i odtworzeniowe (uszczelnienie elewacji, odtworzenie posadzek, odtworzenie sufitów, odtworzenie ścian, tynki renowacyjne w</w:t>
            </w:r>
            <w:r>
              <w:rPr>
                <w:sz w:val="22"/>
                <w:szCs w:val="22"/>
              </w:rPr>
              <w:t xml:space="preserve"> </w:t>
            </w:r>
            <w:r w:rsidRPr="0050116E">
              <w:rPr>
                <w:sz w:val="22"/>
                <w:szCs w:val="22"/>
              </w:rPr>
              <w:t>piwnicy, obróbki dachowe)</w:t>
            </w:r>
            <w:r w:rsidR="00B35422" w:rsidRPr="0050116E">
              <w:rPr>
                <w:sz w:val="22"/>
                <w:szCs w:val="22"/>
              </w:rPr>
              <w:t>:</w:t>
            </w:r>
          </w:p>
          <w:p w14:paraId="035004EB" w14:textId="77F49411" w:rsidR="00343E1A" w:rsidRPr="00133595" w:rsidRDefault="00B35422" w:rsidP="00133595">
            <w:pPr>
              <w:pStyle w:val="Akapitzlist"/>
              <w:spacing w:after="120" w:line="360" w:lineRule="auto"/>
              <w:ind w:left="1525" w:right="177"/>
              <w:contextualSpacing w:val="0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 w:rsidR="00133595" w:rsidRPr="00133595">
              <w:rPr>
                <w:sz w:val="22"/>
                <w:szCs w:val="22"/>
              </w:rPr>
              <w:t>,</w:t>
            </w:r>
          </w:p>
          <w:p w14:paraId="6B9EA1EE" w14:textId="084CF727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0116E">
              <w:rPr>
                <w:sz w:val="22"/>
                <w:szCs w:val="22"/>
              </w:rPr>
              <w:t>cieplenie dachu skośnego oraz wykonanie wymiany dachu pokrycia przybudówki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6D4667A0" w14:textId="685573CD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3FBF9EB9" w14:textId="7BBDC9FA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opraw oświetleniowych z wymianą instalacji elektrycznej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421E963D" w14:textId="7A2C2A4B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2E5458B5" w14:textId="39C83C9E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instalacji teletechnicznej, monitoringu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68F6F88A" w14:textId="21260694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2AC17194" w14:textId="7D0BC466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50116E">
              <w:rPr>
                <w:sz w:val="22"/>
                <w:szCs w:val="22"/>
              </w:rPr>
              <w:t>ostawa i montaż systemu do zbierania wody deszczowej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39873724" w14:textId="6131EA14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5DE18C0A" w14:textId="22102E52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0116E">
              <w:rPr>
                <w:sz w:val="22"/>
                <w:szCs w:val="22"/>
              </w:rPr>
              <w:t>nstalacja fotowoltaiczna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0B9C39BB" w14:textId="2C883C2F" w:rsid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 w:rsidR="0050116E">
              <w:rPr>
                <w:sz w:val="22"/>
                <w:szCs w:val="22"/>
              </w:rPr>
              <w:t>,</w:t>
            </w:r>
          </w:p>
          <w:p w14:paraId="34B2D09D" w14:textId="12763B4D" w:rsidR="0050116E" w:rsidRDefault="0050116E" w:rsidP="0050116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50116E">
              <w:rPr>
                <w:sz w:val="22"/>
                <w:szCs w:val="22"/>
              </w:rPr>
              <w:t>akup i monta</w:t>
            </w:r>
            <w:r w:rsidRPr="0050116E">
              <w:rPr>
                <w:rFonts w:hint="eastAsia"/>
                <w:sz w:val="22"/>
                <w:szCs w:val="22"/>
              </w:rPr>
              <w:t>ż</w:t>
            </w:r>
            <w:r w:rsidRPr="0050116E">
              <w:rPr>
                <w:sz w:val="22"/>
                <w:szCs w:val="22"/>
              </w:rPr>
              <w:t xml:space="preserve"> magazynu energii</w:t>
            </w:r>
            <w:r>
              <w:rPr>
                <w:sz w:val="22"/>
                <w:szCs w:val="22"/>
              </w:rPr>
              <w:t>:</w:t>
            </w:r>
          </w:p>
          <w:p w14:paraId="03BD3387" w14:textId="4CE79F35" w:rsidR="0050116E" w:rsidRPr="00133595" w:rsidRDefault="0050116E" w:rsidP="0050116E">
            <w:pPr>
              <w:pStyle w:val="Akapitzlist"/>
              <w:spacing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>
              <w:rPr>
                <w:sz w:val="22"/>
                <w:szCs w:val="22"/>
              </w:rPr>
              <w:t xml:space="preserve">. </w:t>
            </w:r>
          </w:p>
          <w:p w14:paraId="5720DC71" w14:textId="77777777" w:rsidR="00343E1A" w:rsidRDefault="00EE7778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43E1A">
              <w:rPr>
                <w:color w:val="EE0000"/>
                <w:sz w:val="20"/>
                <w:szCs w:val="20"/>
              </w:rPr>
              <w:t>UWAGA</w:t>
            </w:r>
            <w:r w:rsidR="00394DC7" w:rsidRPr="00343E1A">
              <w:rPr>
                <w:color w:val="EE0000"/>
                <w:sz w:val="20"/>
                <w:szCs w:val="20"/>
              </w:rPr>
              <w:t>: cenę za wykonanie zadania oraz za roboty budowlane należy obliczyć wg poniższych wzorów:</w:t>
            </w:r>
          </w:p>
          <w:p w14:paraId="1CEAC4EE" w14:textId="77777777" w:rsidR="00343E1A" w:rsidRDefault="00394DC7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Cena (C)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 w:rsidRPr="00394DC7">
              <w:rPr>
                <w:b/>
                <w:bCs/>
                <w:color w:val="EE0000"/>
                <w:sz w:val="20"/>
                <w:szCs w:val="20"/>
              </w:rPr>
              <w:t>za wykonanie zdania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>
              <w:rPr>
                <w:color w:val="EE0000"/>
                <w:sz w:val="20"/>
                <w:szCs w:val="20"/>
              </w:rPr>
              <w:t xml:space="preserve"> = </w:t>
            </w:r>
            <w:r w:rsidR="00EE7778" w:rsidRPr="00394DC7">
              <w:rPr>
                <w:color w:val="EE0000"/>
                <w:sz w:val="20"/>
                <w:szCs w:val="20"/>
              </w:rPr>
              <w:t>opracowanie dokumentacji projektowej + roboty budowlane</w:t>
            </w:r>
            <w:r>
              <w:rPr>
                <w:color w:val="EE0000"/>
                <w:sz w:val="20"/>
                <w:szCs w:val="20"/>
              </w:rPr>
              <w:t>;</w:t>
            </w:r>
          </w:p>
          <w:p w14:paraId="1F63B448" w14:textId="6C79463D" w:rsidR="00EE7778" w:rsidRPr="0050116E" w:rsidRDefault="00394DC7" w:rsidP="0087395E">
            <w:pPr>
              <w:spacing w:after="240"/>
              <w:ind w:left="454" w:right="177"/>
              <w:jc w:val="both"/>
              <w:rPr>
                <w:color w:val="EE0000"/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roboty budowlane</w:t>
            </w:r>
            <w:r>
              <w:rPr>
                <w:b/>
                <w:bCs/>
                <w:color w:val="EE0000"/>
                <w:sz w:val="20"/>
                <w:szCs w:val="20"/>
              </w:rPr>
              <w:t xml:space="preserve"> =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 w:rsidR="0050116E" w:rsidRPr="0050116E">
              <w:rPr>
                <w:color w:val="EE0000"/>
                <w:sz w:val="20"/>
                <w:szCs w:val="20"/>
              </w:rPr>
              <w:t>modernizacja systemu grzewczego i przygotowania c.w.u.</w:t>
            </w:r>
            <w:r w:rsidRPr="00394DC7">
              <w:rPr>
                <w:color w:val="EE0000"/>
                <w:sz w:val="20"/>
                <w:szCs w:val="20"/>
              </w:rPr>
              <w:t xml:space="preserve">+ </w:t>
            </w:r>
            <w:r w:rsidR="0050116E" w:rsidRPr="0050116E">
              <w:rPr>
                <w:color w:val="EE0000"/>
                <w:sz w:val="20"/>
                <w:szCs w:val="20"/>
              </w:rPr>
              <w:t>zakup i montaż pompy ciepła</w:t>
            </w:r>
            <w:r w:rsidR="0050116E" w:rsidRPr="0050116E">
              <w:rPr>
                <w:color w:val="EE0000"/>
                <w:sz w:val="20"/>
                <w:szCs w:val="20"/>
              </w:rPr>
              <w:t xml:space="preserve"> </w:t>
            </w:r>
            <w:r w:rsidRPr="0050116E">
              <w:rPr>
                <w:color w:val="EE0000"/>
                <w:sz w:val="20"/>
                <w:szCs w:val="20"/>
              </w:rPr>
              <w:t>+</w:t>
            </w:r>
            <w:r w:rsidR="00343E1A" w:rsidRPr="0050116E">
              <w:rPr>
                <w:color w:val="EE0000"/>
                <w:sz w:val="20"/>
                <w:szCs w:val="20"/>
              </w:rPr>
              <w:t xml:space="preserve"> […]</w:t>
            </w:r>
            <w:r w:rsidRPr="0050116E">
              <w:rPr>
                <w:color w:val="EE0000"/>
                <w:sz w:val="20"/>
                <w:szCs w:val="20"/>
              </w:rPr>
              <w:t xml:space="preserve"> + </w:t>
            </w:r>
            <w:r w:rsidR="0050116E" w:rsidRPr="0050116E">
              <w:rPr>
                <w:color w:val="EE0000"/>
                <w:sz w:val="20"/>
                <w:szCs w:val="20"/>
              </w:rPr>
              <w:t>zakup i montaż magazynu energii</w:t>
            </w:r>
            <w:r w:rsidR="0050116E" w:rsidRPr="0050116E">
              <w:rPr>
                <w:color w:val="EE0000"/>
                <w:sz w:val="20"/>
                <w:szCs w:val="20"/>
              </w:rPr>
              <w:t xml:space="preserve"> </w:t>
            </w:r>
            <w:r w:rsidR="00343E1A" w:rsidRPr="0050116E">
              <w:rPr>
                <w:color w:val="EE0000"/>
                <w:sz w:val="20"/>
                <w:szCs w:val="20"/>
              </w:rPr>
              <w:t>(wszystkie podpunkty od „a” do „</w:t>
            </w:r>
            <w:r w:rsidR="0050116E">
              <w:rPr>
                <w:color w:val="EE0000"/>
                <w:sz w:val="20"/>
                <w:szCs w:val="20"/>
              </w:rPr>
              <w:t>o</w:t>
            </w:r>
            <w:r w:rsidR="00343E1A" w:rsidRPr="0050116E">
              <w:rPr>
                <w:color w:val="EE0000"/>
                <w:sz w:val="20"/>
                <w:szCs w:val="20"/>
              </w:rPr>
              <w:t>” z punktu 2)</w:t>
            </w:r>
          </w:p>
          <w:p w14:paraId="67D83B1D" w14:textId="77777777" w:rsidR="00F41C38" w:rsidRDefault="00567D79" w:rsidP="0087395E">
            <w:pPr>
              <w:pStyle w:val="Akapitzlist"/>
              <w:numPr>
                <w:ilvl w:val="0"/>
                <w:numId w:val="7"/>
              </w:numPr>
              <w:spacing w:after="6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EE7778">
              <w:rPr>
                <w:sz w:val="22"/>
                <w:szCs w:val="22"/>
              </w:rPr>
              <w:t>Oferowany</w:t>
            </w:r>
            <w:r w:rsidRPr="00EE7778">
              <w:rPr>
                <w:b/>
                <w:bCs/>
                <w:sz w:val="22"/>
                <w:szCs w:val="22"/>
              </w:rPr>
              <w:t xml:space="preserve"> okres gwarancji </w:t>
            </w:r>
            <w:r w:rsidR="00A12A31" w:rsidRPr="00EE7778">
              <w:rPr>
                <w:b/>
                <w:bCs/>
                <w:sz w:val="22"/>
                <w:szCs w:val="22"/>
              </w:rPr>
              <w:t>na wykonane roboty budowlane</w:t>
            </w:r>
            <w:r w:rsidR="00704EF9" w:rsidRPr="00EE7778">
              <w:rPr>
                <w:b/>
                <w:bCs/>
                <w:sz w:val="22"/>
                <w:szCs w:val="22"/>
              </w:rPr>
              <w:t>:</w:t>
            </w:r>
            <w:r w:rsidR="003C3578" w:rsidRPr="00EE7778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EE7778">
              <w:rPr>
                <w:sz w:val="22"/>
                <w:szCs w:val="22"/>
              </w:rPr>
              <w:t>………….. miesięcy.</w:t>
            </w:r>
          </w:p>
          <w:p w14:paraId="4DFF334D" w14:textId="436C671A" w:rsidR="00CD3676" w:rsidRDefault="00704EF9" w:rsidP="0087395E">
            <w:pPr>
              <w:pStyle w:val="Akapitzlist"/>
              <w:spacing w:after="120"/>
              <w:ind w:left="714" w:right="177"/>
              <w:contextualSpacing w:val="0"/>
              <w:jc w:val="both"/>
              <w:rPr>
                <w:sz w:val="20"/>
                <w:szCs w:val="20"/>
              </w:rPr>
            </w:pPr>
            <w:r w:rsidRPr="00EE7778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A37E2A" w:rsidRPr="00EE7778">
              <w:rPr>
                <w:sz w:val="20"/>
                <w:szCs w:val="20"/>
              </w:rPr>
              <w:t xml:space="preserve">roboty </w:t>
            </w:r>
            <w:r w:rsidR="00917C52" w:rsidRPr="00EE7778">
              <w:rPr>
                <w:sz w:val="20"/>
                <w:szCs w:val="20"/>
              </w:rPr>
              <w:t xml:space="preserve"> </w:t>
            </w:r>
            <w:r w:rsidRPr="00EE7778">
              <w:rPr>
                <w:sz w:val="20"/>
                <w:szCs w:val="20"/>
              </w:rPr>
              <w:t xml:space="preserve">wynosił </w:t>
            </w:r>
            <w:r w:rsidR="0087395E">
              <w:rPr>
                <w:sz w:val="20"/>
                <w:szCs w:val="20"/>
              </w:rPr>
              <w:t>60</w:t>
            </w:r>
            <w:r w:rsidRPr="00EE7778">
              <w:rPr>
                <w:sz w:val="20"/>
                <w:szCs w:val="20"/>
              </w:rPr>
              <w:t xml:space="preserve"> </w:t>
            </w:r>
            <w:r w:rsidR="00917C52" w:rsidRPr="00EE7778">
              <w:rPr>
                <w:sz w:val="20"/>
                <w:szCs w:val="20"/>
              </w:rPr>
              <w:t>miesięcy</w:t>
            </w:r>
            <w:r w:rsidR="00BA7C2A" w:rsidRPr="00EE7778">
              <w:rPr>
                <w:sz w:val="20"/>
                <w:szCs w:val="20"/>
              </w:rPr>
              <w:t>.</w:t>
            </w:r>
            <w:r w:rsidR="006019B2" w:rsidRPr="00133CEB">
              <w:t xml:space="preserve"> </w:t>
            </w:r>
            <w:r w:rsidR="006530EC" w:rsidRPr="00EE7778">
              <w:rPr>
                <w:sz w:val="20"/>
                <w:szCs w:val="20"/>
              </w:rPr>
              <w:t xml:space="preserve">Jeżeli </w:t>
            </w:r>
            <w:r w:rsidR="006530EC" w:rsidRPr="00043D4D">
              <w:rPr>
                <w:sz w:val="20"/>
                <w:szCs w:val="20"/>
              </w:rPr>
              <w:t>Wykonawca zaproponuje okres gwarancji poniżej wymagan</w:t>
            </w:r>
            <w:r w:rsidR="00917C52" w:rsidRPr="00043D4D">
              <w:rPr>
                <w:sz w:val="20"/>
                <w:szCs w:val="20"/>
              </w:rPr>
              <w:t>ych</w:t>
            </w:r>
            <w:r w:rsidR="006530EC" w:rsidRPr="00043D4D">
              <w:rPr>
                <w:sz w:val="20"/>
                <w:szCs w:val="20"/>
              </w:rPr>
              <w:t xml:space="preserve"> minimum</w:t>
            </w:r>
            <w:r w:rsidR="006019B2" w:rsidRPr="00043D4D">
              <w:rPr>
                <w:sz w:val="20"/>
                <w:szCs w:val="20"/>
              </w:rPr>
              <w:t xml:space="preserve"> </w:t>
            </w:r>
            <w:r w:rsidR="0087395E" w:rsidRPr="00043D4D">
              <w:rPr>
                <w:sz w:val="20"/>
                <w:szCs w:val="20"/>
              </w:rPr>
              <w:t>60</w:t>
            </w:r>
            <w:r w:rsidR="006530EC" w:rsidRPr="00043D4D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="006530EC" w:rsidRPr="00043D4D">
              <w:rPr>
                <w:sz w:val="22"/>
                <w:szCs w:val="22"/>
              </w:rPr>
              <w:t>.</w:t>
            </w:r>
            <w:r w:rsidR="00CD3676" w:rsidRPr="00043D4D">
              <w:rPr>
                <w:sz w:val="22"/>
                <w:szCs w:val="22"/>
              </w:rPr>
              <w:t xml:space="preserve"> </w:t>
            </w:r>
            <w:r w:rsidR="00CD3676" w:rsidRPr="00043D4D">
              <w:rPr>
                <w:sz w:val="20"/>
                <w:szCs w:val="20"/>
              </w:rPr>
              <w:t xml:space="preserve">Maksymalny okres gwarancji wynosi </w:t>
            </w:r>
            <w:r w:rsidR="00043D4D" w:rsidRPr="00043D4D">
              <w:rPr>
                <w:sz w:val="20"/>
                <w:szCs w:val="20"/>
              </w:rPr>
              <w:t>84</w:t>
            </w:r>
            <w:r w:rsidR="00CD3676" w:rsidRPr="00043D4D">
              <w:rPr>
                <w:sz w:val="20"/>
                <w:szCs w:val="20"/>
              </w:rPr>
              <w:t xml:space="preserve"> mies</w:t>
            </w:r>
            <w:r w:rsidR="00043D4D" w:rsidRPr="00043D4D">
              <w:rPr>
                <w:sz w:val="20"/>
                <w:szCs w:val="20"/>
              </w:rPr>
              <w:t>iące</w:t>
            </w:r>
            <w:r w:rsidR="00CD3676" w:rsidRPr="00043D4D">
              <w:rPr>
                <w:sz w:val="20"/>
                <w:szCs w:val="20"/>
              </w:rPr>
              <w:t>.</w:t>
            </w:r>
          </w:p>
          <w:p w14:paraId="578588C8" w14:textId="77777777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środowiskowe</w:t>
            </w:r>
          </w:p>
          <w:p w14:paraId="1FD44199" w14:textId="77777777" w:rsidR="00C04DE0" w:rsidRDefault="00C04DE0" w:rsidP="00C04DE0">
            <w:pPr>
              <w:pStyle w:val="Akapitzlist"/>
              <w:spacing w:after="120"/>
              <w:ind w:left="714"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bookmarkStart w:id="0" w:name="_Hlk210729121"/>
            <w:r w:rsidRPr="00C04DE0">
              <w:rPr>
                <w:sz w:val="22"/>
                <w:szCs w:val="22"/>
              </w:rPr>
              <w:t xml:space="preserve">przy realizacji przedmiotu zamówienia </w:t>
            </w:r>
            <w:bookmarkEnd w:id="0"/>
            <w:r w:rsidRPr="00C04DE0">
              <w:rPr>
                <w:sz w:val="22"/>
                <w:szCs w:val="22"/>
              </w:rPr>
              <w:t xml:space="preserve">wykorzysta </w:t>
            </w:r>
            <w:bookmarkStart w:id="1" w:name="_Hlk210729110"/>
            <w:r w:rsidRPr="00C04DE0">
              <w:rPr>
                <w:sz w:val="22"/>
                <w:szCs w:val="22"/>
              </w:rPr>
              <w:t>minimum 1 pojazd samochodowy o napędzie elektrycznym lub hybrydowym bądź pojazd samochodowy wykorzystujący do napędu inne paliwo alternatywne</w:t>
            </w:r>
            <w:bookmarkEnd w:id="1"/>
            <w:r>
              <w:rPr>
                <w:sz w:val="22"/>
                <w:szCs w:val="22"/>
              </w:rPr>
              <w:t xml:space="preserve">:          </w:t>
            </w:r>
          </w:p>
          <w:p w14:paraId="0FEFD7F6" w14:textId="3AEEDA4B" w:rsid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6414DA31" w14:textId="5C73C96A" w:rsidR="0050116E" w:rsidRPr="0050116E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50116E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5E188104" w14:textId="37A20AD5" w:rsidR="00C04DE0" w:rsidRDefault="00C04DE0" w:rsidP="003A7383">
            <w:pPr>
              <w:spacing w:before="120" w:after="120"/>
              <w:ind w:left="738" w:right="177"/>
              <w:jc w:val="both"/>
              <w:rPr>
                <w:sz w:val="20"/>
                <w:szCs w:val="20"/>
              </w:rPr>
            </w:pPr>
            <w:r w:rsidRPr="00C04DE0">
              <w:rPr>
                <w:sz w:val="20"/>
                <w:szCs w:val="20"/>
              </w:rPr>
              <w:t>Jeżeli Wykonawca nie oświadczy w sposób jednoznaczny i niebudzący wątpliwości kwestii dot. aspektu środowiskowego, Zamawiający przyjmie, że Wykonawca nie wykorzysta pojazdu samochodowego o napędzie elektrycznym lub hybrydowym bądź pojazd samochodowy wykorzystujący do napędu inne paliwo alternatywne przy realizacji przedmiotu zamówienia i tym samym otrzyma w tym kryterium 0 punktów.</w:t>
            </w:r>
          </w:p>
          <w:p w14:paraId="6EE9A982" w14:textId="37CACE72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społeczne</w:t>
            </w:r>
          </w:p>
          <w:p w14:paraId="00820F7A" w14:textId="56D1007E" w:rsidR="003630B1" w:rsidRPr="003630B1" w:rsidRDefault="003630B1" w:rsidP="00C04DE0">
            <w:pPr>
              <w:pStyle w:val="Akapitzlist"/>
              <w:spacing w:after="120"/>
              <w:ind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r w:rsidR="00043D4D">
              <w:rPr>
                <w:sz w:val="22"/>
                <w:szCs w:val="22"/>
              </w:rPr>
              <w:t xml:space="preserve">na cały </w:t>
            </w:r>
            <w:r w:rsidRPr="003630B1">
              <w:rPr>
                <w:sz w:val="22"/>
                <w:szCs w:val="22"/>
              </w:rPr>
              <w:t>okres</w:t>
            </w:r>
            <w:r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>wykonywania zamówienia (umowy) zatrudni co najmniej jedną osobę bezrobotną</w:t>
            </w:r>
            <w:r w:rsidR="00043D4D">
              <w:rPr>
                <w:sz w:val="22"/>
                <w:szCs w:val="22"/>
              </w:rPr>
              <w:t xml:space="preserve"> </w:t>
            </w:r>
            <w:r w:rsidR="00043D4D">
              <w:t>w wymiarze minimum ½ etatu</w:t>
            </w:r>
            <w:r w:rsidRPr="003630B1">
              <w:rPr>
                <w:sz w:val="22"/>
                <w:szCs w:val="22"/>
              </w:rPr>
              <w:t>:</w:t>
            </w:r>
            <w:r w:rsidR="00043D4D"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 xml:space="preserve"> </w:t>
            </w:r>
          </w:p>
          <w:p w14:paraId="628E1DB7" w14:textId="45E9E2DE" w:rsid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7E636237" w14:textId="6A9D16F6" w:rsidR="0050116E" w:rsidRPr="0050116E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50116E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4BF023BB" w14:textId="261E1E53" w:rsidR="001038CA" w:rsidRPr="00303D3B" w:rsidRDefault="003630B1" w:rsidP="00043D4D">
            <w:pPr>
              <w:pStyle w:val="Akapitzlist"/>
              <w:spacing w:after="120"/>
              <w:ind w:right="177"/>
              <w:contextualSpacing w:val="0"/>
              <w:jc w:val="both"/>
              <w:rPr>
                <w:sz w:val="20"/>
                <w:szCs w:val="20"/>
              </w:rPr>
            </w:pPr>
            <w:r w:rsidRPr="003630B1">
              <w:rPr>
                <w:sz w:val="20"/>
                <w:szCs w:val="20"/>
              </w:rPr>
              <w:lastRenderedPageBreak/>
              <w:t xml:space="preserve">Jeżeli Wykonawca nie oświadczy w sposób jednoznaczny i niebudzący wątpliwości kwestii dot. aspektu społecznego, Zamawiający przyjmie, że Wykonawca nie zatrudni co najmniej jednej osoby bezrobotnej </w:t>
            </w:r>
            <w:r w:rsidR="00043D4D">
              <w:rPr>
                <w:sz w:val="20"/>
                <w:szCs w:val="20"/>
              </w:rPr>
              <w:t>na</w:t>
            </w:r>
            <w:r w:rsidRPr="003630B1">
              <w:rPr>
                <w:sz w:val="20"/>
                <w:szCs w:val="20"/>
              </w:rPr>
              <w:t xml:space="preserve"> </w:t>
            </w:r>
            <w:r w:rsidR="00043D4D" w:rsidRPr="00043D4D">
              <w:rPr>
                <w:sz w:val="20"/>
                <w:szCs w:val="20"/>
              </w:rPr>
              <w:t>cały okres</w:t>
            </w:r>
            <w:r w:rsidRPr="003630B1">
              <w:rPr>
                <w:sz w:val="20"/>
                <w:szCs w:val="20"/>
              </w:rPr>
              <w:t xml:space="preserve"> wykonywania zamówienia (umowy) </w:t>
            </w:r>
            <w:r w:rsidR="00043D4D" w:rsidRPr="00043D4D">
              <w:rPr>
                <w:sz w:val="20"/>
                <w:szCs w:val="20"/>
              </w:rPr>
              <w:t xml:space="preserve">w wymiarze minimum ½ etatu </w:t>
            </w:r>
            <w:r w:rsidRPr="003630B1">
              <w:rPr>
                <w:sz w:val="20"/>
                <w:szCs w:val="20"/>
              </w:rPr>
              <w:t>i tym samym otrzyma w tym kryterium 0 punktów.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DB7CAEA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w </w:t>
      </w:r>
      <w:r w:rsidR="009B3EF0" w:rsidRPr="001038CA">
        <w:rPr>
          <w:i/>
          <w:iCs/>
          <w:sz w:val="22"/>
        </w:rPr>
        <w:t>Z</w:t>
      </w:r>
      <w:r w:rsidR="00A857E5" w:rsidRPr="001038CA">
        <w:rPr>
          <w:i/>
          <w:iCs/>
          <w:sz w:val="22"/>
        </w:rPr>
        <w:t xml:space="preserve">ałączniku Nr </w:t>
      </w:r>
      <w:r w:rsidR="001038CA" w:rsidRPr="001038CA">
        <w:rPr>
          <w:i/>
          <w:iCs/>
          <w:sz w:val="22"/>
        </w:rPr>
        <w:t>8</w:t>
      </w:r>
      <w:r w:rsidR="00917C52" w:rsidRPr="001038CA">
        <w:rPr>
          <w:i/>
          <w:iCs/>
          <w:sz w:val="22"/>
        </w:rPr>
        <w:t xml:space="preserve"> </w:t>
      </w:r>
      <w:r w:rsidR="00A857E5" w:rsidRPr="001038CA">
        <w:rPr>
          <w:sz w:val="22"/>
        </w:rPr>
        <w:t xml:space="preserve">do </w:t>
      </w:r>
      <w:r w:rsidRPr="001038CA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 xml:space="preserve">w </w:t>
      </w:r>
      <w:r w:rsidR="00A857E5" w:rsidRPr="003630B1">
        <w:rPr>
          <w:sz w:val="22"/>
          <w:szCs w:val="22"/>
        </w:rPr>
        <w:t>niej</w:t>
      </w:r>
      <w:r w:rsidRPr="003630B1">
        <w:rPr>
          <w:sz w:val="22"/>
          <w:szCs w:val="22"/>
        </w:rPr>
        <w:t xml:space="preserve"> warunkach, w miejscu i terminie wyznaczonym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Pr="003630B1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88431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CF2278" w:rsidRPr="0088431D">
        <w:rPr>
          <w:sz w:val="22"/>
          <w:szCs w:val="22"/>
        </w:rPr>
        <w:t>,</w:t>
      </w:r>
    </w:p>
    <w:p w14:paraId="576FC611" w14:textId="6A483A99" w:rsidR="00CF2278" w:rsidRPr="003630B1" w:rsidRDefault="002160CF" w:rsidP="0021667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</w:t>
      </w:r>
      <w:r w:rsidR="00CF2278" w:rsidRPr="0088431D">
        <w:rPr>
          <w:sz w:val="22"/>
          <w:szCs w:val="22"/>
        </w:rPr>
        <w:t xml:space="preserve">czynności związane z wykonywanymi pracami budowlanymi </w:t>
      </w:r>
      <w:r>
        <w:rPr>
          <w:sz w:val="22"/>
          <w:szCs w:val="22"/>
        </w:rPr>
        <w:t xml:space="preserve">w ramach realizacji przedmiotu zamówienia </w:t>
      </w:r>
      <w:r w:rsidR="00C31B53" w:rsidRPr="003630B1">
        <w:rPr>
          <w:bCs/>
          <w:iCs/>
          <w:sz w:val="22"/>
          <w:szCs w:val="22"/>
        </w:rPr>
        <w:t>powinny być wykonywane przez osoby zatrudnione przez Wykonawcę na podstawie stosunku pracy</w:t>
      </w:r>
      <w:r w:rsidR="00720990" w:rsidRPr="003630B1">
        <w:rPr>
          <w:bCs/>
          <w:iCs/>
          <w:sz w:val="22"/>
          <w:szCs w:val="22"/>
        </w:rPr>
        <w:t xml:space="preserve">. </w:t>
      </w:r>
      <w:r w:rsidR="00CF2278" w:rsidRPr="003630B1">
        <w:rPr>
          <w:sz w:val="22"/>
          <w:szCs w:val="22"/>
        </w:rPr>
        <w:t>Wymóg ten nie dotyczy kierownika budowy, dostawców materiałów budowlanych oraz  innych podmiotów,</w:t>
      </w:r>
      <w:r w:rsidR="00917C52" w:rsidRPr="003630B1">
        <w:rPr>
          <w:sz w:val="22"/>
          <w:szCs w:val="22"/>
        </w:rPr>
        <w:t xml:space="preserve"> </w:t>
      </w:r>
      <w:r w:rsidR="00CF2278" w:rsidRPr="003630B1">
        <w:rPr>
          <w:sz w:val="22"/>
          <w:szCs w:val="22"/>
        </w:rPr>
        <w:t>świadczących usługi na rzecz wykonania przedmiotu umowy</w:t>
      </w:r>
      <w:r w:rsidR="00720990" w:rsidRPr="003630B1">
        <w:rPr>
          <w:sz w:val="22"/>
          <w:szCs w:val="22"/>
        </w:rPr>
        <w:t xml:space="preserve">. </w:t>
      </w:r>
    </w:p>
    <w:p w14:paraId="09D6D87F" w14:textId="3EA5D779" w:rsidR="00C61F6C" w:rsidRPr="003630B1" w:rsidRDefault="00C61F6C" w:rsidP="00C61F6C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0F3E3F">
        <w:rPr>
          <w:b/>
          <w:bCs/>
          <w:sz w:val="22"/>
          <w:szCs w:val="22"/>
        </w:rPr>
        <w:t>wadium zostało wniesione w formie</w:t>
      </w:r>
      <w:r w:rsidRPr="003630B1">
        <w:rPr>
          <w:sz w:val="22"/>
          <w:szCs w:val="22"/>
        </w:rPr>
        <w:t>: ………………………………………………….……….</w:t>
      </w:r>
    </w:p>
    <w:p w14:paraId="338C23F8" w14:textId="11792D06" w:rsidR="00C61F6C" w:rsidRPr="003630B1" w:rsidRDefault="00C61F6C" w:rsidP="00C61F6C">
      <w:pPr>
        <w:pStyle w:val="Akapitzlist"/>
        <w:spacing w:before="120" w:after="120" w:line="276" w:lineRule="auto"/>
        <w:ind w:left="644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Wskazuję/my numer konta, na które należy zwrócić wadium: ………………………………….</w:t>
      </w:r>
      <w:r w:rsidRPr="003630B1">
        <w:rPr>
          <w:sz w:val="22"/>
          <w:szCs w:val="22"/>
        </w:rPr>
        <w:br/>
        <w:t>…………………………………….………………………………………………………………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79F8EF03" w:rsidR="00ED04AA" w:rsidRDefault="00ED04AA" w:rsidP="00343E1A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nie będzie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 </w:t>
      </w:r>
      <w:r w:rsidR="00CA4C84">
        <w:rPr>
          <w:bCs/>
          <w:sz w:val="22"/>
          <w:szCs w:val="22"/>
        </w:rPr>
        <w:t>361</w:t>
      </w:r>
      <w:r>
        <w:rPr>
          <w:bCs/>
          <w:sz w:val="22"/>
          <w:szCs w:val="22"/>
        </w:rPr>
        <w:t xml:space="preserve"> ze zm.),</w:t>
      </w:r>
    </w:p>
    <w:p w14:paraId="15D6CF25" w14:textId="5DF64F22" w:rsidR="0096455B" w:rsidRDefault="00ED04AA" w:rsidP="0050116E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361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343E1A">
        <w:rPr>
          <w:bCs/>
          <w:sz w:val="22"/>
          <w:szCs w:val="22"/>
        </w:rPr>
        <w:t xml:space="preserve"> </w:t>
      </w:r>
      <w:r w:rsidR="00B46D1F">
        <w:rPr>
          <w:bCs/>
          <w:sz w:val="22"/>
          <w:szCs w:val="22"/>
        </w:rPr>
        <w:t>………………….………</w:t>
      </w:r>
      <w:r w:rsidR="00343E1A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…………………………………………………….……</w:t>
      </w:r>
    </w:p>
    <w:p w14:paraId="423E35DD" w14:textId="0E18FA5F" w:rsidR="00F41C38" w:rsidRPr="00F41C38" w:rsidRDefault="00F41C38" w:rsidP="00F41C38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Pr="0088431D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88431D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88431D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88431D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>w rozumieniu przepisów ustawy z dnia 16 kwietnia 1993 r. o zwalczaniu nieuczciwej konkurencji (Dz.U. z 2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02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1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88431D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88431D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12B3AA8D" w14:textId="666CC522" w:rsidR="00B46D1F" w:rsidRPr="0088431D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1)………………………………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,</w:t>
      </w:r>
    </w:p>
    <w:p w14:paraId="61DA4051" w14:textId="57B104D4" w:rsidR="00E6330F" w:rsidRDefault="00A066DF" w:rsidP="00343E1A">
      <w:pPr>
        <w:pStyle w:val="Akapitzlist"/>
        <w:widowControl w:val="0"/>
        <w:tabs>
          <w:tab w:val="left" w:pos="0"/>
          <w:tab w:val="left" w:pos="9497"/>
        </w:tabs>
        <w:suppressAutoHyphens/>
        <w:spacing w:after="120" w:line="276" w:lineRule="auto"/>
        <w:ind w:left="284"/>
        <w:contextualSpacing w:val="0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2) …………………………………………………………………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Pr="0088431D">
        <w:rPr>
          <w:rFonts w:eastAsia="Arial"/>
          <w:kern w:val="2"/>
          <w:sz w:val="22"/>
          <w:szCs w:val="22"/>
          <w:lang w:eastAsia="zh-CN"/>
        </w:rPr>
        <w:t>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</w:p>
    <w:p w14:paraId="0661E1B8" w14:textId="642B8A36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88431D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</w:t>
      </w:r>
      <w:r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>z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ostanie </w:t>
      </w: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094123E7" w14:textId="2C8E24EE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contextualSpacing w:val="0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 ofertę jako Konsorcjum i tym samym, zgodnie z art. 117 ust. 4 ustawy Pzp,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………………………..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EA10416" w14:textId="6C67A2A7" w:rsidR="00343E1A" w:rsidRPr="00273B70" w:rsidRDefault="00277DBE" w:rsidP="0050116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  <w:r w:rsidR="0050116E">
        <w:rPr>
          <w:rStyle w:val="Odwoanieprzypisukocowego"/>
          <w:bCs/>
          <w:color w:val="000000"/>
          <w:sz w:val="14"/>
          <w:szCs w:val="14"/>
        </w:rPr>
        <w:endnoteReference w:id="1"/>
      </w:r>
    </w:p>
    <w:sectPr w:rsidR="00343E1A" w:rsidRPr="00273B70" w:rsidSect="00343E1A">
      <w:headerReference w:type="default" r:id="rId8"/>
      <w:footerReference w:type="default" r:id="rId9"/>
      <w:pgSz w:w="11906" w:h="16838"/>
      <w:pgMar w:top="1417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  <w:endnote w:id="1">
    <w:p w14:paraId="5ED7BEED" w14:textId="05EE47C4" w:rsidR="0050116E" w:rsidRDefault="0050116E">
      <w:pPr>
        <w:pStyle w:val="Tekstprzypisukocowego"/>
      </w:pPr>
      <w:r w:rsidRPr="0050116E">
        <w:rPr>
          <w:color w:val="EE0000"/>
        </w:rPr>
        <w:t>** niepotrzebne skreślić</w:t>
      </w:r>
      <w:r>
        <w:rPr>
          <w:color w:val="EE000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4581D020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Pr="00A92E5D">
          <w:rPr>
            <w:rFonts w:eastAsiaTheme="majorEastAsia"/>
            <w:sz w:val="20"/>
            <w:szCs w:val="20"/>
          </w:rPr>
          <w:t>2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637E3CC" w:rsidR="00720990" w:rsidRDefault="00F41C38" w:rsidP="0072099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2AF011" wp14:editId="36CF398A">
          <wp:simplePos x="0" y="0"/>
          <wp:positionH relativeFrom="column">
            <wp:posOffset>-151896</wp:posOffset>
          </wp:positionH>
          <wp:positionV relativeFrom="paragraph">
            <wp:posOffset>-297815</wp:posOffset>
          </wp:positionV>
          <wp:extent cx="6017299" cy="792000"/>
          <wp:effectExtent l="0" t="0" r="2540" b="8255"/>
          <wp:wrapNone/>
          <wp:docPr id="21210535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53506" name="Obraz 21210535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299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40D866" w14:textId="77777777" w:rsidR="00720990" w:rsidRDefault="00720990" w:rsidP="00720990">
    <w:pPr>
      <w:pStyle w:val="Nagwek"/>
    </w:pPr>
  </w:p>
  <w:p w14:paraId="230AC31F" w14:textId="5D2C99F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4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9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1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17"/>
  </w:num>
  <w:num w:numId="2" w16cid:durableId="2117556936">
    <w:abstractNumId w:val="14"/>
  </w:num>
  <w:num w:numId="3" w16cid:durableId="711075836">
    <w:abstractNumId w:val="16"/>
  </w:num>
  <w:num w:numId="4" w16cid:durableId="1599408810">
    <w:abstractNumId w:val="22"/>
  </w:num>
  <w:num w:numId="5" w16cid:durableId="2123305371">
    <w:abstractNumId w:val="13"/>
  </w:num>
  <w:num w:numId="6" w16cid:durableId="108471739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11"/>
  </w:num>
  <w:num w:numId="10" w16cid:durableId="1912234723">
    <w:abstractNumId w:val="15"/>
  </w:num>
  <w:num w:numId="11" w16cid:durableId="935209787">
    <w:abstractNumId w:val="0"/>
  </w:num>
  <w:num w:numId="12" w16cid:durableId="8249785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7403013">
    <w:abstractNumId w:val="6"/>
  </w:num>
  <w:num w:numId="14" w16cid:durableId="1144002900">
    <w:abstractNumId w:val="18"/>
  </w:num>
  <w:num w:numId="15" w16cid:durableId="29067499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2092122395">
    <w:abstractNumId w:val="5"/>
  </w:num>
  <w:num w:numId="17" w16cid:durableId="229770994">
    <w:abstractNumId w:val="2"/>
  </w:num>
  <w:num w:numId="18" w16cid:durableId="20031976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8293557">
    <w:abstractNumId w:val="4"/>
  </w:num>
  <w:num w:numId="20" w16cid:durableId="662903212">
    <w:abstractNumId w:val="8"/>
  </w:num>
  <w:num w:numId="21" w16cid:durableId="2101635968">
    <w:abstractNumId w:val="12"/>
  </w:num>
  <w:num w:numId="22" w16cid:durableId="751510519">
    <w:abstractNumId w:val="21"/>
  </w:num>
  <w:num w:numId="23" w16cid:durableId="1016158129">
    <w:abstractNumId w:val="19"/>
  </w:num>
  <w:num w:numId="24" w16cid:durableId="102960142">
    <w:abstractNumId w:val="10"/>
  </w:num>
  <w:num w:numId="25" w16cid:durableId="1587573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25346"/>
    <w:rsid w:val="000302A2"/>
    <w:rsid w:val="00031730"/>
    <w:rsid w:val="00043D4D"/>
    <w:rsid w:val="00074EB7"/>
    <w:rsid w:val="00081122"/>
    <w:rsid w:val="000819E0"/>
    <w:rsid w:val="00093D8D"/>
    <w:rsid w:val="000D0FD1"/>
    <w:rsid w:val="000D59C3"/>
    <w:rsid w:val="000F3E3F"/>
    <w:rsid w:val="001038CA"/>
    <w:rsid w:val="001063D3"/>
    <w:rsid w:val="001205A9"/>
    <w:rsid w:val="001331C4"/>
    <w:rsid w:val="00133595"/>
    <w:rsid w:val="00133CEB"/>
    <w:rsid w:val="0014323E"/>
    <w:rsid w:val="00154274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0799"/>
    <w:rsid w:val="001D11C0"/>
    <w:rsid w:val="001E74D0"/>
    <w:rsid w:val="002035AF"/>
    <w:rsid w:val="00213290"/>
    <w:rsid w:val="002134F2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7799"/>
    <w:rsid w:val="0029089B"/>
    <w:rsid w:val="0029200F"/>
    <w:rsid w:val="002E612D"/>
    <w:rsid w:val="00303D3B"/>
    <w:rsid w:val="003102BF"/>
    <w:rsid w:val="00315939"/>
    <w:rsid w:val="003213C9"/>
    <w:rsid w:val="003412D2"/>
    <w:rsid w:val="00343E1A"/>
    <w:rsid w:val="003614D3"/>
    <w:rsid w:val="003630B1"/>
    <w:rsid w:val="00374694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83BD4"/>
    <w:rsid w:val="004915BC"/>
    <w:rsid w:val="00493A1E"/>
    <w:rsid w:val="004B02AC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0116E"/>
    <w:rsid w:val="00525EFF"/>
    <w:rsid w:val="005439C5"/>
    <w:rsid w:val="00555927"/>
    <w:rsid w:val="00560716"/>
    <w:rsid w:val="005614C4"/>
    <w:rsid w:val="00567D79"/>
    <w:rsid w:val="00580D5F"/>
    <w:rsid w:val="005844F6"/>
    <w:rsid w:val="00584709"/>
    <w:rsid w:val="00584964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87A0D"/>
    <w:rsid w:val="006B63D6"/>
    <w:rsid w:val="006C0A94"/>
    <w:rsid w:val="006C641D"/>
    <w:rsid w:val="006D09E0"/>
    <w:rsid w:val="006D120B"/>
    <w:rsid w:val="006F24E5"/>
    <w:rsid w:val="006F7D33"/>
    <w:rsid w:val="00704EF9"/>
    <w:rsid w:val="007055DB"/>
    <w:rsid w:val="00715C48"/>
    <w:rsid w:val="00717273"/>
    <w:rsid w:val="00720990"/>
    <w:rsid w:val="00731143"/>
    <w:rsid w:val="00744A58"/>
    <w:rsid w:val="00746D01"/>
    <w:rsid w:val="007859F5"/>
    <w:rsid w:val="007C0EE0"/>
    <w:rsid w:val="007D475B"/>
    <w:rsid w:val="007E1D2E"/>
    <w:rsid w:val="007E331F"/>
    <w:rsid w:val="007F201A"/>
    <w:rsid w:val="007F3E87"/>
    <w:rsid w:val="007F5669"/>
    <w:rsid w:val="007F5E25"/>
    <w:rsid w:val="007F7BAA"/>
    <w:rsid w:val="00804B6D"/>
    <w:rsid w:val="0083089B"/>
    <w:rsid w:val="0083437F"/>
    <w:rsid w:val="00860DFD"/>
    <w:rsid w:val="0087395E"/>
    <w:rsid w:val="0088431D"/>
    <w:rsid w:val="008B3666"/>
    <w:rsid w:val="008E23F9"/>
    <w:rsid w:val="00901AED"/>
    <w:rsid w:val="0090551B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7244"/>
    <w:rsid w:val="009B3EF0"/>
    <w:rsid w:val="009C666E"/>
    <w:rsid w:val="009D75A8"/>
    <w:rsid w:val="009E3097"/>
    <w:rsid w:val="009E7C10"/>
    <w:rsid w:val="009F0545"/>
    <w:rsid w:val="009F4DFA"/>
    <w:rsid w:val="00A066DF"/>
    <w:rsid w:val="00A12A31"/>
    <w:rsid w:val="00A279DA"/>
    <w:rsid w:val="00A37E2A"/>
    <w:rsid w:val="00A45FEC"/>
    <w:rsid w:val="00A47195"/>
    <w:rsid w:val="00A50E18"/>
    <w:rsid w:val="00A71649"/>
    <w:rsid w:val="00A72E8B"/>
    <w:rsid w:val="00A857E5"/>
    <w:rsid w:val="00A92E5D"/>
    <w:rsid w:val="00AA3118"/>
    <w:rsid w:val="00AA39D6"/>
    <w:rsid w:val="00AB3B12"/>
    <w:rsid w:val="00AE1948"/>
    <w:rsid w:val="00AE2ACB"/>
    <w:rsid w:val="00AF4AC3"/>
    <w:rsid w:val="00B1041F"/>
    <w:rsid w:val="00B15605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D445D"/>
    <w:rsid w:val="00BD4EEE"/>
    <w:rsid w:val="00BE6A7E"/>
    <w:rsid w:val="00BF5724"/>
    <w:rsid w:val="00C04DE0"/>
    <w:rsid w:val="00C22F7D"/>
    <w:rsid w:val="00C31B53"/>
    <w:rsid w:val="00C53414"/>
    <w:rsid w:val="00C615EF"/>
    <w:rsid w:val="00C61F6C"/>
    <w:rsid w:val="00C73ECD"/>
    <w:rsid w:val="00C75618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E06815"/>
    <w:rsid w:val="00E1735C"/>
    <w:rsid w:val="00E43CEE"/>
    <w:rsid w:val="00E6330F"/>
    <w:rsid w:val="00E652DB"/>
    <w:rsid w:val="00E7604B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802C4"/>
    <w:rsid w:val="00F9776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5</Pages>
  <Words>1438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6</cp:revision>
  <cp:lastPrinted>2025-10-27T06:10:00Z</cp:lastPrinted>
  <dcterms:created xsi:type="dcterms:W3CDTF">2025-10-27T06:10:00Z</dcterms:created>
  <dcterms:modified xsi:type="dcterms:W3CDTF">2025-10-31T11:04:00Z</dcterms:modified>
</cp:coreProperties>
</file>