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0E69E3F9" w:rsidR="00EF0FC8" w:rsidRPr="002316C1" w:rsidRDefault="003653A1" w:rsidP="001873B7">
      <w:pPr>
        <w:jc w:val="right"/>
      </w:pPr>
      <w:r w:rsidRPr="002316C1">
        <w:rPr>
          <w:bCs/>
          <w:i/>
          <w:iCs/>
        </w:rPr>
        <w:t xml:space="preserve">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2F10F493" w14:textId="4C40BC53" w:rsidR="005C5B73" w:rsidRDefault="005C5B73" w:rsidP="001873B7">
      <w:pPr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46CE2" w:rsidRPr="00F35B7F">
        <w:rPr>
          <w:b/>
          <w:bCs/>
          <w:sz w:val="22"/>
          <w:szCs w:val="22"/>
        </w:rPr>
        <w:t>2</w:t>
      </w:r>
      <w:r w:rsidR="00F46CE2" w:rsidRPr="0081106A">
        <w:rPr>
          <w:b/>
          <w:bCs/>
          <w:sz w:val="22"/>
          <w:szCs w:val="22"/>
        </w:rPr>
        <w:t>.</w:t>
      </w:r>
      <w:r w:rsidR="00DC2507">
        <w:rPr>
          <w:b/>
          <w:bCs/>
          <w:sz w:val="22"/>
          <w:szCs w:val="22"/>
        </w:rPr>
        <w:t>43</w:t>
      </w:r>
      <w:r w:rsidR="001F3105" w:rsidRPr="0081106A">
        <w:rPr>
          <w:b/>
          <w:bCs/>
          <w:sz w:val="22"/>
          <w:szCs w:val="22"/>
        </w:rPr>
        <w:t>.</w:t>
      </w:r>
      <w:r w:rsidR="001F3105">
        <w:rPr>
          <w:b/>
          <w:bCs/>
          <w:sz w:val="22"/>
          <w:szCs w:val="22"/>
        </w:rPr>
        <w:t>2025</w:t>
      </w:r>
    </w:p>
    <w:p w14:paraId="2B89E183" w14:textId="77777777" w:rsidR="001873B7" w:rsidRPr="00F35B7F" w:rsidRDefault="001873B7" w:rsidP="001873B7">
      <w:pPr>
        <w:rPr>
          <w:b/>
          <w:bCs/>
          <w:sz w:val="22"/>
          <w:szCs w:val="22"/>
        </w:rPr>
      </w:pPr>
    </w:p>
    <w:p w14:paraId="3721BE97" w14:textId="77777777" w:rsidR="0035464C" w:rsidRDefault="0035464C" w:rsidP="0035464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873B7" w14:paraId="15AC3460" w14:textId="77777777" w:rsidTr="00DC2507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15310C29" w14:textId="23E15074" w:rsidR="001873B7" w:rsidRPr="001873B7" w:rsidRDefault="001873B7" w:rsidP="001873B7">
            <w:pPr>
              <w:jc w:val="center"/>
              <w:rPr>
                <w:b/>
                <w:sz w:val="28"/>
                <w:szCs w:val="28"/>
              </w:rPr>
            </w:pPr>
            <w:r w:rsidRPr="001873B7">
              <w:rPr>
                <w:b/>
                <w:sz w:val="28"/>
                <w:szCs w:val="28"/>
              </w:rPr>
              <w:t>WYKAZ ROBÓT BUDOWLANYCH</w:t>
            </w:r>
          </w:p>
        </w:tc>
      </w:tr>
    </w:tbl>
    <w:p w14:paraId="7F80302B" w14:textId="77777777" w:rsidR="001873B7" w:rsidRDefault="001873B7" w:rsidP="001873B7">
      <w:pPr>
        <w:spacing w:after="120"/>
        <w:jc w:val="both"/>
        <w:rPr>
          <w:sz w:val="22"/>
          <w:szCs w:val="22"/>
        </w:rPr>
      </w:pPr>
    </w:p>
    <w:p w14:paraId="54093550" w14:textId="77777777" w:rsidR="001873B7" w:rsidRDefault="005C5B73" w:rsidP="001873B7">
      <w:pPr>
        <w:spacing w:after="12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E4619F">
        <w:rPr>
          <w:bCs/>
          <w:sz w:val="22"/>
          <w:szCs w:val="22"/>
        </w:rPr>
        <w:t xml:space="preserve"> ze zm.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162C5DD5" w14:textId="16FB8470" w:rsidR="00E4619F" w:rsidRPr="001873B7" w:rsidRDefault="00DC2507" w:rsidP="001873B7">
      <w:pPr>
        <w:spacing w:after="120"/>
        <w:jc w:val="center"/>
        <w:rPr>
          <w:sz w:val="22"/>
          <w:szCs w:val="22"/>
        </w:rPr>
      </w:pPr>
      <w:r w:rsidRPr="00DC2507">
        <w:rPr>
          <w:rFonts w:eastAsia="Calibri"/>
          <w:b/>
          <w:bCs/>
          <w:sz w:val="22"/>
          <w:szCs w:val="22"/>
          <w:lang w:eastAsia="en-US"/>
        </w:rPr>
        <w:t>Przebudowa drogi powiatowej Nr 5478P w m. Kawcze w zakresie chodnika.</w:t>
      </w:r>
    </w:p>
    <w:p w14:paraId="3AF32FCB" w14:textId="77777777" w:rsidR="001873B7" w:rsidRDefault="001873B7" w:rsidP="001873B7">
      <w:pPr>
        <w:jc w:val="both"/>
        <w:rPr>
          <w:sz w:val="22"/>
          <w:szCs w:val="22"/>
        </w:rPr>
      </w:pPr>
    </w:p>
    <w:p w14:paraId="1C82C3BC" w14:textId="3C55999F" w:rsidR="007A3092" w:rsidRDefault="00A85506" w:rsidP="001873B7">
      <w:pPr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4ADBB73B" w14:textId="77777777" w:rsidR="001873B7" w:rsidRDefault="001873B7" w:rsidP="001873B7">
      <w:pPr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873B7" w14:paraId="3FB434A1" w14:textId="77777777" w:rsidTr="00DC2507"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349AA253" w14:textId="35D315D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 xml:space="preserve">Nazwa oraz adres Zamawiającego </w:t>
            </w:r>
          </w:p>
        </w:tc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2B5225DE" w14:textId="666114BA" w:rsidR="001873B7" w:rsidRPr="001873B7" w:rsidRDefault="001873B7" w:rsidP="001873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Pr="001873B7">
              <w:rPr>
                <w:b/>
                <w:bCs/>
              </w:rPr>
              <w:t>rzedmiot zamówienia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36EE266F" w14:textId="070635C0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Wartość zadania</w:t>
            </w:r>
          </w:p>
          <w:p w14:paraId="098375B7" w14:textId="6945320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w PLN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284C91B0" w14:textId="1448C791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Data (okres realizacji)</w:t>
            </w:r>
          </w:p>
          <w:p w14:paraId="1347AC93" w14:textId="1C7DDEE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i miejsce wykonywania zamówienia</w:t>
            </w:r>
          </w:p>
        </w:tc>
      </w:tr>
      <w:tr w:rsidR="001873B7" w14:paraId="0FB89202" w14:textId="77777777" w:rsidTr="001873B7">
        <w:trPr>
          <w:trHeight w:val="794"/>
        </w:trPr>
        <w:tc>
          <w:tcPr>
            <w:tcW w:w="2265" w:type="dxa"/>
          </w:tcPr>
          <w:p w14:paraId="7F53EB49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517657D0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413AFFD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2534631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  <w:tr w:rsidR="001873B7" w14:paraId="2D489EDD" w14:textId="77777777" w:rsidTr="001873B7">
        <w:trPr>
          <w:trHeight w:val="794"/>
        </w:trPr>
        <w:tc>
          <w:tcPr>
            <w:tcW w:w="2265" w:type="dxa"/>
          </w:tcPr>
          <w:p w14:paraId="36C5FFCA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64F2B089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D6B74E6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2E70826F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  <w:tr w:rsidR="001873B7" w14:paraId="35C429FC" w14:textId="77777777" w:rsidTr="001873B7">
        <w:trPr>
          <w:trHeight w:val="794"/>
        </w:trPr>
        <w:tc>
          <w:tcPr>
            <w:tcW w:w="2265" w:type="dxa"/>
          </w:tcPr>
          <w:p w14:paraId="56034326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5633F1DA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21D22B5D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16D6493B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</w:tbl>
    <w:p w14:paraId="31467ACF" w14:textId="77777777" w:rsidR="001873B7" w:rsidRPr="00F35B7F" w:rsidRDefault="001873B7" w:rsidP="001873B7">
      <w:pPr>
        <w:jc w:val="both"/>
        <w:rPr>
          <w:sz w:val="22"/>
          <w:szCs w:val="22"/>
        </w:rPr>
      </w:pPr>
    </w:p>
    <w:p w14:paraId="60498C0C" w14:textId="7876438C" w:rsidR="007066B5" w:rsidRPr="00DC2507" w:rsidRDefault="007A3092" w:rsidP="00DC2507">
      <w:pPr>
        <w:jc w:val="center"/>
        <w:rPr>
          <w:rFonts w:eastAsia="Arial Unicode MS"/>
          <w:color w:val="EE0000"/>
        </w:rPr>
      </w:pPr>
      <w:r w:rsidRPr="00DC2507">
        <w:rPr>
          <w:b/>
          <w:color w:val="EE0000"/>
        </w:rPr>
        <w:t xml:space="preserve">Do wykazu należy załączyć dowody potwierdzające, że </w:t>
      </w:r>
      <w:r w:rsidR="00267808" w:rsidRPr="00DC2507">
        <w:rPr>
          <w:b/>
          <w:color w:val="EE0000"/>
        </w:rPr>
        <w:t>roboty</w:t>
      </w:r>
      <w:r w:rsidRPr="00DC2507">
        <w:rPr>
          <w:b/>
          <w:color w:val="EE0000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8045A"/>
    <w:rsid w:val="00095F16"/>
    <w:rsid w:val="00097656"/>
    <w:rsid w:val="000A1BF7"/>
    <w:rsid w:val="000A1DE1"/>
    <w:rsid w:val="000C18E3"/>
    <w:rsid w:val="000D59C3"/>
    <w:rsid w:val="000F0D16"/>
    <w:rsid w:val="0011283A"/>
    <w:rsid w:val="00154D22"/>
    <w:rsid w:val="001873B7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C4CE9"/>
    <w:rsid w:val="003C5C86"/>
    <w:rsid w:val="003D1BE5"/>
    <w:rsid w:val="003D633B"/>
    <w:rsid w:val="003E4196"/>
    <w:rsid w:val="003F3106"/>
    <w:rsid w:val="003F65EA"/>
    <w:rsid w:val="00425DD9"/>
    <w:rsid w:val="0043384A"/>
    <w:rsid w:val="00480229"/>
    <w:rsid w:val="00480630"/>
    <w:rsid w:val="004940E1"/>
    <w:rsid w:val="004C1C8B"/>
    <w:rsid w:val="004C2532"/>
    <w:rsid w:val="004D3595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A690B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106A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23C43"/>
    <w:rsid w:val="00A43C8C"/>
    <w:rsid w:val="00A5077B"/>
    <w:rsid w:val="00A61787"/>
    <w:rsid w:val="00A81CCC"/>
    <w:rsid w:val="00A85506"/>
    <w:rsid w:val="00AC0352"/>
    <w:rsid w:val="00AC196A"/>
    <w:rsid w:val="00B15799"/>
    <w:rsid w:val="00B34C8B"/>
    <w:rsid w:val="00B826DA"/>
    <w:rsid w:val="00BB311C"/>
    <w:rsid w:val="00BC40A8"/>
    <w:rsid w:val="00BD6975"/>
    <w:rsid w:val="00BF179A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0100A"/>
    <w:rsid w:val="00D321DC"/>
    <w:rsid w:val="00D33B74"/>
    <w:rsid w:val="00D40FF4"/>
    <w:rsid w:val="00D522DA"/>
    <w:rsid w:val="00DC023A"/>
    <w:rsid w:val="00DC2507"/>
    <w:rsid w:val="00DD2404"/>
    <w:rsid w:val="00DD2795"/>
    <w:rsid w:val="00DE2954"/>
    <w:rsid w:val="00E25DFF"/>
    <w:rsid w:val="00E2692C"/>
    <w:rsid w:val="00E34D40"/>
    <w:rsid w:val="00E4619F"/>
    <w:rsid w:val="00E571ED"/>
    <w:rsid w:val="00E626D8"/>
    <w:rsid w:val="00E62B00"/>
    <w:rsid w:val="00E64E50"/>
    <w:rsid w:val="00E65ED7"/>
    <w:rsid w:val="00E7495C"/>
    <w:rsid w:val="00E878EB"/>
    <w:rsid w:val="00E94AC0"/>
    <w:rsid w:val="00EB6982"/>
    <w:rsid w:val="00ED30C0"/>
    <w:rsid w:val="00ED68AA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D756A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1873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131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6</cp:revision>
  <cp:lastPrinted>2025-04-07T06:28:00Z</cp:lastPrinted>
  <dcterms:created xsi:type="dcterms:W3CDTF">2025-08-11T07:08:00Z</dcterms:created>
  <dcterms:modified xsi:type="dcterms:W3CDTF">2025-10-21T08:51:00Z</dcterms:modified>
</cp:coreProperties>
</file>