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2756E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756E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756EC">
        <w:rPr>
          <w:rFonts w:ascii="Arial" w:hAnsi="Arial" w:cs="Arial"/>
          <w:sz w:val="24"/>
          <w:szCs w:val="24"/>
        </w:rPr>
        <w:t>2025-10-16</w:t>
      </w:r>
    </w:p>
    <w:p w:rsidR="00CF7835" w:rsidRPr="009432A1" w:rsidRDefault="002756E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56EC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2756E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756E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756EC">
        <w:rPr>
          <w:rFonts w:ascii="Arial" w:hAnsi="Arial" w:cs="Arial"/>
          <w:sz w:val="24"/>
          <w:szCs w:val="24"/>
        </w:rPr>
        <w:t>521</w:t>
      </w:r>
    </w:p>
    <w:p w:rsidR="00CF7835" w:rsidRPr="009432A1" w:rsidRDefault="002756EC" w:rsidP="00CF7835">
      <w:pPr>
        <w:rPr>
          <w:rFonts w:ascii="Arial" w:hAnsi="Arial" w:cs="Arial"/>
          <w:sz w:val="24"/>
          <w:szCs w:val="24"/>
        </w:rPr>
      </w:pPr>
      <w:r w:rsidRPr="002756EC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756EC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756E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56EC">
              <w:rPr>
                <w:rFonts w:ascii="Arial" w:hAnsi="Arial" w:cs="Arial"/>
                <w:bCs/>
                <w:sz w:val="24"/>
                <w:szCs w:val="24"/>
              </w:rPr>
              <w:t>Odbiór odpadów komunalnych z terenu gminy Szerzyny oraz ich zagospodarowanie w 2026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56EC" w:rsidRPr="004E4B64" w:rsidTr="005E036B">
        <w:tc>
          <w:tcPr>
            <w:tcW w:w="2269" w:type="dxa"/>
            <w:shd w:val="clear" w:color="auto" w:fill="auto"/>
          </w:tcPr>
          <w:p w:rsidR="002756EC" w:rsidRPr="004E4B64" w:rsidRDefault="002756EC" w:rsidP="005E03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56EC" w:rsidRPr="004E4B64" w:rsidRDefault="002756EC" w:rsidP="005E03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56EC">
              <w:rPr>
                <w:rFonts w:ascii="Arial" w:hAnsi="Arial" w:cs="Arial"/>
                <w:bCs/>
                <w:sz w:val="24"/>
                <w:szCs w:val="24"/>
              </w:rPr>
              <w:t>FER.271.8.2025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756EC" w:rsidRPr="002756EC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756EC" w:rsidRPr="002756EC">
        <w:rPr>
          <w:rFonts w:ascii="Arial" w:hAnsi="Arial" w:cs="Arial"/>
          <w:sz w:val="24"/>
          <w:szCs w:val="24"/>
        </w:rPr>
        <w:t>16/10/2025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756EC" w:rsidRPr="002756EC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756EC" w:rsidRPr="00355C9D" w:rsidTr="005E036B">
        <w:tc>
          <w:tcPr>
            <w:tcW w:w="1276" w:type="dxa"/>
            <w:shd w:val="clear" w:color="auto" w:fill="auto"/>
            <w:vAlign w:val="center"/>
          </w:tcPr>
          <w:p w:rsidR="002756EC" w:rsidRPr="00CF7835" w:rsidRDefault="002756EC" w:rsidP="005E03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756EC" w:rsidRPr="00CF7835" w:rsidRDefault="002756EC" w:rsidP="005E036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FBSerwis Zielona Karpatia Sp. z o.o.</w:t>
            </w:r>
          </w:p>
          <w:p w:rsidR="002756EC" w:rsidRPr="00CF7835" w:rsidRDefault="002756EC" w:rsidP="005E036B">
            <w:pPr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Odległa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56EC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56EC" w:rsidRPr="00CF7835" w:rsidRDefault="002756EC" w:rsidP="005E036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56EC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6EC" w:rsidRPr="00CF7835" w:rsidRDefault="002756EC" w:rsidP="005E03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1 624 428.00 zł</w:t>
            </w:r>
          </w:p>
        </w:tc>
      </w:tr>
      <w:tr w:rsidR="002756EC" w:rsidRPr="00355C9D" w:rsidTr="005E036B">
        <w:tc>
          <w:tcPr>
            <w:tcW w:w="1276" w:type="dxa"/>
            <w:shd w:val="clear" w:color="auto" w:fill="auto"/>
            <w:vAlign w:val="center"/>
          </w:tcPr>
          <w:p w:rsidR="002756EC" w:rsidRPr="00CF7835" w:rsidRDefault="002756EC" w:rsidP="005E03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756EC" w:rsidRPr="00CF7835" w:rsidRDefault="002756EC" w:rsidP="005E036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Przedsiębiorstwo Komunalno-Budowlane KOMBUD Sp. z o.o.</w:t>
            </w:r>
          </w:p>
          <w:p w:rsidR="002756EC" w:rsidRPr="00CF7835" w:rsidRDefault="002756EC" w:rsidP="005E036B">
            <w:pPr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Krynicka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56EC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56EC" w:rsidRPr="00CF7835" w:rsidRDefault="002756EC" w:rsidP="005E036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33-190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56EC">
              <w:rPr>
                <w:rFonts w:ascii="Arial" w:hAnsi="Arial" w:cs="Arial"/>
                <w:sz w:val="24"/>
                <w:szCs w:val="24"/>
              </w:rPr>
              <w:t>Ciężkowice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6EC" w:rsidRPr="00CF7835" w:rsidRDefault="002756EC" w:rsidP="005E03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6EC">
              <w:rPr>
                <w:rFonts w:ascii="Arial" w:hAnsi="Arial" w:cs="Arial"/>
                <w:sz w:val="24"/>
                <w:szCs w:val="24"/>
              </w:rPr>
              <w:t>1 697 436.00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F87" w:rsidRDefault="005E2F87">
      <w:r>
        <w:separator/>
      </w:r>
    </w:p>
  </w:endnote>
  <w:endnote w:type="continuationSeparator" w:id="1">
    <w:p w:rsidR="005E2F87" w:rsidRDefault="005E2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05C3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05C3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7E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F87" w:rsidRDefault="005E2F87">
      <w:r>
        <w:separator/>
      </w:r>
    </w:p>
  </w:footnote>
  <w:footnote w:type="continuationSeparator" w:id="1">
    <w:p w:rsidR="005E2F87" w:rsidRDefault="005E2F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6EC" w:rsidRDefault="002756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6EC" w:rsidRDefault="002756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6EC" w:rsidRDefault="002756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756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56E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2F87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05C31"/>
    <w:rsid w:val="00A80738"/>
    <w:rsid w:val="00A95E0E"/>
    <w:rsid w:val="00C236D3"/>
    <w:rsid w:val="00C659E2"/>
    <w:rsid w:val="00CB0802"/>
    <w:rsid w:val="00CF7835"/>
    <w:rsid w:val="00D665F5"/>
    <w:rsid w:val="00D7128F"/>
    <w:rsid w:val="00E87EE5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2025-10-16T07:51:00Z</cp:lastPrinted>
  <dcterms:created xsi:type="dcterms:W3CDTF">2025-10-16T07:52:00Z</dcterms:created>
  <dcterms:modified xsi:type="dcterms:W3CDTF">2025-10-16T07:52:00Z</dcterms:modified>
</cp:coreProperties>
</file>