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8CB" w:rsidRDefault="007E08C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FE748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E748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E7485">
        <w:rPr>
          <w:rFonts w:ascii="Arial" w:hAnsi="Arial" w:cs="Arial"/>
          <w:sz w:val="24"/>
          <w:szCs w:val="24"/>
        </w:rPr>
        <w:t>2025-10-14</w:t>
      </w:r>
    </w:p>
    <w:p w:rsidR="009432A1" w:rsidRPr="009432A1" w:rsidRDefault="00FE748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748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E748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E748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E7485">
        <w:rPr>
          <w:rFonts w:ascii="Arial" w:hAnsi="Arial" w:cs="Arial"/>
          <w:sz w:val="24"/>
          <w:szCs w:val="24"/>
        </w:rPr>
        <w:t>69</w:t>
      </w:r>
    </w:p>
    <w:p w:rsidR="009432A1" w:rsidRPr="009432A1" w:rsidRDefault="00FE7485" w:rsidP="009432A1">
      <w:pPr>
        <w:rPr>
          <w:rFonts w:ascii="Arial" w:hAnsi="Arial" w:cs="Arial"/>
          <w:sz w:val="24"/>
          <w:szCs w:val="24"/>
        </w:rPr>
      </w:pPr>
      <w:r w:rsidRPr="00FE748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E748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E748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7485">
              <w:rPr>
                <w:rFonts w:ascii="Arial" w:hAnsi="Arial" w:cs="Arial"/>
                <w:bCs/>
                <w:sz w:val="24"/>
                <w:szCs w:val="24"/>
              </w:rPr>
              <w:t>Promocja Politechniki Częstochowskiej poprzez zespół żeńskiej drużyny piłki siatkowej biorący udział w rozgrywkach centralnej klasy rozgrywkowej II lub wyższej ligi kobiet organizowanych przez PZPS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7485" w:rsidRPr="004E4B64" w:rsidTr="00DD7697">
        <w:tc>
          <w:tcPr>
            <w:tcW w:w="2269" w:type="dxa"/>
            <w:shd w:val="clear" w:color="auto" w:fill="auto"/>
          </w:tcPr>
          <w:p w:rsidR="00FE7485" w:rsidRPr="004E4B64" w:rsidRDefault="00FE7485" w:rsidP="00DD76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7485" w:rsidRPr="004E4B64" w:rsidRDefault="00FE7485" w:rsidP="00DD76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7485">
              <w:rPr>
                <w:rFonts w:ascii="Arial" w:hAnsi="Arial" w:cs="Arial"/>
                <w:bCs/>
                <w:sz w:val="24"/>
                <w:szCs w:val="24"/>
              </w:rPr>
              <w:t>RZ-DZP.261.34.2025.MM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E7485" w:rsidRPr="00FE7485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E748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E7485">
        <w:rPr>
          <w:rFonts w:ascii="Arial" w:hAnsi="Arial" w:cs="Arial"/>
          <w:b/>
          <w:sz w:val="24"/>
          <w:szCs w:val="24"/>
        </w:rPr>
        <w:t>123 000.00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AA0" w:rsidRDefault="00BE0AA0">
      <w:r>
        <w:separator/>
      </w:r>
    </w:p>
  </w:endnote>
  <w:endnote w:type="continuationSeparator" w:id="0">
    <w:p w:rsidR="00BE0AA0" w:rsidRDefault="00BE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8CB" w:rsidRDefault="007E08CB" w:rsidP="007E08C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E08CB" w:rsidRPr="009B2485" w:rsidTr="00DD7697">
      <w:tc>
        <w:tcPr>
          <w:tcW w:w="0" w:type="auto"/>
          <w:vAlign w:val="center"/>
        </w:tcPr>
        <w:p w:rsidR="007E08CB" w:rsidRDefault="007E08CB" w:rsidP="007E08C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E08CB" w:rsidRDefault="007E08CB" w:rsidP="007E08CB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E08CB" w:rsidRDefault="007E08CB" w:rsidP="007E08C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E08CB" w:rsidRDefault="007E08CB" w:rsidP="007E08CB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E08CB" w:rsidRDefault="007E08CB" w:rsidP="007E08CB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E08CB" w:rsidRDefault="007E08CB" w:rsidP="007E08CB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7E08CB" w:rsidRDefault="007E08CB" w:rsidP="007E08CB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7E08CB" w:rsidRPr="009B2485" w:rsidRDefault="007E08CB" w:rsidP="007E08CB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08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AA0" w:rsidRDefault="00BE0AA0">
      <w:r>
        <w:separator/>
      </w:r>
    </w:p>
  </w:footnote>
  <w:footnote w:type="continuationSeparator" w:id="0">
    <w:p w:rsidR="00BE0AA0" w:rsidRDefault="00BE0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485" w:rsidRDefault="00FE7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8CB" w:rsidRPr="0062295F" w:rsidRDefault="007E08CB" w:rsidP="007E08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E7485" w:rsidRDefault="00FE7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485" w:rsidRDefault="00FE74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AA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08CB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E0AA0"/>
    <w:rsid w:val="00C236D3"/>
    <w:rsid w:val="00C659E2"/>
    <w:rsid w:val="00CB0802"/>
    <w:rsid w:val="00D7128F"/>
    <w:rsid w:val="00EA3476"/>
    <w:rsid w:val="00F95C33"/>
    <w:rsid w:val="00FE748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88D710B"/>
  <w15:chartTrackingRefBased/>
  <w15:docId w15:val="{10EF4263-773A-404C-B533-649585B17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E08CB"/>
  </w:style>
  <w:style w:type="paragraph" w:styleId="Bezodstpw">
    <w:name w:val="No Spacing"/>
    <w:uiPriority w:val="1"/>
    <w:qFormat/>
    <w:rsid w:val="007E08C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2025-10-14T06:07:00Z</cp:lastPrinted>
  <dcterms:created xsi:type="dcterms:W3CDTF">2025-10-14T06:07:00Z</dcterms:created>
  <dcterms:modified xsi:type="dcterms:W3CDTF">2025-10-14T06:07:00Z</dcterms:modified>
</cp:coreProperties>
</file>