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35A65E12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99707B">
        <w:rPr>
          <w:b/>
          <w:sz w:val="22"/>
          <w:szCs w:val="22"/>
        </w:rPr>
        <w:t>aparatów RTG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155FF400" w14:textId="77777777" w:rsidR="00754593" w:rsidRPr="00A3024B" w:rsidRDefault="00281DC6" w:rsidP="00754593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754593">
        <w:rPr>
          <w:b/>
          <w:sz w:val="22"/>
        </w:rPr>
        <w:t>SKŁADAMY OFERTĘ</w:t>
      </w:r>
      <w:r w:rsidRPr="00754593">
        <w:rPr>
          <w:sz w:val="22"/>
        </w:rPr>
        <w:t xml:space="preserve"> </w:t>
      </w:r>
      <w:r w:rsidR="00754593">
        <w:rPr>
          <w:sz w:val="22"/>
        </w:rPr>
        <w:t xml:space="preserve">na wykonanie przeglądów i napraw z wymianą części </w:t>
      </w:r>
      <w:r w:rsidR="00754593" w:rsidRPr="001F5C81">
        <w:rPr>
          <w:sz w:val="22"/>
          <w:u w:val="single"/>
        </w:rPr>
        <w:t>uwzględniającą dojazd do Zamawiającego</w:t>
      </w:r>
      <w:r w:rsidR="00754593">
        <w:rPr>
          <w:sz w:val="22"/>
        </w:rPr>
        <w:t xml:space="preserve"> </w:t>
      </w:r>
      <w:r w:rsidR="00754593" w:rsidRPr="00281DC6">
        <w:rPr>
          <w:sz w:val="22"/>
        </w:rPr>
        <w:t>na wykonanie przedmiotu zamówienia zgodnie ze Specyfikacją Warunków Zamówienia</w:t>
      </w:r>
      <w:r w:rsidR="00754593">
        <w:rPr>
          <w:sz w:val="22"/>
        </w:rPr>
        <w:t xml:space="preserve"> oraz wzorem umowy</w:t>
      </w:r>
      <w:r w:rsidR="00754593" w:rsidRPr="00281DC6">
        <w:rPr>
          <w:sz w:val="22"/>
        </w:rPr>
        <w:t>, stosując niżej wymienione stawki:</w:t>
      </w:r>
    </w:p>
    <w:p w14:paraId="30C6F5CE" w14:textId="1D205EAC" w:rsidR="001F5C81" w:rsidRPr="00754593" w:rsidRDefault="001F5C81" w:rsidP="00754593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0436BD25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proofErr w:type="spellStart"/>
      <w:r w:rsidRPr="00F67712">
        <w:rPr>
          <w:bCs/>
          <w:sz w:val="22"/>
          <w:u w:val="single"/>
          <w:lang w:val="en-US"/>
        </w:rPr>
        <w:lastRenderedPageBreak/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1: </w:t>
      </w:r>
      <w:bookmarkStart w:id="4" w:name="_Hlk67910880"/>
      <w:proofErr w:type="spellStart"/>
      <w:r w:rsidR="0099707B">
        <w:rPr>
          <w:bCs/>
          <w:sz w:val="22"/>
          <w:u w:val="single"/>
          <w:lang w:val="en-US"/>
        </w:rPr>
        <w:t>Aparat</w:t>
      </w:r>
      <w:proofErr w:type="spellEnd"/>
      <w:r w:rsidR="0099707B">
        <w:rPr>
          <w:bCs/>
          <w:sz w:val="22"/>
          <w:u w:val="single"/>
          <w:lang w:val="en-US"/>
        </w:rPr>
        <w:t xml:space="preserve"> RTG producent AGFA</w:t>
      </w:r>
    </w:p>
    <w:bookmarkEnd w:id="4"/>
    <w:p w14:paraId="4EEC3A90" w14:textId="4302F481" w:rsidR="00591410" w:rsidRPr="00281DC6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ECB7C8C" w14:textId="15DFA105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p w14:paraId="73477066" w14:textId="539EDF5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2B4CAADB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  <w:r w:rsidR="00591410">
        <w:t>(</w:t>
      </w:r>
      <w:r w:rsidR="00591410" w:rsidRPr="00591410">
        <w:t>wraz z dojazdem do siedziby Zamawiającego</w:t>
      </w:r>
      <w:r w:rsidR="00591410">
        <w:t>)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59FC9D8C" w14:textId="77777777" w:rsidR="00591410" w:rsidRPr="00DA6D45" w:rsidRDefault="00591410" w:rsidP="00DA6D45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4B34F633" w14:textId="03739900" w:rsidR="00591410" w:rsidRPr="00DA6D45" w:rsidRDefault="00754593" w:rsidP="00DA6D45">
      <w:pPr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Koszt</w:t>
      </w:r>
      <w:r w:rsidR="00591410" w:rsidRPr="00DA6D45">
        <w:rPr>
          <w:sz w:val="22"/>
          <w:szCs w:val="22"/>
        </w:rPr>
        <w:t xml:space="preserve"> jednej roboczogodziny za wykonanie naprawy wynosi:</w:t>
      </w:r>
    </w:p>
    <w:p w14:paraId="49D5E369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2D8207AA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706CDA66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7782AC23" w14:textId="77777777" w:rsidR="00591410" w:rsidRDefault="00591410" w:rsidP="00591410">
      <w:pPr>
        <w:ind w:left="1068"/>
      </w:pPr>
    </w:p>
    <w:p w14:paraId="3EADDF25" w14:textId="77777777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DFF798B" w14:textId="053B6E95" w:rsidR="00754593" w:rsidRDefault="00754593" w:rsidP="00754593">
      <w:pPr>
        <w:jc w:val="both"/>
      </w:pPr>
      <w:bookmarkStart w:id="7" w:name="_Hlk209696420"/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(Czas reakcji serwisu) (K-2)</w:t>
      </w:r>
      <w:r w:rsidRPr="00B35DA3">
        <w:rPr>
          <w:b/>
        </w:rPr>
        <w:t>:</w:t>
      </w:r>
      <w:r w:rsidRPr="00B35DA3">
        <w:t xml:space="preserve"> (</w:t>
      </w:r>
      <w:r>
        <w:t>wpisać odpowiednio: 48 h, 24-4</w:t>
      </w:r>
      <w:r w:rsidR="00703747">
        <w:t>8</w:t>
      </w:r>
      <w:r>
        <w:t xml:space="preserve"> h – podać dokładnie </w:t>
      </w:r>
      <w:r w:rsidRPr="00754593">
        <w:rPr>
          <w:u w:val="single"/>
        </w:rPr>
        <w:t>ILE</w:t>
      </w:r>
      <w:r>
        <w:t xml:space="preserve">, poniżej 24 h – podać dokładnie </w:t>
      </w:r>
      <w:r w:rsidRPr="00754593">
        <w:rPr>
          <w:u w:val="single"/>
        </w:rPr>
        <w:t>ILE</w:t>
      </w:r>
      <w:r w:rsidRPr="00B35DA3">
        <w:t>)</w:t>
      </w:r>
    </w:p>
    <w:p w14:paraId="225A5142" w14:textId="2631AA46" w:rsidR="00754593" w:rsidRDefault="00925288" w:rsidP="00754593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99707B">
        <w:rPr>
          <w:b/>
        </w:rPr>
        <w:t>3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</w:t>
      </w:r>
      <w:r w:rsidRPr="0099707B">
        <w:rPr>
          <w:b/>
          <w:bCs/>
        </w:rPr>
        <w:t>……</w:t>
      </w:r>
      <w:r w:rsidR="0099707B">
        <w:rPr>
          <w:b/>
          <w:bCs/>
        </w:rPr>
        <w:t xml:space="preserve"> </w:t>
      </w:r>
      <w:r w:rsidRPr="0099707B">
        <w:rPr>
          <w:b/>
          <w:bCs/>
        </w:rPr>
        <w:t>miesięcy</w:t>
      </w:r>
      <w:r>
        <w:t xml:space="preserve"> </w:t>
      </w:r>
      <w:r w:rsidR="00754593">
        <w:t xml:space="preserve">(wpisać odpowiednio: </w:t>
      </w:r>
      <w:r w:rsidR="00754593">
        <w:br/>
        <w:t xml:space="preserve">≤ 6 miesięcy - </w:t>
      </w:r>
      <w:r w:rsidR="00754593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754593">
        <w:t xml:space="preserve">,  7-12 miesięcy - </w:t>
      </w:r>
      <w:r w:rsidR="00754593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754593">
        <w:t xml:space="preserve">, </w:t>
      </w:r>
      <w:r w:rsidR="00400A24">
        <w:t xml:space="preserve"> </w:t>
      </w:r>
      <w:r w:rsidR="00754593">
        <w:t>&gt;</w:t>
      </w:r>
      <w:r w:rsidR="00400A24">
        <w:t xml:space="preserve"> </w:t>
      </w:r>
      <w:r w:rsidR="00754593">
        <w:t xml:space="preserve">12 miesięcy - </w:t>
      </w:r>
      <w:r w:rsidR="00754593">
        <w:rPr>
          <w:u w:val="single"/>
        </w:rPr>
        <w:t>podać</w:t>
      </w:r>
      <w:r w:rsidR="00754593" w:rsidRPr="006D020A">
        <w:rPr>
          <w:u w:val="single"/>
        </w:rPr>
        <w:t xml:space="preserve"> dokładnie ILE</w:t>
      </w:r>
      <w:r w:rsidR="00754593">
        <w:t>) od daty podpisania protokołu odbioru</w:t>
      </w:r>
    </w:p>
    <w:bookmarkEnd w:id="7"/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p w14:paraId="04A77B2A" w14:textId="0F24EE63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F67712">
        <w:rPr>
          <w:bCs/>
          <w:sz w:val="22"/>
          <w:u w:val="single"/>
          <w:lang w:val="en-US"/>
        </w:rPr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99707B">
        <w:rPr>
          <w:bCs/>
          <w:sz w:val="22"/>
          <w:u w:val="single"/>
          <w:lang w:val="en-US"/>
        </w:rPr>
        <w:t>Aparaty</w:t>
      </w:r>
      <w:proofErr w:type="spellEnd"/>
      <w:r w:rsidR="0099707B">
        <w:rPr>
          <w:bCs/>
          <w:sz w:val="22"/>
          <w:u w:val="single"/>
          <w:lang w:val="en-US"/>
        </w:rPr>
        <w:t xml:space="preserve"> RTG Ziehm Imaging</w:t>
      </w:r>
    </w:p>
    <w:p w14:paraId="55F1EFA6" w14:textId="77777777" w:rsidR="0099707B" w:rsidRPr="00281DC6" w:rsidRDefault="0099707B" w:rsidP="0099707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D8384C1" w14:textId="77777777" w:rsidR="0099707B" w:rsidRDefault="0099707B" w:rsidP="0099707B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7988A498" w14:textId="77777777" w:rsidR="0099707B" w:rsidRPr="00281DC6" w:rsidRDefault="0099707B" w:rsidP="0099707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0A1F5C2D" w14:textId="77777777" w:rsidR="0099707B" w:rsidRPr="00467243" w:rsidRDefault="0099707B" w:rsidP="0099707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01FCEAF" w14:textId="77777777" w:rsidR="0099707B" w:rsidRDefault="0099707B" w:rsidP="0099707B">
      <w:pPr>
        <w:jc w:val="both"/>
      </w:pPr>
      <w:r>
        <w:t xml:space="preserve">w tym: </w:t>
      </w:r>
    </w:p>
    <w:p w14:paraId="0F491374" w14:textId="77777777" w:rsidR="0099707B" w:rsidRDefault="0099707B" w:rsidP="0099707B">
      <w:pPr>
        <w:numPr>
          <w:ilvl w:val="0"/>
          <w:numId w:val="4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017BF0A2" w14:textId="77777777" w:rsidR="0099707B" w:rsidRDefault="0099707B" w:rsidP="0099707B">
      <w:pPr>
        <w:ind w:left="1068"/>
      </w:pPr>
      <w:r>
        <w:t>Wartość netto:    ………. ….% VAT: ………..</w:t>
      </w:r>
    </w:p>
    <w:p w14:paraId="0ACB1FC4" w14:textId="77777777" w:rsidR="0099707B" w:rsidRDefault="0099707B" w:rsidP="0099707B">
      <w:pPr>
        <w:ind w:left="1068"/>
      </w:pPr>
      <w:r>
        <w:t>Wartość brutto: ………..</w:t>
      </w:r>
    </w:p>
    <w:p w14:paraId="2D8E5C6D" w14:textId="77777777" w:rsidR="0099707B" w:rsidRDefault="0099707B" w:rsidP="0099707B">
      <w:pPr>
        <w:ind w:left="1068"/>
      </w:pPr>
    </w:p>
    <w:p w14:paraId="497C85BF" w14:textId="77777777" w:rsidR="0099707B" w:rsidRPr="00DA6D45" w:rsidRDefault="0099707B" w:rsidP="0099707B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4923BECD" w14:textId="2333145B" w:rsidR="0099707B" w:rsidRPr="00DA6D45" w:rsidRDefault="00754593" w:rsidP="0099707B">
      <w:pPr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Koszt</w:t>
      </w:r>
      <w:r w:rsidR="0099707B" w:rsidRPr="00DA6D45">
        <w:rPr>
          <w:sz w:val="22"/>
          <w:szCs w:val="22"/>
        </w:rPr>
        <w:t xml:space="preserve"> jednej roboczogodziny za wykonanie naprawy wynosi:</w:t>
      </w:r>
    </w:p>
    <w:p w14:paraId="7B5B8880" w14:textId="77777777" w:rsidR="0099707B" w:rsidRPr="00DA6D45" w:rsidRDefault="0099707B" w:rsidP="0099707B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01908207" w14:textId="77777777" w:rsidR="0099707B" w:rsidRPr="00DA6D45" w:rsidRDefault="0099707B" w:rsidP="0099707B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1FD8ECD5" w14:textId="77777777" w:rsidR="0099707B" w:rsidRPr="00DA6D45" w:rsidRDefault="0099707B" w:rsidP="0099707B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60027A40" w14:textId="77777777" w:rsidR="0099707B" w:rsidRDefault="0099707B" w:rsidP="0099707B">
      <w:pPr>
        <w:ind w:left="1068"/>
      </w:pPr>
    </w:p>
    <w:p w14:paraId="5A18CA8B" w14:textId="77777777" w:rsidR="0099707B" w:rsidRDefault="0099707B" w:rsidP="0099707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41F1E33" w14:textId="77777777" w:rsidR="0099707B" w:rsidRPr="00CA2EB7" w:rsidRDefault="0099707B" w:rsidP="0099707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0F8FDC9" w14:textId="77777777" w:rsidR="00400A24" w:rsidRDefault="00400A24" w:rsidP="00400A24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(Czas reakcji serwisu) (K-2)</w:t>
      </w:r>
      <w:r w:rsidRPr="00B35DA3">
        <w:rPr>
          <w:b/>
        </w:rPr>
        <w:t>:</w:t>
      </w:r>
      <w:r w:rsidRPr="00B35DA3">
        <w:t xml:space="preserve"> (</w:t>
      </w:r>
      <w:r>
        <w:t xml:space="preserve">wpisać odpowiednio: 48 h, 24-48 h – podać dokładnie </w:t>
      </w:r>
      <w:r w:rsidRPr="00754593">
        <w:rPr>
          <w:u w:val="single"/>
        </w:rPr>
        <w:t>ILE</w:t>
      </w:r>
      <w:r>
        <w:t xml:space="preserve">, poniżej 24 h – podać dokładnie </w:t>
      </w:r>
      <w:r w:rsidRPr="00754593">
        <w:rPr>
          <w:u w:val="single"/>
        </w:rPr>
        <w:t>ILE</w:t>
      </w:r>
      <w:r w:rsidRPr="00B35DA3">
        <w:t>)</w:t>
      </w:r>
    </w:p>
    <w:p w14:paraId="5B2CCCE1" w14:textId="77777777" w:rsidR="00400A24" w:rsidRDefault="00400A24" w:rsidP="00400A24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(K-3)</w:t>
      </w:r>
      <w:r w:rsidRPr="005811FB">
        <w:rPr>
          <w:b/>
        </w:rPr>
        <w:t>:</w:t>
      </w:r>
      <w:r w:rsidRPr="004C0B18">
        <w:t xml:space="preserve"> </w:t>
      </w:r>
      <w:r w:rsidRPr="0099707B">
        <w:rPr>
          <w:b/>
          <w:bCs/>
        </w:rPr>
        <w:t>……</w:t>
      </w:r>
      <w:r>
        <w:rPr>
          <w:b/>
          <w:bCs/>
        </w:rPr>
        <w:t xml:space="preserve"> </w:t>
      </w:r>
      <w:r w:rsidRPr="0099707B">
        <w:rPr>
          <w:b/>
          <w:bCs/>
        </w:rPr>
        <w:t>miesięcy</w:t>
      </w:r>
      <w:r>
        <w:t xml:space="preserve">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 7-12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 &gt;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1DFBE90B" w14:textId="7263FCD3" w:rsidR="00925288" w:rsidRDefault="00925288" w:rsidP="00925288">
      <w:pPr>
        <w:jc w:val="both"/>
      </w:pPr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65587ABF" w14:textId="35BEDC58" w:rsidR="00925288" w:rsidRPr="00F67712" w:rsidRDefault="00925288" w:rsidP="0092528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F67712">
        <w:rPr>
          <w:bCs/>
          <w:sz w:val="22"/>
          <w:u w:val="single"/>
          <w:lang w:val="en-US"/>
        </w:rPr>
        <w:t>Zadanie</w:t>
      </w:r>
      <w:proofErr w:type="spellEnd"/>
      <w:r w:rsidRPr="00F67712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 w:rsidR="0099707B">
        <w:rPr>
          <w:bCs/>
          <w:sz w:val="22"/>
          <w:u w:val="single"/>
          <w:lang w:val="en-US"/>
        </w:rPr>
        <w:t>Aparaty</w:t>
      </w:r>
      <w:proofErr w:type="spellEnd"/>
      <w:r w:rsidR="0099707B">
        <w:rPr>
          <w:bCs/>
          <w:sz w:val="22"/>
          <w:u w:val="single"/>
          <w:lang w:val="en-US"/>
        </w:rPr>
        <w:t xml:space="preserve"> RTG </w:t>
      </w:r>
      <w:proofErr w:type="spellStart"/>
      <w:r w:rsidR="0099707B">
        <w:rPr>
          <w:bCs/>
          <w:sz w:val="22"/>
          <w:u w:val="single"/>
          <w:lang w:val="en-US"/>
        </w:rPr>
        <w:t>różne</w:t>
      </w:r>
      <w:proofErr w:type="spellEnd"/>
    </w:p>
    <w:p w14:paraId="7617E565" w14:textId="77777777" w:rsidR="0099707B" w:rsidRPr="00281DC6" w:rsidRDefault="0099707B" w:rsidP="0099707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DC85432" w14:textId="77777777" w:rsidR="0099707B" w:rsidRDefault="0099707B" w:rsidP="0099707B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5952C96B" w14:textId="77777777" w:rsidR="0099707B" w:rsidRPr="00281DC6" w:rsidRDefault="0099707B" w:rsidP="0099707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5806041B" w14:textId="77777777" w:rsidR="0099707B" w:rsidRPr="00467243" w:rsidRDefault="0099707B" w:rsidP="0099707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9D871C5" w14:textId="77777777" w:rsidR="0099707B" w:rsidRDefault="0099707B" w:rsidP="0099707B">
      <w:pPr>
        <w:jc w:val="both"/>
      </w:pPr>
      <w:r>
        <w:t xml:space="preserve">w tym: </w:t>
      </w:r>
    </w:p>
    <w:p w14:paraId="7F919D54" w14:textId="77777777" w:rsidR="0099707B" w:rsidRDefault="0099707B" w:rsidP="0099707B">
      <w:pPr>
        <w:numPr>
          <w:ilvl w:val="0"/>
          <w:numId w:val="4"/>
        </w:numPr>
      </w:pPr>
      <w:r>
        <w:t>Koszt jednego przeglądu (</w:t>
      </w:r>
      <w:r w:rsidRPr="00591410">
        <w:t>wraz z dojazdem do siedziby Zamawiającego</w:t>
      </w:r>
      <w:r>
        <w:t>)</w:t>
      </w:r>
    </w:p>
    <w:p w14:paraId="104DAF02" w14:textId="77777777" w:rsidR="0099707B" w:rsidRDefault="0099707B" w:rsidP="0099707B">
      <w:pPr>
        <w:ind w:left="1068"/>
      </w:pPr>
      <w:r>
        <w:t>Wartość netto:    ………. ….% VAT: ………..</w:t>
      </w:r>
    </w:p>
    <w:p w14:paraId="0F3F8D36" w14:textId="77777777" w:rsidR="0099707B" w:rsidRDefault="0099707B" w:rsidP="0099707B">
      <w:pPr>
        <w:ind w:left="1068"/>
      </w:pPr>
      <w:r>
        <w:t>Wartość brutto: ………..</w:t>
      </w:r>
    </w:p>
    <w:p w14:paraId="14190DE9" w14:textId="77777777" w:rsidR="0099707B" w:rsidRDefault="0099707B" w:rsidP="0099707B">
      <w:pPr>
        <w:ind w:left="1068"/>
      </w:pPr>
    </w:p>
    <w:p w14:paraId="20376D73" w14:textId="77777777" w:rsidR="0099707B" w:rsidRPr="00DA6D45" w:rsidRDefault="0099707B" w:rsidP="0099707B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096EAB66" w14:textId="3171575C" w:rsidR="0099707B" w:rsidRPr="00DA6D45" w:rsidRDefault="00754593" w:rsidP="0099707B">
      <w:pPr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Koszt</w:t>
      </w:r>
      <w:r w:rsidR="0099707B" w:rsidRPr="00DA6D45">
        <w:rPr>
          <w:sz w:val="22"/>
          <w:szCs w:val="22"/>
        </w:rPr>
        <w:t xml:space="preserve"> jednej roboczogodziny za wykonanie naprawy wynosi:</w:t>
      </w:r>
    </w:p>
    <w:p w14:paraId="75B21AA1" w14:textId="77777777" w:rsidR="0099707B" w:rsidRPr="00DA6D45" w:rsidRDefault="0099707B" w:rsidP="0099707B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4CB483A1" w14:textId="77777777" w:rsidR="0099707B" w:rsidRPr="00DA6D45" w:rsidRDefault="0099707B" w:rsidP="0099707B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442A9C1E" w14:textId="77777777" w:rsidR="0099707B" w:rsidRPr="00DA6D45" w:rsidRDefault="0099707B" w:rsidP="0099707B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31B40291" w14:textId="77777777" w:rsidR="0099707B" w:rsidRDefault="0099707B" w:rsidP="0099707B">
      <w:pPr>
        <w:ind w:left="1068"/>
      </w:pPr>
    </w:p>
    <w:p w14:paraId="61D33C15" w14:textId="77777777" w:rsidR="0099707B" w:rsidRDefault="0099707B" w:rsidP="0099707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FB4CF70" w14:textId="77777777" w:rsidR="0099707B" w:rsidRPr="00CA2EB7" w:rsidRDefault="0099707B" w:rsidP="0099707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19DA24C" w14:textId="77777777" w:rsidR="00400A24" w:rsidRDefault="00400A24" w:rsidP="00400A24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(Czas reakcji serwisu) (K-2)</w:t>
      </w:r>
      <w:r w:rsidRPr="00B35DA3">
        <w:rPr>
          <w:b/>
        </w:rPr>
        <w:t>:</w:t>
      </w:r>
      <w:r w:rsidRPr="00B35DA3">
        <w:t xml:space="preserve"> (</w:t>
      </w:r>
      <w:r>
        <w:t xml:space="preserve">wpisać odpowiednio: 48 h, 24-48 h – podać dokładnie </w:t>
      </w:r>
      <w:r w:rsidRPr="00754593">
        <w:rPr>
          <w:u w:val="single"/>
        </w:rPr>
        <w:t>ILE</w:t>
      </w:r>
      <w:r>
        <w:t xml:space="preserve">, poniżej 24 h – podać dokładnie </w:t>
      </w:r>
      <w:r w:rsidRPr="00754593">
        <w:rPr>
          <w:u w:val="single"/>
        </w:rPr>
        <w:t>ILE</w:t>
      </w:r>
      <w:r w:rsidRPr="00B35DA3">
        <w:t>)</w:t>
      </w:r>
    </w:p>
    <w:p w14:paraId="5768107B" w14:textId="77777777" w:rsidR="00400A24" w:rsidRDefault="00400A24" w:rsidP="00400A24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(K-3)</w:t>
      </w:r>
      <w:r w:rsidRPr="005811FB">
        <w:rPr>
          <w:b/>
        </w:rPr>
        <w:t>:</w:t>
      </w:r>
      <w:r w:rsidRPr="004C0B18">
        <w:t xml:space="preserve"> </w:t>
      </w:r>
      <w:r w:rsidRPr="0099707B">
        <w:rPr>
          <w:b/>
          <w:bCs/>
        </w:rPr>
        <w:t>……</w:t>
      </w:r>
      <w:r>
        <w:rPr>
          <w:b/>
          <w:bCs/>
        </w:rPr>
        <w:t xml:space="preserve"> </w:t>
      </w:r>
      <w:r w:rsidRPr="0099707B">
        <w:rPr>
          <w:b/>
          <w:bCs/>
        </w:rPr>
        <w:t>miesięcy</w:t>
      </w:r>
      <w:r>
        <w:t xml:space="preserve">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 7-12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 &gt;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101BD260" w14:textId="081093BF" w:rsidR="0099707B" w:rsidRDefault="0099707B" w:rsidP="0099707B">
      <w:pPr>
        <w:jc w:val="both"/>
      </w:pPr>
    </w:p>
    <w:p w14:paraId="619C1A6B" w14:textId="17AB04A3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D67D168" w14:textId="77777777" w:rsidR="00F3291C" w:rsidRDefault="00F3291C" w:rsidP="00F3291C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11FD944" w14:textId="77777777" w:rsidR="0099707B" w:rsidRPr="00BA7B4E" w:rsidRDefault="00281DC6" w:rsidP="0099707B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99707B" w:rsidRPr="00BA7B4E">
        <w:rPr>
          <w:rFonts w:eastAsia="Calibri"/>
          <w:sz w:val="22"/>
          <w:szCs w:val="22"/>
          <w:lang w:eastAsia="en-US"/>
        </w:rPr>
        <w:t>Czy Wykonawca jest mikroprzedsiębiorstwem bądź małym lub średnim przedsiębiorstwem</w:t>
      </w:r>
      <w:r w:rsidR="0099707B">
        <w:rPr>
          <w:rFonts w:eastAsia="Calibri"/>
          <w:sz w:val="22"/>
          <w:szCs w:val="22"/>
          <w:lang w:eastAsia="en-US"/>
        </w:rPr>
        <w:t xml:space="preserve"> </w:t>
      </w:r>
      <w:r w:rsidR="0099707B" w:rsidRPr="00BA7B4E">
        <w:rPr>
          <w:rFonts w:eastAsia="Calibri"/>
          <w:sz w:val="22"/>
          <w:szCs w:val="22"/>
          <w:lang w:eastAsia="en-US"/>
        </w:rPr>
        <w:t>?</w:t>
      </w:r>
    </w:p>
    <w:p w14:paraId="5DDED02E" w14:textId="77777777" w:rsidR="0099707B" w:rsidRPr="00BA7B4E" w:rsidRDefault="0099707B" w:rsidP="0099707B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47E563AE" w14:textId="77777777" w:rsidR="0099707B" w:rsidRPr="00BA7B4E" w:rsidRDefault="0099707B" w:rsidP="0099707B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 xml:space="preserve">Rodzaj Wykonawcy: </w:t>
      </w:r>
      <w:r w:rsidRPr="00BA7B4E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462DE46D" w14:textId="77777777" w:rsidR="0099707B" w:rsidRPr="00BA7B4E" w:rsidRDefault="0099707B" w:rsidP="0099707B">
      <w:pPr>
        <w:numPr>
          <w:ilvl w:val="0"/>
          <w:numId w:val="3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Mikroprzedsiębiorstwo</w:t>
      </w:r>
    </w:p>
    <w:p w14:paraId="69A0F7BF" w14:textId="77777777" w:rsidR="0099707B" w:rsidRPr="00BA7B4E" w:rsidRDefault="0099707B" w:rsidP="0099707B">
      <w:pPr>
        <w:numPr>
          <w:ilvl w:val="0"/>
          <w:numId w:val="3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Małe przedsiębiorstwo</w:t>
      </w:r>
    </w:p>
    <w:p w14:paraId="5F4D4588" w14:textId="77777777" w:rsidR="0099707B" w:rsidRPr="00BA7B4E" w:rsidRDefault="0099707B" w:rsidP="0099707B">
      <w:pPr>
        <w:numPr>
          <w:ilvl w:val="0"/>
          <w:numId w:val="3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Średnie przedsiębiorstwo</w:t>
      </w:r>
    </w:p>
    <w:p w14:paraId="327168DE" w14:textId="77777777" w:rsidR="0099707B" w:rsidRPr="00BA7B4E" w:rsidRDefault="0099707B" w:rsidP="0099707B">
      <w:pPr>
        <w:numPr>
          <w:ilvl w:val="0"/>
          <w:numId w:val="3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43D0ED28" w14:textId="77777777" w:rsidR="0099707B" w:rsidRPr="00BA7B4E" w:rsidRDefault="0099707B" w:rsidP="0099707B">
      <w:pPr>
        <w:numPr>
          <w:ilvl w:val="0"/>
          <w:numId w:val="3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126EF92" w14:textId="77777777" w:rsidR="0099707B" w:rsidRPr="00BA7B4E" w:rsidRDefault="0099707B" w:rsidP="0099707B">
      <w:pPr>
        <w:numPr>
          <w:ilvl w:val="0"/>
          <w:numId w:val="3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Inny rodzaj</w:t>
      </w:r>
    </w:p>
    <w:p w14:paraId="0DC19E4A" w14:textId="77777777" w:rsidR="0099707B" w:rsidRPr="00085C92" w:rsidRDefault="0099707B" w:rsidP="0099707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7E24616" w14:textId="77777777" w:rsidR="0099707B" w:rsidRPr="00085C92" w:rsidRDefault="0099707B" w:rsidP="0099707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EA7A597" w14:textId="77777777" w:rsidR="0099707B" w:rsidRPr="00085C92" w:rsidRDefault="0099707B" w:rsidP="0099707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0886567" w14:textId="77777777" w:rsidR="0099707B" w:rsidRPr="00085C92" w:rsidRDefault="0099707B" w:rsidP="0099707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2BA6E833" w:rsidR="00281DC6" w:rsidRPr="00281DC6" w:rsidRDefault="00281DC6" w:rsidP="0099707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E5D71DE" w:rsidR="00D74BC1" w:rsidRDefault="00281DC6">
    <w:pPr>
      <w:pStyle w:val="Nagwek"/>
    </w:pPr>
    <w:r>
      <w:t>Znak sprawy: SZW/DZP/</w:t>
    </w:r>
    <w:r w:rsidR="0099707B">
      <w:t>123</w:t>
    </w:r>
    <w:r>
      <w:t>/202</w:t>
    </w:r>
    <w:r w:rsidR="0099707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7F62507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48490426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45DE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0A24"/>
    <w:rsid w:val="004064EE"/>
    <w:rsid w:val="004127BF"/>
    <w:rsid w:val="00417B3A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613B65"/>
    <w:rsid w:val="00635C6E"/>
    <w:rsid w:val="00665F78"/>
    <w:rsid w:val="006929C9"/>
    <w:rsid w:val="006A2CCB"/>
    <w:rsid w:val="006B0115"/>
    <w:rsid w:val="006E5589"/>
    <w:rsid w:val="00703747"/>
    <w:rsid w:val="00740C0B"/>
    <w:rsid w:val="00754593"/>
    <w:rsid w:val="007717C3"/>
    <w:rsid w:val="0079708C"/>
    <w:rsid w:val="007D1797"/>
    <w:rsid w:val="0080270C"/>
    <w:rsid w:val="00813379"/>
    <w:rsid w:val="008D29B6"/>
    <w:rsid w:val="00925288"/>
    <w:rsid w:val="00925993"/>
    <w:rsid w:val="00942685"/>
    <w:rsid w:val="0099707B"/>
    <w:rsid w:val="009971F0"/>
    <w:rsid w:val="009C398F"/>
    <w:rsid w:val="009E5297"/>
    <w:rsid w:val="00A35DA2"/>
    <w:rsid w:val="00A45690"/>
    <w:rsid w:val="00A96D54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E57579"/>
    <w:rsid w:val="00E67A95"/>
    <w:rsid w:val="00E93CBB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95</TotalTime>
  <Pages>5</Pages>
  <Words>1238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33</cp:revision>
  <cp:lastPrinted>2007-10-05T06:59:00Z</cp:lastPrinted>
  <dcterms:created xsi:type="dcterms:W3CDTF">2022-10-05T12:38:00Z</dcterms:created>
  <dcterms:modified xsi:type="dcterms:W3CDTF">2025-09-25T10:40:00Z</dcterms:modified>
</cp:coreProperties>
</file>