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08BC9" w14:textId="4833216B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A8597B">
        <w:rPr>
          <w:rFonts w:ascii="Times New Roman" w:hAnsi="Times New Roman"/>
          <w:b w:val="0"/>
          <w:bCs/>
          <w:sz w:val="24"/>
        </w:rPr>
        <w:t>10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55D0D3B4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FA608A">
        <w:rPr>
          <w:sz w:val="24"/>
          <w:szCs w:val="24"/>
        </w:rPr>
        <w:t>1</w:t>
      </w:r>
      <w:r w:rsidR="0096225D">
        <w:rPr>
          <w:sz w:val="24"/>
          <w:szCs w:val="24"/>
        </w:rPr>
        <w:t>21</w:t>
      </w:r>
      <w:r w:rsidR="003573C6" w:rsidRPr="003573C6">
        <w:rPr>
          <w:sz w:val="24"/>
          <w:szCs w:val="24"/>
        </w:rPr>
        <w:t>/202</w:t>
      </w:r>
      <w:r w:rsidR="00F4356B">
        <w:rPr>
          <w:sz w:val="24"/>
          <w:szCs w:val="24"/>
        </w:rPr>
        <w:t>5</w:t>
      </w:r>
    </w:p>
    <w:p w14:paraId="09691F5D" w14:textId="77777777" w:rsidR="007F1EE0" w:rsidRDefault="007F1EE0">
      <w:pPr>
        <w:pStyle w:val="Nagwek4"/>
        <w:rPr>
          <w:rFonts w:ascii="Times New Roman" w:hAnsi="Times New Roman"/>
          <w:spacing w:val="30"/>
          <w:sz w:val="28"/>
        </w:rPr>
      </w:pPr>
    </w:p>
    <w:p w14:paraId="3F6AFF0F" w14:textId="733ED43F" w:rsidR="007F1EE0" w:rsidRDefault="007F1EE0" w:rsidP="007F1EE0">
      <w:pPr>
        <w:spacing w:line="360" w:lineRule="auto"/>
        <w:ind w:left="851" w:hanging="357"/>
        <w:jc w:val="center"/>
      </w:pPr>
      <w:r w:rsidRPr="007F1EE0">
        <w:rPr>
          <w:b/>
          <w:i/>
          <w:sz w:val="24"/>
          <w:szCs w:val="24"/>
          <w:u w:val="single"/>
        </w:rPr>
        <w:t xml:space="preserve">WYKAZ </w:t>
      </w:r>
      <w:r w:rsidR="00A8597B">
        <w:rPr>
          <w:b/>
          <w:i/>
          <w:sz w:val="24"/>
          <w:szCs w:val="24"/>
          <w:u w:val="single"/>
        </w:rPr>
        <w:t>ŚRODKÓW TRANSPORTU</w:t>
      </w:r>
      <w:r w:rsidRPr="007F1EE0">
        <w:rPr>
          <w:b/>
          <w:i/>
          <w:sz w:val="24"/>
          <w:szCs w:val="24"/>
          <w:u w:val="single"/>
        </w:rPr>
        <w:t xml:space="preserve"> </w:t>
      </w:r>
      <w:r w:rsidRPr="007F1EE0">
        <w:rPr>
          <w:b/>
          <w:i/>
          <w:sz w:val="24"/>
          <w:szCs w:val="24"/>
          <w:u w:val="single"/>
        </w:rPr>
        <w:br/>
      </w:r>
    </w:p>
    <w:p w14:paraId="680B9EC7" w14:textId="18C72115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82DC6">
        <w:rPr>
          <w:b/>
          <w:sz w:val="24"/>
        </w:rPr>
        <w:t xml:space="preserve">przetargu nieograniczonego </w:t>
      </w:r>
      <w:r>
        <w:rPr>
          <w:sz w:val="24"/>
        </w:rPr>
        <w:t>na:</w:t>
      </w:r>
    </w:p>
    <w:p w14:paraId="76F0C177" w14:textId="0EAAD762" w:rsidR="005C0B0B" w:rsidRDefault="00FA608A" w:rsidP="00150D7E">
      <w:pPr>
        <w:jc w:val="both"/>
        <w:rPr>
          <w:sz w:val="24"/>
        </w:rPr>
      </w:pPr>
      <w:r>
        <w:rPr>
          <w:b/>
          <w:sz w:val="24"/>
          <w:szCs w:val="24"/>
        </w:rPr>
        <w:t>U</w:t>
      </w:r>
      <w:r w:rsidR="00A270AD" w:rsidRPr="00A270AD">
        <w:rPr>
          <w:b/>
          <w:sz w:val="24"/>
          <w:szCs w:val="24"/>
        </w:rPr>
        <w:t>sług</w:t>
      </w:r>
      <w:r w:rsidR="0096225D">
        <w:rPr>
          <w:b/>
          <w:sz w:val="24"/>
          <w:szCs w:val="24"/>
        </w:rPr>
        <w:t>a</w:t>
      </w:r>
      <w:r w:rsidR="00A270AD" w:rsidRPr="00A270AD">
        <w:rPr>
          <w:b/>
          <w:sz w:val="24"/>
          <w:szCs w:val="24"/>
        </w:rPr>
        <w:t xml:space="preserve"> transportu sanitarnego </w:t>
      </w:r>
      <w:r w:rsidR="0096225D">
        <w:rPr>
          <w:b/>
          <w:sz w:val="24"/>
          <w:szCs w:val="24"/>
        </w:rPr>
        <w:t xml:space="preserve">pacjentów na hemodializy, z miejsca zamieszkania do Stacji Dializ Szpitala Wojewódzkiego </w:t>
      </w:r>
      <w:r w:rsidR="00A270AD" w:rsidRPr="00A270AD">
        <w:rPr>
          <w:b/>
          <w:sz w:val="24"/>
          <w:szCs w:val="24"/>
        </w:rPr>
        <w:t>w Poznaniu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396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1"/>
        <w:gridCol w:w="1985"/>
        <w:gridCol w:w="2126"/>
        <w:gridCol w:w="1180"/>
        <w:gridCol w:w="1701"/>
        <w:gridCol w:w="2126"/>
        <w:gridCol w:w="4395"/>
      </w:tblGrid>
      <w:tr w:rsidR="000B02EB" w:rsidRPr="00BA2BBC" w14:paraId="5C01A541" w14:textId="38693493" w:rsidTr="000B02EB">
        <w:trPr>
          <w:cantSplit/>
          <w:trHeight w:val="600"/>
        </w:trPr>
        <w:tc>
          <w:tcPr>
            <w:tcW w:w="451" w:type="dxa"/>
            <w:vAlign w:val="center"/>
          </w:tcPr>
          <w:p w14:paraId="23492FE1" w14:textId="51EAC8D6" w:rsidR="000B02EB" w:rsidRPr="00BA2BBC" w:rsidRDefault="000B02EB" w:rsidP="0060654D">
            <w:pPr>
              <w:jc w:val="center"/>
            </w:pPr>
            <w:r>
              <w:t>LP</w:t>
            </w:r>
          </w:p>
        </w:tc>
        <w:tc>
          <w:tcPr>
            <w:tcW w:w="1985" w:type="dxa"/>
            <w:vAlign w:val="center"/>
          </w:tcPr>
          <w:p w14:paraId="5EB5D953" w14:textId="77777777" w:rsidR="000B02EB" w:rsidRDefault="000B02E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u w:val="single"/>
              </w:rPr>
            </w:pPr>
            <w:r>
              <w:t xml:space="preserve">Rodzaj Ambulansu  - </w:t>
            </w:r>
            <w:r>
              <w:br/>
            </w:r>
            <w:r w:rsidRPr="000B02EB">
              <w:t>typ A</w:t>
            </w:r>
            <w:r>
              <w:rPr>
                <w:u w:val="single"/>
              </w:rPr>
              <w:t xml:space="preserve"> </w:t>
            </w:r>
          </w:p>
          <w:p w14:paraId="49BE8AA7" w14:textId="2887041F" w:rsidR="000B02EB" w:rsidRPr="00BA2BBC" w:rsidRDefault="000B02E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 xml:space="preserve">– </w:t>
            </w:r>
            <w:r w:rsidRPr="00A8597B">
              <w:rPr>
                <w:u w:val="single"/>
              </w:rPr>
              <w:t>potwierdzić TAK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DDA0030" w14:textId="05149BFA" w:rsidR="000B02EB" w:rsidRPr="001474C9" w:rsidRDefault="000B02E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u w:val="single"/>
              </w:rPr>
            </w:pPr>
            <w:r>
              <w:t xml:space="preserve">Marka i model pojazdu - </w:t>
            </w:r>
            <w:r w:rsidRPr="00A8597B">
              <w:rPr>
                <w:u w:val="single"/>
              </w:rPr>
              <w:t>podać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2FB1E49" w14:textId="54925F2B" w:rsidR="000B02EB" w:rsidRPr="000B02EB" w:rsidRDefault="000B02EB" w:rsidP="000B02EB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0B02EB">
              <w:t>Rok produkcji</w:t>
            </w:r>
          </w:p>
        </w:tc>
        <w:tc>
          <w:tcPr>
            <w:tcW w:w="1701" w:type="dxa"/>
            <w:vAlign w:val="center"/>
          </w:tcPr>
          <w:p w14:paraId="1F45EAE9" w14:textId="437F6790" w:rsidR="000B02EB" w:rsidRPr="00BA2BBC" w:rsidRDefault="000B02E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 xml:space="preserve">Zgodność </w:t>
            </w:r>
            <w:r w:rsidR="009D0E84">
              <w:br/>
            </w:r>
            <w:r>
              <w:t>z Normą</w:t>
            </w:r>
            <w:r>
              <w:br/>
              <w:t xml:space="preserve">PN-EN 1789:2021 </w:t>
            </w:r>
            <w:r w:rsidR="009D0E84">
              <w:t xml:space="preserve">typ A </w:t>
            </w:r>
            <w:r>
              <w:t xml:space="preserve">– </w:t>
            </w:r>
            <w:r w:rsidRPr="00A8597B">
              <w:rPr>
                <w:u w:val="single"/>
              </w:rPr>
              <w:t>potwierdzić TAK</w:t>
            </w:r>
          </w:p>
        </w:tc>
        <w:tc>
          <w:tcPr>
            <w:tcW w:w="2126" w:type="dxa"/>
            <w:vAlign w:val="center"/>
          </w:tcPr>
          <w:p w14:paraId="5851AC55" w14:textId="691A6B05" w:rsidR="000B02EB" w:rsidRPr="001474C9" w:rsidRDefault="000B02EB" w:rsidP="0060654D">
            <w:pPr>
              <w:jc w:val="center"/>
              <w:rPr>
                <w:u w:val="single"/>
              </w:rPr>
            </w:pPr>
            <w:r>
              <w:t xml:space="preserve">Nr rej. pojazdu - </w:t>
            </w:r>
            <w:r w:rsidRPr="00A8597B">
              <w:rPr>
                <w:u w:val="single"/>
              </w:rPr>
              <w:t>podać</w:t>
            </w:r>
          </w:p>
        </w:tc>
        <w:tc>
          <w:tcPr>
            <w:tcW w:w="4395" w:type="dxa"/>
            <w:vAlign w:val="center"/>
          </w:tcPr>
          <w:p w14:paraId="504D21DA" w14:textId="2376D849" w:rsidR="000B02EB" w:rsidRPr="00BA2BBC" w:rsidRDefault="000B02EB" w:rsidP="0060654D">
            <w:pPr>
              <w:jc w:val="center"/>
            </w:pPr>
            <w:r>
              <w:t xml:space="preserve">Pojazd wyposażony w tlen medyczny </w:t>
            </w:r>
            <w:r>
              <w:br/>
              <w:t xml:space="preserve">– </w:t>
            </w:r>
            <w:r w:rsidRPr="00A8597B">
              <w:rPr>
                <w:u w:val="single"/>
              </w:rPr>
              <w:t>potwierdzić TAK</w:t>
            </w:r>
          </w:p>
        </w:tc>
      </w:tr>
      <w:tr w:rsidR="000B02EB" w14:paraId="08C8DB8D" w14:textId="1FD2BBA5" w:rsidTr="000B02EB">
        <w:trPr>
          <w:cantSplit/>
          <w:trHeight w:hRule="exact" w:val="580"/>
        </w:trPr>
        <w:tc>
          <w:tcPr>
            <w:tcW w:w="451" w:type="dxa"/>
          </w:tcPr>
          <w:p w14:paraId="462DA227" w14:textId="77777777" w:rsidR="000B02EB" w:rsidRPr="00F83B51" w:rsidRDefault="000B02EB">
            <w:pPr>
              <w:spacing w:before="120" w:line="360" w:lineRule="auto"/>
            </w:pPr>
          </w:p>
        </w:tc>
        <w:tc>
          <w:tcPr>
            <w:tcW w:w="1985" w:type="dxa"/>
          </w:tcPr>
          <w:p w14:paraId="5FB28F74" w14:textId="77777777" w:rsidR="000B02EB" w:rsidRPr="00F83B51" w:rsidRDefault="000B02EB">
            <w:pPr>
              <w:spacing w:before="120" w:line="360" w:lineRule="auto"/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0363473" w14:textId="77777777" w:rsidR="000B02EB" w:rsidRPr="005216A8" w:rsidRDefault="000B02E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</w:tcPr>
          <w:p w14:paraId="6240E48B" w14:textId="77777777" w:rsidR="000B02EB" w:rsidRPr="005216A8" w:rsidRDefault="000B02E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701" w:type="dxa"/>
          </w:tcPr>
          <w:p w14:paraId="1A86FB6B" w14:textId="3DEDAE34" w:rsidR="000B02EB" w:rsidRPr="00F83B51" w:rsidRDefault="000B02EB">
            <w:pPr>
              <w:spacing w:before="120" w:line="360" w:lineRule="auto"/>
            </w:pPr>
          </w:p>
        </w:tc>
        <w:tc>
          <w:tcPr>
            <w:tcW w:w="2126" w:type="dxa"/>
          </w:tcPr>
          <w:p w14:paraId="4767F0F7" w14:textId="77777777" w:rsidR="000B02EB" w:rsidRPr="005216A8" w:rsidRDefault="000B02E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4395" w:type="dxa"/>
          </w:tcPr>
          <w:p w14:paraId="79941D4D" w14:textId="77777777" w:rsidR="000B02EB" w:rsidRPr="008F0CE7" w:rsidRDefault="000B02EB">
            <w:pPr>
              <w:spacing w:before="120" w:line="360" w:lineRule="auto"/>
              <w:rPr>
                <w:color w:val="FF0000"/>
              </w:rPr>
            </w:pPr>
          </w:p>
        </w:tc>
      </w:tr>
      <w:tr w:rsidR="000B02EB" w14:paraId="580D7502" w14:textId="75574EBF" w:rsidTr="000B02EB">
        <w:trPr>
          <w:cantSplit/>
          <w:trHeight w:hRule="exact" w:val="580"/>
        </w:trPr>
        <w:tc>
          <w:tcPr>
            <w:tcW w:w="451" w:type="dxa"/>
          </w:tcPr>
          <w:p w14:paraId="1C9B5A09" w14:textId="77777777" w:rsidR="000B02EB" w:rsidRPr="00F83B51" w:rsidRDefault="000B02EB">
            <w:pPr>
              <w:spacing w:before="120" w:line="360" w:lineRule="auto"/>
            </w:pPr>
          </w:p>
        </w:tc>
        <w:tc>
          <w:tcPr>
            <w:tcW w:w="1985" w:type="dxa"/>
          </w:tcPr>
          <w:p w14:paraId="0ED9CC63" w14:textId="77777777" w:rsidR="000B02EB" w:rsidRPr="00F83B51" w:rsidRDefault="000B02EB">
            <w:pPr>
              <w:spacing w:before="120" w:line="360" w:lineRule="auto"/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4829F85" w14:textId="77777777" w:rsidR="000B02EB" w:rsidRPr="005216A8" w:rsidRDefault="000B02E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</w:tcPr>
          <w:p w14:paraId="542B0E57" w14:textId="77777777" w:rsidR="000B02EB" w:rsidRPr="005216A8" w:rsidRDefault="000B02E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701" w:type="dxa"/>
          </w:tcPr>
          <w:p w14:paraId="322E9BF1" w14:textId="186ACC44" w:rsidR="000B02EB" w:rsidRPr="00F83B51" w:rsidRDefault="000B02EB">
            <w:pPr>
              <w:spacing w:before="120" w:line="360" w:lineRule="auto"/>
            </w:pPr>
          </w:p>
        </w:tc>
        <w:tc>
          <w:tcPr>
            <w:tcW w:w="2126" w:type="dxa"/>
          </w:tcPr>
          <w:p w14:paraId="4121323C" w14:textId="77777777" w:rsidR="000B02EB" w:rsidRPr="005216A8" w:rsidRDefault="000B02E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4395" w:type="dxa"/>
          </w:tcPr>
          <w:p w14:paraId="3190FECA" w14:textId="77777777" w:rsidR="000B02EB" w:rsidRPr="008F0CE7" w:rsidRDefault="000B02EB">
            <w:pPr>
              <w:spacing w:before="120" w:line="360" w:lineRule="auto"/>
              <w:rPr>
                <w:color w:val="FF0000"/>
              </w:rPr>
            </w:pPr>
          </w:p>
        </w:tc>
      </w:tr>
      <w:tr w:rsidR="000B02EB" w14:paraId="05258968" w14:textId="2FBA0AAB" w:rsidTr="000B02EB">
        <w:trPr>
          <w:cantSplit/>
          <w:trHeight w:hRule="exact" w:val="580"/>
        </w:trPr>
        <w:tc>
          <w:tcPr>
            <w:tcW w:w="451" w:type="dxa"/>
          </w:tcPr>
          <w:p w14:paraId="174EB415" w14:textId="77777777" w:rsidR="000B02EB" w:rsidRPr="00F83B51" w:rsidRDefault="000B02EB">
            <w:pPr>
              <w:spacing w:before="120" w:line="360" w:lineRule="auto"/>
            </w:pPr>
          </w:p>
        </w:tc>
        <w:tc>
          <w:tcPr>
            <w:tcW w:w="1985" w:type="dxa"/>
          </w:tcPr>
          <w:p w14:paraId="415F41C0" w14:textId="77777777" w:rsidR="000B02EB" w:rsidRPr="00F83B51" w:rsidRDefault="000B02EB">
            <w:pPr>
              <w:spacing w:before="120" w:line="360" w:lineRule="auto"/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E6A3E75" w14:textId="77777777" w:rsidR="000B02EB" w:rsidRPr="005216A8" w:rsidRDefault="000B02E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</w:tcPr>
          <w:p w14:paraId="04D86905" w14:textId="77777777" w:rsidR="000B02EB" w:rsidRPr="005216A8" w:rsidRDefault="000B02E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701" w:type="dxa"/>
          </w:tcPr>
          <w:p w14:paraId="4CEB1B4B" w14:textId="2E4AC0EF" w:rsidR="000B02EB" w:rsidRPr="00F83B51" w:rsidRDefault="000B02EB">
            <w:pPr>
              <w:spacing w:before="120" w:line="360" w:lineRule="auto"/>
            </w:pPr>
          </w:p>
        </w:tc>
        <w:tc>
          <w:tcPr>
            <w:tcW w:w="2126" w:type="dxa"/>
          </w:tcPr>
          <w:p w14:paraId="7282F1C5" w14:textId="77777777" w:rsidR="000B02EB" w:rsidRPr="005216A8" w:rsidRDefault="000B02E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4395" w:type="dxa"/>
          </w:tcPr>
          <w:p w14:paraId="2482177E" w14:textId="77777777" w:rsidR="000B02EB" w:rsidRPr="008F0CE7" w:rsidRDefault="000B02EB">
            <w:pPr>
              <w:spacing w:before="120" w:line="360" w:lineRule="auto"/>
              <w:rPr>
                <w:color w:val="FF0000"/>
              </w:rPr>
            </w:pPr>
          </w:p>
        </w:tc>
      </w:tr>
      <w:tr w:rsidR="000B02EB" w:rsidRPr="008F0CE7" w14:paraId="1DBC144D" w14:textId="77777777" w:rsidTr="000B02EB">
        <w:trPr>
          <w:cantSplit/>
          <w:trHeight w:hRule="exact" w:val="580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C1160" w14:textId="77777777" w:rsidR="000B02EB" w:rsidRPr="00F83B51" w:rsidRDefault="000B02EB" w:rsidP="004E57F3">
            <w:pPr>
              <w:spacing w:before="120" w:line="360" w:lineRule="auto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F36837" w14:textId="77777777" w:rsidR="000B02EB" w:rsidRPr="00F83B51" w:rsidRDefault="000B02EB" w:rsidP="004E57F3">
            <w:pPr>
              <w:spacing w:before="120" w:line="360" w:lineRule="auto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8F1E5BD" w14:textId="77777777" w:rsidR="000B02EB" w:rsidRPr="005216A8" w:rsidRDefault="000B02EB" w:rsidP="004E57F3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1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E3C6F6E" w14:textId="77777777" w:rsidR="000B02EB" w:rsidRPr="005216A8" w:rsidRDefault="000B02EB" w:rsidP="004E57F3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762C0" w14:textId="601E8761" w:rsidR="000B02EB" w:rsidRPr="00F83B51" w:rsidRDefault="000B02EB" w:rsidP="004E57F3">
            <w:pPr>
              <w:spacing w:before="120" w:line="360" w:lineRule="auto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4001E" w14:textId="77777777" w:rsidR="000B02EB" w:rsidRPr="005216A8" w:rsidRDefault="000B02EB" w:rsidP="004E57F3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656ABA" w14:textId="77777777" w:rsidR="000B02EB" w:rsidRPr="008F0CE7" w:rsidRDefault="000B02EB" w:rsidP="004E57F3">
            <w:pPr>
              <w:spacing w:before="120" w:line="360" w:lineRule="auto"/>
              <w:rPr>
                <w:color w:val="FF0000"/>
              </w:rPr>
            </w:pPr>
          </w:p>
        </w:tc>
      </w:tr>
      <w:tr w:rsidR="000B02EB" w:rsidRPr="008F0CE7" w14:paraId="583FDA28" w14:textId="77777777" w:rsidTr="000B02EB">
        <w:trPr>
          <w:cantSplit/>
          <w:trHeight w:hRule="exact" w:val="580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38053" w14:textId="77777777" w:rsidR="000B02EB" w:rsidRPr="00F83B51" w:rsidRDefault="000B02EB" w:rsidP="004E57F3">
            <w:pPr>
              <w:spacing w:before="120" w:line="360" w:lineRule="auto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ECC64" w14:textId="77777777" w:rsidR="000B02EB" w:rsidRPr="00F83B51" w:rsidRDefault="000B02EB" w:rsidP="004E57F3">
            <w:pPr>
              <w:spacing w:before="120" w:line="360" w:lineRule="auto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333E2CF" w14:textId="77777777" w:rsidR="000B02EB" w:rsidRPr="005216A8" w:rsidRDefault="000B02EB" w:rsidP="004E57F3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1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5F282EE" w14:textId="77777777" w:rsidR="000B02EB" w:rsidRPr="005216A8" w:rsidRDefault="000B02EB" w:rsidP="004E57F3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90E7CF" w14:textId="465214BD" w:rsidR="000B02EB" w:rsidRPr="00F83B51" w:rsidRDefault="000B02EB" w:rsidP="004E57F3">
            <w:pPr>
              <w:spacing w:before="120" w:line="360" w:lineRule="auto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9A40E" w14:textId="77777777" w:rsidR="000B02EB" w:rsidRPr="005216A8" w:rsidRDefault="000B02EB" w:rsidP="004E57F3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754E0" w14:textId="77777777" w:rsidR="000B02EB" w:rsidRPr="008F0CE7" w:rsidRDefault="000B02EB" w:rsidP="004E57F3">
            <w:pPr>
              <w:spacing w:before="120" w:line="360" w:lineRule="auto"/>
              <w:rPr>
                <w:color w:val="FF0000"/>
              </w:rPr>
            </w:pPr>
          </w:p>
        </w:tc>
      </w:tr>
    </w:tbl>
    <w:p w14:paraId="58DF9D54" w14:textId="77777777" w:rsidR="00B81E8E" w:rsidRDefault="00B81E8E" w:rsidP="00B81E8E">
      <w:pPr>
        <w:keepNext/>
        <w:ind w:left="709"/>
        <w:jc w:val="both"/>
        <w:outlineLvl w:val="1"/>
        <w:rPr>
          <w:b/>
          <w:sz w:val="22"/>
          <w:szCs w:val="22"/>
          <w:u w:val="single"/>
        </w:rPr>
      </w:pPr>
    </w:p>
    <w:p w14:paraId="540E53A2" w14:textId="666EC1BF" w:rsidR="000B02EB" w:rsidRPr="000B02EB" w:rsidRDefault="000B02EB" w:rsidP="000B02EB">
      <w:pPr>
        <w:keepNext/>
        <w:spacing w:line="360" w:lineRule="auto"/>
        <w:ind w:left="142"/>
        <w:jc w:val="both"/>
        <w:outlineLvl w:val="1"/>
        <w:rPr>
          <w:bCs/>
          <w:sz w:val="24"/>
          <w:szCs w:val="24"/>
          <w:u w:val="single"/>
        </w:rPr>
      </w:pPr>
      <w:r w:rsidRPr="000B02EB">
        <w:rPr>
          <w:bCs/>
          <w:sz w:val="24"/>
          <w:szCs w:val="24"/>
          <w:u w:val="single"/>
        </w:rPr>
        <w:t>Do przedstawionego wykazu należy załączyć:</w:t>
      </w:r>
    </w:p>
    <w:p w14:paraId="44AB4F7C" w14:textId="74A1EFA7" w:rsidR="000B02EB" w:rsidRPr="000B02EB" w:rsidRDefault="000B02EB" w:rsidP="000B02EB">
      <w:pPr>
        <w:keepNext/>
        <w:spacing w:line="360" w:lineRule="auto"/>
        <w:ind w:left="142"/>
        <w:jc w:val="both"/>
        <w:outlineLvl w:val="1"/>
        <w:rPr>
          <w:bCs/>
          <w:sz w:val="24"/>
          <w:szCs w:val="24"/>
        </w:rPr>
      </w:pPr>
      <w:r w:rsidRPr="000B02EB">
        <w:rPr>
          <w:bCs/>
          <w:sz w:val="24"/>
          <w:szCs w:val="24"/>
        </w:rPr>
        <w:t>• odpowiednio: homologację pojazdu sanitarnego-kompletnego lub certyfikat zgodności CE producenta pojazdów</w:t>
      </w:r>
    </w:p>
    <w:p w14:paraId="72DE451D" w14:textId="77777777" w:rsidR="000B02EB" w:rsidRDefault="000B02EB" w:rsidP="00B81E8E">
      <w:pPr>
        <w:keepNext/>
        <w:ind w:left="709"/>
        <w:jc w:val="both"/>
        <w:outlineLvl w:val="1"/>
        <w:rPr>
          <w:b/>
          <w:sz w:val="22"/>
          <w:szCs w:val="22"/>
          <w:u w:val="single"/>
        </w:rPr>
      </w:pPr>
    </w:p>
    <w:p w14:paraId="0C151202" w14:textId="0566B186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……………….dnia ……………….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000262"/>
    <w:rsid w:val="000B02EB"/>
    <w:rsid w:val="001045CE"/>
    <w:rsid w:val="0013225B"/>
    <w:rsid w:val="001474C9"/>
    <w:rsid w:val="00150D7E"/>
    <w:rsid w:val="00167DCC"/>
    <w:rsid w:val="002402DB"/>
    <w:rsid w:val="003573C6"/>
    <w:rsid w:val="00382DC6"/>
    <w:rsid w:val="00395962"/>
    <w:rsid w:val="0040563E"/>
    <w:rsid w:val="004E070D"/>
    <w:rsid w:val="005216A8"/>
    <w:rsid w:val="005C0B0B"/>
    <w:rsid w:val="0060654D"/>
    <w:rsid w:val="007064BA"/>
    <w:rsid w:val="00752037"/>
    <w:rsid w:val="00752C54"/>
    <w:rsid w:val="00762843"/>
    <w:rsid w:val="00771188"/>
    <w:rsid w:val="00790A54"/>
    <w:rsid w:val="007F1EE0"/>
    <w:rsid w:val="00820E31"/>
    <w:rsid w:val="00821C80"/>
    <w:rsid w:val="008F0CE7"/>
    <w:rsid w:val="009259AB"/>
    <w:rsid w:val="00936CFB"/>
    <w:rsid w:val="0096225D"/>
    <w:rsid w:val="00980415"/>
    <w:rsid w:val="009B24AF"/>
    <w:rsid w:val="009C1F8F"/>
    <w:rsid w:val="009C437A"/>
    <w:rsid w:val="009D0E84"/>
    <w:rsid w:val="009D6EF4"/>
    <w:rsid w:val="00A270AD"/>
    <w:rsid w:val="00A622D0"/>
    <w:rsid w:val="00A8597B"/>
    <w:rsid w:val="00AA594F"/>
    <w:rsid w:val="00AE3710"/>
    <w:rsid w:val="00B11EA3"/>
    <w:rsid w:val="00B41A5F"/>
    <w:rsid w:val="00B551AF"/>
    <w:rsid w:val="00B81E8E"/>
    <w:rsid w:val="00BA2BBC"/>
    <w:rsid w:val="00CF04CC"/>
    <w:rsid w:val="00CF0663"/>
    <w:rsid w:val="00D52F5E"/>
    <w:rsid w:val="00D66E48"/>
    <w:rsid w:val="00D90B92"/>
    <w:rsid w:val="00E819CF"/>
    <w:rsid w:val="00F228E7"/>
    <w:rsid w:val="00F4061A"/>
    <w:rsid w:val="00F4356B"/>
    <w:rsid w:val="00F83B51"/>
    <w:rsid w:val="00FA608A"/>
    <w:rsid w:val="00FB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106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Małgorzata Watral - Duńska</cp:lastModifiedBy>
  <cp:revision>9</cp:revision>
  <cp:lastPrinted>2023-11-22T07:49:00Z</cp:lastPrinted>
  <dcterms:created xsi:type="dcterms:W3CDTF">2025-03-10T09:00:00Z</dcterms:created>
  <dcterms:modified xsi:type="dcterms:W3CDTF">2025-09-24T10:29:00Z</dcterms:modified>
</cp:coreProperties>
</file>