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72821979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EA1B68">
        <w:rPr>
          <w:rFonts w:ascii="Times New Roman" w:eastAsia="Times New Roman" w:hAnsi="Times New Roman"/>
          <w:bCs/>
          <w:lang w:eastAsia="pl-PL"/>
        </w:rPr>
        <w:t>8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6CAE0230" w:rsidR="00D62E6E" w:rsidRPr="00926B32" w:rsidRDefault="005C074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,,</w:t>
            </w:r>
            <w:r w:rsidR="00EA1B68">
              <w:rPr>
                <w:rFonts w:ascii="Times New Roman" w:eastAsia="Times New Roman" w:hAnsi="Times New Roman"/>
                <w:b/>
                <w:bCs/>
                <w:lang w:eastAsia="pl-PL"/>
              </w:rPr>
              <w:t>U</w:t>
            </w:r>
            <w:r w:rsidR="00F576AD" w:rsidRPr="00F576AD">
              <w:rPr>
                <w:rFonts w:ascii="Times New Roman" w:eastAsia="Times New Roman" w:hAnsi="Times New Roman"/>
                <w:b/>
                <w:bCs/>
                <w:lang w:eastAsia="pl-PL"/>
              </w:rPr>
              <w:t>sług</w:t>
            </w:r>
            <w:r w:rsidR="00535D4C">
              <w:rPr>
                <w:rFonts w:ascii="Times New Roman" w:eastAsia="Times New Roman" w:hAnsi="Times New Roman"/>
                <w:b/>
                <w:bCs/>
                <w:lang w:eastAsia="pl-PL"/>
              </w:rPr>
              <w:t>a</w:t>
            </w:r>
            <w:r w:rsidR="00F576AD" w:rsidRPr="00F576AD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transportu sanitarnego </w:t>
            </w:r>
            <w:r w:rsidR="00535D4C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pacjentów na hemodializy, z miejsca zamieszkania do Stacji Dializ </w:t>
            </w:r>
            <w:r w:rsidR="00F576AD" w:rsidRPr="00F576AD">
              <w:rPr>
                <w:rFonts w:ascii="Times New Roman" w:eastAsia="Times New Roman" w:hAnsi="Times New Roman"/>
                <w:b/>
                <w:bCs/>
                <w:lang w:eastAsia="pl-PL"/>
              </w:rPr>
              <w:t>Szpitala Wojewódzkiego w Poznaniu</w:t>
            </w: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”,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3C383BD1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A1B68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535D4C">
              <w:rPr>
                <w:rFonts w:ascii="Times New Roman" w:eastAsia="Times New Roman" w:hAnsi="Times New Roman"/>
                <w:bCs/>
                <w:lang w:eastAsia="pl-PL"/>
              </w:rPr>
              <w:t>21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0C3C9906" w:rsidR="00BC121E" w:rsidRPr="00926B32" w:rsidRDefault="00535D4C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6DC22F9B" w:rsidR="00BC121E" w:rsidRPr="00926B32" w:rsidRDefault="00535D4C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45CE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35D4C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417E"/>
    <w:rsid w:val="00926B32"/>
    <w:rsid w:val="00952336"/>
    <w:rsid w:val="009A21D7"/>
    <w:rsid w:val="009A4A2C"/>
    <w:rsid w:val="009A4CD3"/>
    <w:rsid w:val="009D0D2F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A1B68"/>
    <w:rsid w:val="00EB5766"/>
    <w:rsid w:val="00EC667E"/>
    <w:rsid w:val="00F361DD"/>
    <w:rsid w:val="00F46593"/>
    <w:rsid w:val="00F568D6"/>
    <w:rsid w:val="00F576AD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224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8</cp:revision>
  <cp:lastPrinted>2010-01-07T09:39:00Z</cp:lastPrinted>
  <dcterms:created xsi:type="dcterms:W3CDTF">2025-03-10T08:55:00Z</dcterms:created>
  <dcterms:modified xsi:type="dcterms:W3CDTF">2025-09-22T12:16:00Z</dcterms:modified>
</cp:coreProperties>
</file>