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579909E5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567657">
        <w:rPr>
          <w:sz w:val="24"/>
          <w:szCs w:val="24"/>
        </w:rPr>
        <w:t>1</w:t>
      </w:r>
      <w:r w:rsidR="00F60451">
        <w:rPr>
          <w:sz w:val="24"/>
          <w:szCs w:val="24"/>
        </w:rPr>
        <w:t>21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3E003A82" w:rsidR="00150D7E" w:rsidRDefault="00567657" w:rsidP="00150D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</w:t>
      </w:r>
      <w:r w:rsidR="00631919" w:rsidRPr="00631919">
        <w:rPr>
          <w:b/>
          <w:sz w:val="24"/>
          <w:szCs w:val="24"/>
        </w:rPr>
        <w:t>sług</w:t>
      </w:r>
      <w:r>
        <w:rPr>
          <w:b/>
          <w:sz w:val="24"/>
          <w:szCs w:val="24"/>
        </w:rPr>
        <w:t>i</w:t>
      </w:r>
      <w:r w:rsidR="00631919" w:rsidRPr="00631919">
        <w:rPr>
          <w:b/>
          <w:sz w:val="24"/>
          <w:szCs w:val="24"/>
        </w:rPr>
        <w:t xml:space="preserve"> transportu sanitarnego </w:t>
      </w:r>
      <w:r w:rsidR="00F60451">
        <w:rPr>
          <w:b/>
          <w:sz w:val="24"/>
          <w:szCs w:val="24"/>
        </w:rPr>
        <w:t>pacjentów na hemodializy, z miejsca zamieszkania do Stacji Dializ Szpitala Wojewódzkiego w Poznaniu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F900665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33FEBE29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CF0663">
              <w:t xml:space="preserve"> min. kat. B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F60451">
              <w:rPr>
                <w:u w:val="single"/>
              </w:rPr>
              <w:t xml:space="preserve"> kopię prawo jazdy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985" w:type="dxa"/>
            <w:vAlign w:val="center"/>
          </w:tcPr>
          <w:p w14:paraId="1F45EAE9" w14:textId="2CBD0EDB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6A06B23A" w14:textId="77777777" w:rsidR="00F60451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</w:t>
            </w:r>
          </w:p>
          <w:p w14:paraId="5851AC55" w14:textId="4ED20495" w:rsidR="00F228E7" w:rsidRPr="001474C9" w:rsidRDefault="00752C54" w:rsidP="0060654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(dotyczy kierowców)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245592DE" w14:textId="68FBC994" w:rsidR="00F60451" w:rsidRPr="00F66484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1474C9">
              <w:t xml:space="preserve"> </w:t>
            </w:r>
            <w:r w:rsidR="00752C54">
              <w:t>–</w:t>
            </w:r>
            <w:r w:rsidR="001474C9">
              <w:t xml:space="preserve"> </w:t>
            </w:r>
            <w:r w:rsidR="001474C9" w:rsidRPr="001474C9">
              <w:rPr>
                <w:u w:val="single"/>
              </w:rPr>
              <w:t>podać</w:t>
            </w:r>
            <w:r w:rsidR="00F66484">
              <w:t xml:space="preserve"> + </w:t>
            </w:r>
            <w:r w:rsidR="00F66484">
              <w:rPr>
                <w:u w:val="single"/>
              </w:rPr>
              <w:t>załączyć odpowiednio</w:t>
            </w:r>
          </w:p>
          <w:p w14:paraId="504D21DA" w14:textId="1DF03CB4" w:rsidR="00F228E7" w:rsidRPr="00BA2BBC" w:rsidRDefault="00752C54" w:rsidP="0060654D">
            <w:pPr>
              <w:jc w:val="center"/>
            </w:pPr>
            <w:r>
              <w:rPr>
                <w:u w:val="single"/>
              </w:rPr>
              <w:t>(dotyczy wszystkich)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246807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6CB9703B" w14:textId="77777777" w:rsidR="00F60451" w:rsidRPr="00752C54" w:rsidRDefault="00F60451" w:rsidP="00F60451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Pr="00752C54">
        <w:rPr>
          <w:bCs/>
          <w:sz w:val="22"/>
          <w:szCs w:val="22"/>
        </w:rPr>
        <w:t>Dokument potwierdzając</w:t>
      </w:r>
      <w:r>
        <w:rPr>
          <w:bCs/>
          <w:sz w:val="22"/>
          <w:szCs w:val="22"/>
        </w:rPr>
        <w:t>y</w:t>
      </w:r>
      <w:r w:rsidRPr="00752C54">
        <w:rPr>
          <w:bCs/>
          <w:sz w:val="22"/>
          <w:szCs w:val="22"/>
        </w:rPr>
        <w:t xml:space="preserve"> posiadaną kategorię prawa jazdy (</w:t>
      </w:r>
      <w:r>
        <w:rPr>
          <w:bCs/>
          <w:sz w:val="22"/>
          <w:szCs w:val="22"/>
        </w:rPr>
        <w:t xml:space="preserve">min. </w:t>
      </w:r>
      <w:r w:rsidRPr="00752C54">
        <w:rPr>
          <w:bCs/>
          <w:sz w:val="22"/>
          <w:szCs w:val="22"/>
        </w:rPr>
        <w:t>kat. B</w:t>
      </w:r>
      <w:r>
        <w:rPr>
          <w:bCs/>
          <w:sz w:val="22"/>
          <w:szCs w:val="22"/>
        </w:rPr>
        <w:t>)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32F2F4F9" w14:textId="4876BFCC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1" w:name="_Hlk209441134"/>
      <w:r w:rsidRPr="00B81E8E">
        <w:rPr>
          <w:bCs/>
          <w:sz w:val="22"/>
          <w:szCs w:val="22"/>
        </w:rPr>
        <w:t xml:space="preserve">• odpowiednio: </w:t>
      </w:r>
      <w:r w:rsidR="00BE5368">
        <w:rPr>
          <w:bCs/>
          <w:sz w:val="22"/>
          <w:szCs w:val="22"/>
        </w:rPr>
        <w:t>Aktualna pracownicza książeczka zdrowia do celów sanitarno - epidiomiologicznych</w:t>
      </w:r>
    </w:p>
    <w:bookmarkEnd w:id="1"/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045C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67657"/>
    <w:rsid w:val="005C0B0B"/>
    <w:rsid w:val="0060654D"/>
    <w:rsid w:val="00631919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9D0D2F"/>
    <w:rsid w:val="00A622D0"/>
    <w:rsid w:val="00AA594F"/>
    <w:rsid w:val="00AD5E45"/>
    <w:rsid w:val="00AE3710"/>
    <w:rsid w:val="00B11EA3"/>
    <w:rsid w:val="00B41A5F"/>
    <w:rsid w:val="00B551AF"/>
    <w:rsid w:val="00B81E8E"/>
    <w:rsid w:val="00BA2BBC"/>
    <w:rsid w:val="00BE5368"/>
    <w:rsid w:val="00CF04CC"/>
    <w:rsid w:val="00CF0663"/>
    <w:rsid w:val="00D52F5E"/>
    <w:rsid w:val="00D66E48"/>
    <w:rsid w:val="00D90B92"/>
    <w:rsid w:val="00E819CF"/>
    <w:rsid w:val="00F228E7"/>
    <w:rsid w:val="00F4061A"/>
    <w:rsid w:val="00F4356B"/>
    <w:rsid w:val="00F60451"/>
    <w:rsid w:val="00F66484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3</Pages>
  <Words>302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21</cp:revision>
  <cp:lastPrinted>2023-11-22T07:49:00Z</cp:lastPrinted>
  <dcterms:created xsi:type="dcterms:W3CDTF">2022-07-29T05:48:00Z</dcterms:created>
  <dcterms:modified xsi:type="dcterms:W3CDTF">2025-09-24T09:47:00Z</dcterms:modified>
</cp:coreProperties>
</file>