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B4A" w14:textId="25DD0D12" w:rsidR="007E331F" w:rsidRDefault="007E331F" w:rsidP="00CC4D4F">
      <w:pPr>
        <w:pStyle w:val="Nagwek4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0E0096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74F976DC" w14:textId="77777777" w:rsidR="003A71B8" w:rsidRPr="003A71B8" w:rsidRDefault="003A71B8" w:rsidP="003A71B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1EAC" w:rsidRPr="005844F6" w14:paraId="75C4052C" w14:textId="77777777" w:rsidTr="00AB4B2C">
        <w:tc>
          <w:tcPr>
            <w:tcW w:w="8954" w:type="dxa"/>
            <w:shd w:val="clear" w:color="auto" w:fill="F2F2F2"/>
          </w:tcPr>
          <w:p w14:paraId="4F07FC8F" w14:textId="77777777" w:rsidR="003A71B8" w:rsidRDefault="003A71B8" w:rsidP="00CC4D4F">
            <w:pPr>
              <w:pStyle w:val="Nagwek2"/>
              <w:widowControl/>
              <w:rPr>
                <w:bCs/>
                <w:sz w:val="28"/>
              </w:rPr>
            </w:pPr>
          </w:p>
          <w:p w14:paraId="587CBECE" w14:textId="13F4FBDF" w:rsidR="00F31EAC" w:rsidRDefault="00F31EAC" w:rsidP="00CC4D4F">
            <w:pPr>
              <w:pStyle w:val="Nagwek2"/>
              <w:widowControl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8468CA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  <w:p w14:paraId="23E07A64" w14:textId="2151C199" w:rsidR="003A71B8" w:rsidRPr="003A71B8" w:rsidRDefault="003A71B8" w:rsidP="003A71B8"/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7B6A8EC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8468CA">
        <w:rPr>
          <w:sz w:val="22"/>
          <w:szCs w:val="22"/>
        </w:rPr>
        <w:t>przetargu nieograniczonego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06188C3D" w14:textId="245C7E1E" w:rsidR="004F0DC7" w:rsidRDefault="00BA7B4E" w:rsidP="00AA2BEC">
      <w:pPr>
        <w:spacing w:line="276" w:lineRule="auto"/>
        <w:jc w:val="center"/>
        <w:rPr>
          <w:b/>
        </w:rPr>
      </w:pPr>
      <w:r>
        <w:rPr>
          <w:b/>
        </w:rPr>
        <w:t>U</w:t>
      </w:r>
      <w:r w:rsidRPr="000329CD">
        <w:rPr>
          <w:b/>
        </w:rPr>
        <w:t>słu</w:t>
      </w:r>
      <w:r>
        <w:rPr>
          <w:b/>
        </w:rPr>
        <w:t>g</w:t>
      </w:r>
      <w:r w:rsidRPr="000329CD">
        <w:rPr>
          <w:b/>
        </w:rPr>
        <w:t>a</w:t>
      </w:r>
      <w:r w:rsidR="000329CD" w:rsidRPr="000329CD">
        <w:rPr>
          <w:b/>
        </w:rPr>
        <w:t xml:space="preserve"> transportu sanitarnego </w:t>
      </w:r>
      <w:r>
        <w:rPr>
          <w:b/>
        </w:rPr>
        <w:t xml:space="preserve">pacjentów na hemodializy, z miejsca zamieszkania </w:t>
      </w:r>
      <w:r>
        <w:rPr>
          <w:b/>
        </w:rPr>
        <w:br/>
        <w:t xml:space="preserve">do Stacji Dializ </w:t>
      </w:r>
      <w:r w:rsidR="000329CD" w:rsidRPr="000329CD">
        <w:rPr>
          <w:b/>
        </w:rPr>
        <w:t>Szpitala Wojewódzkiego w Poznaniu</w:t>
      </w:r>
    </w:p>
    <w:p w14:paraId="3F3797BF" w14:textId="77777777" w:rsidR="000329CD" w:rsidRPr="003E3810" w:rsidRDefault="000329CD" w:rsidP="00AA2BEC">
      <w:pPr>
        <w:spacing w:line="276" w:lineRule="auto"/>
        <w:jc w:val="center"/>
        <w:rPr>
          <w:b/>
          <w:sz w:val="28"/>
          <w:szCs w:val="28"/>
        </w:rPr>
      </w:pPr>
    </w:p>
    <w:p w14:paraId="320D43A1" w14:textId="3E81B7E7" w:rsidR="00AA39D6" w:rsidRPr="00525EFF" w:rsidRDefault="00AA39D6" w:rsidP="009577A7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</w:t>
      </w:r>
      <w:r w:rsidR="009577A7">
        <w:rPr>
          <w:sz w:val="22"/>
          <w:szCs w:val="22"/>
        </w:rPr>
        <w:t xml:space="preserve"> </w:t>
      </w:r>
      <w:r w:rsidR="003B769C" w:rsidRPr="00525EFF">
        <w:rPr>
          <w:sz w:val="22"/>
          <w:szCs w:val="22"/>
        </w:rPr>
        <w:t>d</w:t>
      </w:r>
      <w:r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AE2ACB" w:rsidRPr="007677F8" w14:paraId="644E5023" w14:textId="77777777" w:rsidTr="008468CA">
        <w:trPr>
          <w:trHeight w:val="333"/>
        </w:trPr>
        <w:tc>
          <w:tcPr>
            <w:tcW w:w="2813" w:type="dxa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8468CA">
        <w:trPr>
          <w:trHeight w:val="373"/>
        </w:trPr>
        <w:tc>
          <w:tcPr>
            <w:tcW w:w="2813" w:type="dxa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39" w:type="dxa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8468CA">
        <w:trPr>
          <w:trHeight w:val="405"/>
        </w:trPr>
        <w:tc>
          <w:tcPr>
            <w:tcW w:w="2813" w:type="dxa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8468CA">
        <w:trPr>
          <w:trHeight w:val="330"/>
        </w:trPr>
        <w:tc>
          <w:tcPr>
            <w:tcW w:w="2813" w:type="dxa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8468CA">
        <w:trPr>
          <w:trHeight w:val="373"/>
        </w:trPr>
        <w:tc>
          <w:tcPr>
            <w:tcW w:w="2813" w:type="dxa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71B12E11" w14:textId="77777777" w:rsidTr="008468CA">
        <w:trPr>
          <w:trHeight w:val="330"/>
        </w:trPr>
        <w:tc>
          <w:tcPr>
            <w:tcW w:w="2813" w:type="dxa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8468CA">
        <w:trPr>
          <w:trHeight w:val="405"/>
        </w:trPr>
        <w:tc>
          <w:tcPr>
            <w:tcW w:w="2813" w:type="dxa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594233" w:rsidRPr="007677F8" w14:paraId="41A1490C" w14:textId="77777777" w:rsidTr="008468CA">
        <w:trPr>
          <w:trHeight w:val="330"/>
        </w:trPr>
        <w:tc>
          <w:tcPr>
            <w:tcW w:w="2813" w:type="dxa"/>
            <w:vAlign w:val="center"/>
          </w:tcPr>
          <w:p w14:paraId="1FA77ADB" w14:textId="74E161E6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151377648"/>
            <w:bookmarkEnd w:id="1"/>
            <w:r>
              <w:rPr>
                <w:rFonts w:eastAsia="Calibri"/>
                <w:sz w:val="22"/>
                <w:szCs w:val="22"/>
              </w:rPr>
              <w:t xml:space="preserve">Osoba, nr telefonu, e-mail </w:t>
            </w:r>
            <w:r w:rsidR="000329CD">
              <w:rPr>
                <w:rFonts w:eastAsia="Calibri"/>
                <w:sz w:val="22"/>
                <w:szCs w:val="22"/>
              </w:rPr>
              <w:br/>
            </w:r>
            <w:r>
              <w:rPr>
                <w:rFonts w:eastAsia="Calibri"/>
                <w:sz w:val="22"/>
                <w:szCs w:val="22"/>
              </w:rPr>
              <w:t>do kontaktu w sprawie realizacji umowy</w:t>
            </w:r>
          </w:p>
        </w:tc>
        <w:tc>
          <w:tcPr>
            <w:tcW w:w="6139" w:type="dxa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  <w:tr w:rsidR="008468CA" w:rsidRPr="007677F8" w14:paraId="275749D0" w14:textId="77777777" w:rsidTr="008468CA">
        <w:trPr>
          <w:trHeight w:val="33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F945E" w14:textId="4EA9F675" w:rsidR="008468CA" w:rsidRPr="007677F8" w:rsidRDefault="008468CA" w:rsidP="0052499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3" w:name="_Hlk151378082"/>
            <w:bookmarkEnd w:id="2"/>
            <w:r>
              <w:rPr>
                <w:rFonts w:eastAsia="Calibri"/>
                <w:sz w:val="22"/>
                <w:szCs w:val="22"/>
              </w:rPr>
              <w:t xml:space="preserve">Numer telefonu umożliwiający przyjmowanie zleceń przez całą dobę – zgodnie z &amp; 4 ust. 5 </w:t>
            </w:r>
            <w:r w:rsidR="00BA7B4E">
              <w:rPr>
                <w:rFonts w:eastAsia="Calibri"/>
                <w:sz w:val="22"/>
                <w:szCs w:val="22"/>
              </w:rPr>
              <w:t>wzoru</w:t>
            </w:r>
            <w:r>
              <w:rPr>
                <w:rFonts w:eastAsia="Calibri"/>
                <w:sz w:val="22"/>
                <w:szCs w:val="22"/>
              </w:rPr>
              <w:t xml:space="preserve"> um</w:t>
            </w:r>
            <w:r w:rsidR="00BA7B4E">
              <w:rPr>
                <w:rFonts w:eastAsia="Calibri"/>
                <w:sz w:val="22"/>
                <w:szCs w:val="22"/>
              </w:rPr>
              <w:t>owy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BD255" w14:textId="77777777" w:rsidR="008468CA" w:rsidRDefault="008468CA" w:rsidP="0052499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6F20EE34" w14:textId="07FD5C11" w:rsidR="008468CA" w:rsidRDefault="008468CA" w:rsidP="008468CA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60" w:after="60"/>
            </w:pPr>
            <w:r>
              <w:t>……………………………………………</w:t>
            </w:r>
          </w:p>
          <w:p w14:paraId="137C93D1" w14:textId="77777777" w:rsidR="008468CA" w:rsidRDefault="008468CA" w:rsidP="0052499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 xml:space="preserve">                       tel.          </w:t>
            </w:r>
          </w:p>
          <w:p w14:paraId="5D5F2D3C" w14:textId="6960D53F" w:rsidR="008468CA" w:rsidRPr="00594FE0" w:rsidRDefault="008468CA" w:rsidP="00594FE0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jc w:val="center"/>
              <w:rPr>
                <w:sz w:val="20"/>
                <w:szCs w:val="20"/>
              </w:rPr>
            </w:pPr>
          </w:p>
        </w:tc>
      </w:tr>
      <w:bookmarkEnd w:id="3"/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4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bookmarkEnd w:id="4"/>
    <w:p w14:paraId="20C2289D" w14:textId="3C0925E4" w:rsidR="000329CD" w:rsidRDefault="000329CD" w:rsidP="00F55434">
      <w:pPr>
        <w:pStyle w:val="Akapitzlist"/>
        <w:spacing w:line="360" w:lineRule="auto"/>
        <w:ind w:left="142"/>
        <w:jc w:val="both"/>
        <w:rPr>
          <w:bCs/>
          <w:sz w:val="22"/>
        </w:rPr>
      </w:pPr>
    </w:p>
    <w:p w14:paraId="659A74B0" w14:textId="5B9FE933" w:rsidR="005A2C1E" w:rsidRDefault="005A2C1E" w:rsidP="000329CD">
      <w:pPr>
        <w:pStyle w:val="Akapitzlist"/>
        <w:spacing w:line="360" w:lineRule="auto"/>
        <w:ind w:left="142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…………………….…… zł</w:t>
      </w:r>
    </w:p>
    <w:p w14:paraId="717B6C9C" w14:textId="77777777" w:rsidR="005A2C1E" w:rsidRDefault="005A2C1E" w:rsidP="00F55434">
      <w:pPr>
        <w:spacing w:line="360" w:lineRule="auto"/>
        <w:ind w:firstLine="142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2702935C" w14:textId="1AAB41C4" w:rsidR="005A2C1E" w:rsidRPr="00E401EB" w:rsidRDefault="005A2C1E" w:rsidP="00F55434">
      <w:pPr>
        <w:spacing w:line="360" w:lineRule="auto"/>
        <w:ind w:hanging="284"/>
        <w:jc w:val="both"/>
        <w:rPr>
          <w:b/>
          <w:sz w:val="22"/>
        </w:rPr>
      </w:pPr>
      <w:r>
        <w:rPr>
          <w:b/>
          <w:sz w:val="22"/>
        </w:rPr>
        <w:t xml:space="preserve">   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28DBFF79" w14:textId="3706B872" w:rsidR="005A2C1E" w:rsidRPr="005608AD" w:rsidRDefault="005A2C1E" w:rsidP="00F55434">
      <w:pPr>
        <w:pStyle w:val="Akapitzlist"/>
        <w:spacing w:line="360" w:lineRule="auto"/>
        <w:ind w:left="0"/>
        <w:jc w:val="both"/>
        <w:rPr>
          <w:b/>
          <w:sz w:val="22"/>
        </w:rPr>
      </w:pPr>
      <w:r w:rsidRPr="005608AD">
        <w:rPr>
          <w:b/>
          <w:sz w:val="22"/>
        </w:rPr>
        <w:t xml:space="preserve">   (słownie: ……………………………………………..………………………………………… zł), </w:t>
      </w:r>
    </w:p>
    <w:p w14:paraId="0075B538" w14:textId="77777777" w:rsidR="00A27D90" w:rsidRDefault="005A2C1E" w:rsidP="00A27D90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B659B1">
        <w:rPr>
          <w:sz w:val="22"/>
          <w:szCs w:val="22"/>
        </w:rPr>
        <w:t xml:space="preserve"> </w:t>
      </w:r>
      <w:r w:rsidR="00A27D90">
        <w:rPr>
          <w:sz w:val="22"/>
          <w:szCs w:val="22"/>
        </w:rPr>
        <w:t xml:space="preserve">   w tym za:</w:t>
      </w:r>
    </w:p>
    <w:p w14:paraId="3EB5E1E3" w14:textId="7DE34FCC" w:rsidR="00A27D90" w:rsidRDefault="00A27D90" w:rsidP="00A27D90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  </w:t>
      </w:r>
      <w:r w:rsidRPr="00CF237D">
        <w:rPr>
          <w:b/>
          <w:bCs/>
          <w:sz w:val="22"/>
          <w:szCs w:val="22"/>
        </w:rPr>
        <w:t>stawka za 1 km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31235AAC" w14:textId="62A79250" w:rsidR="00A27D90" w:rsidRDefault="00A27D90" w:rsidP="00BA7B4E">
      <w:pPr>
        <w:spacing w:line="360" w:lineRule="auto"/>
        <w:ind w:left="142" w:hanging="142"/>
        <w:jc w:val="both"/>
        <w:rPr>
          <w:sz w:val="22"/>
          <w:szCs w:val="22"/>
        </w:rPr>
      </w:pPr>
    </w:p>
    <w:p w14:paraId="2AD4C69F" w14:textId="2DC31C59" w:rsidR="005608AD" w:rsidRDefault="00BA7B4E" w:rsidP="00BA7B4E">
      <w:pPr>
        <w:spacing w:line="360" w:lineRule="auto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Rozliczenie na podstawie stawki za 1 km. Szacunkowa liczba kilometrów – około 7 300 km miesięcznie.</w:t>
      </w:r>
    </w:p>
    <w:p w14:paraId="02AC413D" w14:textId="75B95892" w:rsidR="00BA7B4E" w:rsidRDefault="00BA7B4E" w:rsidP="00BA7B4E">
      <w:pPr>
        <w:spacing w:line="360" w:lineRule="auto"/>
        <w:ind w:left="284" w:hanging="142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Realizacja: 12 miesięcy od daty zawarcia umowy.</w:t>
      </w:r>
    </w:p>
    <w:p w14:paraId="7071814D" w14:textId="0F6204F6" w:rsidR="00020665" w:rsidRDefault="00020665" w:rsidP="00BA7B4E">
      <w:pPr>
        <w:spacing w:line="360" w:lineRule="auto"/>
        <w:ind w:left="142"/>
        <w:jc w:val="both"/>
        <w:rPr>
          <w:bCs/>
          <w:sz w:val="22"/>
          <w:szCs w:val="22"/>
        </w:rPr>
      </w:pPr>
      <w:r w:rsidRPr="00825A27">
        <w:rPr>
          <w:bCs/>
          <w:sz w:val="22"/>
          <w:szCs w:val="22"/>
        </w:rPr>
        <w:t>Warunki płatności: 60 dni</w:t>
      </w:r>
    </w:p>
    <w:p w14:paraId="10F7E67D" w14:textId="77777777" w:rsidR="00D15030" w:rsidRDefault="00D15030" w:rsidP="00B659B1">
      <w:pPr>
        <w:pStyle w:val="Akapitzlist"/>
        <w:spacing w:line="360" w:lineRule="auto"/>
        <w:ind w:left="142"/>
        <w:jc w:val="both"/>
        <w:rPr>
          <w:bCs/>
          <w:sz w:val="22"/>
          <w:u w:val="single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5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BA7B4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BA7B4E">
        <w:rPr>
          <w:sz w:val="22"/>
          <w:szCs w:val="22"/>
        </w:rPr>
        <w:t>zapoznaliśmy się ze Specyfikacją Warunków Zamówienia i uznajemy się za związanych określonymi w niej zasadami postępowania;</w:t>
      </w:r>
    </w:p>
    <w:p w14:paraId="3EA7022D" w14:textId="4E963501" w:rsidR="00FF57EE" w:rsidRPr="00BA7B4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  <w:szCs w:val="22"/>
        </w:rPr>
      </w:pPr>
      <w:r w:rsidRPr="00BA7B4E">
        <w:rPr>
          <w:sz w:val="22"/>
          <w:szCs w:val="22"/>
        </w:rPr>
        <w:t>uważamy się za związanych niniejszą ofertą na czas wskazany w Specyfikacji Warunków Zamówienia;</w:t>
      </w:r>
    </w:p>
    <w:p w14:paraId="737C3BCE" w14:textId="03E01BB4" w:rsidR="009577A7" w:rsidRPr="00BA7B4E" w:rsidRDefault="009577A7" w:rsidP="009577A7">
      <w:pPr>
        <w:numPr>
          <w:ilvl w:val="0"/>
          <w:numId w:val="3"/>
        </w:numPr>
        <w:jc w:val="both"/>
        <w:rPr>
          <w:sz w:val="22"/>
          <w:szCs w:val="22"/>
        </w:rPr>
      </w:pPr>
      <w:r w:rsidRPr="00BA7B4E">
        <w:rPr>
          <w:sz w:val="22"/>
          <w:szCs w:val="22"/>
        </w:rPr>
        <w:t xml:space="preserve">zapoznaliśmy się ze </w:t>
      </w:r>
      <w:r w:rsidR="00B1572A" w:rsidRPr="00BA7B4E">
        <w:rPr>
          <w:sz w:val="22"/>
          <w:szCs w:val="22"/>
        </w:rPr>
        <w:t>wzor</w:t>
      </w:r>
      <w:r w:rsidRPr="00BA7B4E">
        <w:rPr>
          <w:sz w:val="22"/>
          <w:szCs w:val="22"/>
        </w:rPr>
        <w:t xml:space="preserve">em umowy, który jest załącznikiem nr </w:t>
      </w:r>
      <w:r w:rsidR="00BA7B4E">
        <w:rPr>
          <w:sz w:val="22"/>
          <w:szCs w:val="22"/>
        </w:rPr>
        <w:t>4</w:t>
      </w:r>
      <w:r w:rsidRPr="00BA7B4E">
        <w:rPr>
          <w:sz w:val="22"/>
          <w:szCs w:val="22"/>
        </w:rPr>
        <w:t xml:space="preserve"> do Specyfikacji Warunków Zamówienia i zobowiązujemy się w przypadku wyboru naszej oferty </w:t>
      </w:r>
      <w:r w:rsidR="00C630E5" w:rsidRPr="00BA7B4E">
        <w:rPr>
          <w:sz w:val="22"/>
          <w:szCs w:val="22"/>
        </w:rPr>
        <w:br/>
      </w:r>
      <w:r w:rsidRPr="00BA7B4E">
        <w:rPr>
          <w:sz w:val="22"/>
          <w:szCs w:val="22"/>
        </w:rPr>
        <w:t>do zawarcia umowy na zawartych tam warunkach w miejscu i terminie wyznaczonym przez Zamawiającego</w:t>
      </w:r>
      <w:r w:rsidR="004276D9" w:rsidRPr="00BA7B4E">
        <w:rPr>
          <w:sz w:val="22"/>
          <w:szCs w:val="22"/>
        </w:rPr>
        <w:t>;</w:t>
      </w:r>
    </w:p>
    <w:p w14:paraId="280B4227" w14:textId="77777777" w:rsidR="00BC4F99" w:rsidRPr="00BA7B4E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  <w:szCs w:val="22"/>
        </w:rPr>
      </w:pPr>
      <w:r w:rsidRPr="00BA7B4E">
        <w:rPr>
          <w:sz w:val="22"/>
          <w:szCs w:val="22"/>
        </w:rPr>
        <w:t>zamierzamy / nie zamierzamy powierzyć realizację następujących części zamówienia podwykonawcom*:</w:t>
      </w:r>
    </w:p>
    <w:p w14:paraId="5ED29BB6" w14:textId="77777777" w:rsidR="00B36A92" w:rsidRDefault="00B36A92" w:rsidP="00B36A92">
      <w:pPr>
        <w:spacing w:after="120"/>
        <w:ind w:left="641"/>
        <w:contextualSpacing/>
        <w:jc w:val="both"/>
        <w:rPr>
          <w:sz w:val="22"/>
        </w:rPr>
      </w:pP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1D4EC52F" w:rsidR="00FF57EE" w:rsidRPr="00BA7B4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BA7B4E">
        <w:rPr>
          <w:sz w:val="22"/>
          <w:szCs w:val="22"/>
        </w:rPr>
        <w:t>wypełniliśmy obowiązki informacyjne przewidziane w art. 13 lub art. 14 RODO</w:t>
      </w:r>
      <w:r w:rsidRPr="00BA7B4E">
        <w:rPr>
          <w:rStyle w:val="Odwoanieprzypisudolnego"/>
          <w:sz w:val="22"/>
          <w:szCs w:val="22"/>
        </w:rPr>
        <w:footnoteReference w:id="2"/>
      </w:r>
      <w:r w:rsidRPr="00BA7B4E">
        <w:rPr>
          <w:sz w:val="22"/>
          <w:szCs w:val="22"/>
        </w:rPr>
        <w:t xml:space="preserve">  wobec osób fizycznych, od których dane osobowe bezpośrednio lub pośrednio pozyskaliśmy </w:t>
      </w:r>
      <w:r w:rsidR="008709D4" w:rsidRPr="00BA7B4E">
        <w:rPr>
          <w:sz w:val="22"/>
          <w:szCs w:val="22"/>
        </w:rPr>
        <w:br/>
      </w:r>
      <w:r w:rsidRPr="00BA7B4E">
        <w:rPr>
          <w:sz w:val="22"/>
          <w:szCs w:val="22"/>
        </w:rPr>
        <w:t>w celu ubiegania się o udzielenie zamówienia publicznego w niniejszym postępowaniu</w:t>
      </w:r>
      <w:r w:rsidRPr="00BA7B4E">
        <w:rPr>
          <w:rStyle w:val="Odwoanieprzypisudolnego"/>
          <w:sz w:val="22"/>
          <w:szCs w:val="22"/>
        </w:rPr>
        <w:footnoteReference w:id="3"/>
      </w:r>
      <w:r w:rsidR="00525EFF" w:rsidRPr="00BA7B4E">
        <w:rPr>
          <w:sz w:val="22"/>
          <w:szCs w:val="22"/>
        </w:rPr>
        <w:t>.</w:t>
      </w:r>
    </w:p>
    <w:p w14:paraId="66CA0E34" w14:textId="02C587EC" w:rsidR="00FB3DCE" w:rsidRPr="00BA7B4E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BA7B4E">
        <w:rPr>
          <w:sz w:val="22"/>
          <w:szCs w:val="22"/>
        </w:rPr>
        <w:t xml:space="preserve">nie podlegamy wykluczeniu z postępowania na podstawie art.108 ust 1 pkt 1-6 ustawy </w:t>
      </w:r>
      <w:proofErr w:type="spellStart"/>
      <w:r w:rsidRPr="00BA7B4E">
        <w:rPr>
          <w:sz w:val="22"/>
          <w:szCs w:val="22"/>
        </w:rPr>
        <w:t>Pzp</w:t>
      </w:r>
      <w:proofErr w:type="spellEnd"/>
      <w:r w:rsidRPr="00BA7B4E">
        <w:rPr>
          <w:sz w:val="22"/>
          <w:szCs w:val="22"/>
        </w:rPr>
        <w:t>.</w:t>
      </w:r>
    </w:p>
    <w:p w14:paraId="708FCBD0" w14:textId="6EFC2739" w:rsidR="00FB3DCE" w:rsidRPr="00BA7B4E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BA7B4E">
        <w:rPr>
          <w:sz w:val="22"/>
          <w:szCs w:val="22"/>
        </w:rPr>
        <w:t xml:space="preserve">nie podlegamy wykluczeniu z postępowania na podstawie art. 109 ust. 1 pkt 4 ustawy </w:t>
      </w:r>
      <w:proofErr w:type="spellStart"/>
      <w:r w:rsidRPr="00BA7B4E">
        <w:rPr>
          <w:sz w:val="22"/>
          <w:szCs w:val="22"/>
        </w:rPr>
        <w:t>Pzp</w:t>
      </w:r>
      <w:proofErr w:type="spellEnd"/>
    </w:p>
    <w:p w14:paraId="45A8F4E8" w14:textId="479379C5" w:rsidR="00CF19A6" w:rsidRPr="00BA7B4E" w:rsidRDefault="00CF19A6" w:rsidP="00CF19A6">
      <w:pPr>
        <w:numPr>
          <w:ilvl w:val="0"/>
          <w:numId w:val="3"/>
        </w:numPr>
        <w:spacing w:line="276" w:lineRule="auto"/>
        <w:ind w:left="641" w:hanging="357"/>
        <w:jc w:val="both"/>
        <w:rPr>
          <w:sz w:val="22"/>
          <w:szCs w:val="22"/>
        </w:rPr>
      </w:pPr>
      <w:r w:rsidRPr="00BA7B4E">
        <w:rPr>
          <w:sz w:val="22"/>
          <w:szCs w:val="22"/>
        </w:rPr>
        <w:t xml:space="preserve">oświadczam, że nie podlegam wykluczeniu z postępowania na podstawie art. 7 ust. 1 ustawy </w:t>
      </w:r>
      <w:r w:rsidR="00BA7B4E">
        <w:rPr>
          <w:sz w:val="22"/>
          <w:szCs w:val="22"/>
        </w:rPr>
        <w:br/>
      </w:r>
      <w:r w:rsidRPr="00BA7B4E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7DC832AE" w14:textId="77777777" w:rsidR="00CF19A6" w:rsidRPr="00BA7B4E" w:rsidRDefault="00CF19A6" w:rsidP="00CF19A6">
      <w:pPr>
        <w:numPr>
          <w:ilvl w:val="0"/>
          <w:numId w:val="3"/>
        </w:numPr>
        <w:spacing w:line="276" w:lineRule="auto"/>
        <w:ind w:left="641" w:hanging="357"/>
        <w:jc w:val="both"/>
        <w:rPr>
          <w:sz w:val="22"/>
          <w:szCs w:val="22"/>
        </w:rPr>
      </w:pPr>
      <w:r w:rsidRPr="00BA7B4E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71B7E2BD" w14:textId="77777777" w:rsidR="00EB31D2" w:rsidRPr="00851BC9" w:rsidRDefault="00EB31D2" w:rsidP="00EB31D2">
      <w:pPr>
        <w:pStyle w:val="Akapitzlist"/>
        <w:spacing w:line="276" w:lineRule="auto"/>
        <w:ind w:left="644"/>
        <w:jc w:val="both"/>
        <w:rPr>
          <w:sz w:val="22"/>
          <w:szCs w:val="22"/>
        </w:rPr>
      </w:pP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Pr="00BA7B4E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BA7B4E">
        <w:rPr>
          <w:b/>
          <w:sz w:val="22"/>
          <w:szCs w:val="22"/>
        </w:rPr>
        <w:t xml:space="preserve">□ </w:t>
      </w:r>
      <w:r w:rsidR="00267D1F" w:rsidRPr="00BA7B4E">
        <w:rPr>
          <w:b/>
          <w:sz w:val="22"/>
          <w:szCs w:val="22"/>
          <w:u w:val="single"/>
        </w:rPr>
        <w:t>nie będzie</w:t>
      </w:r>
      <w:r w:rsidR="00267D1F" w:rsidRPr="00BA7B4E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 w:rsidRPr="00BA7B4E">
        <w:rPr>
          <w:bCs/>
          <w:sz w:val="22"/>
          <w:szCs w:val="22"/>
        </w:rPr>
        <w:t>t.j</w:t>
      </w:r>
      <w:proofErr w:type="spellEnd"/>
      <w:r w:rsidR="00CE3AE6" w:rsidRPr="00BA7B4E">
        <w:rPr>
          <w:bCs/>
          <w:sz w:val="22"/>
          <w:szCs w:val="22"/>
        </w:rPr>
        <w:t xml:space="preserve">. </w:t>
      </w:r>
      <w:r w:rsidR="00267D1F" w:rsidRPr="00BA7B4E">
        <w:rPr>
          <w:bCs/>
          <w:sz w:val="22"/>
          <w:szCs w:val="22"/>
        </w:rPr>
        <w:t>Dz. U. z 20</w:t>
      </w:r>
      <w:r w:rsidR="00CE3AE6" w:rsidRPr="00BA7B4E">
        <w:rPr>
          <w:bCs/>
          <w:sz w:val="22"/>
          <w:szCs w:val="22"/>
        </w:rPr>
        <w:t>20</w:t>
      </w:r>
      <w:r w:rsidR="00267D1F" w:rsidRPr="00BA7B4E">
        <w:rPr>
          <w:bCs/>
          <w:sz w:val="22"/>
          <w:szCs w:val="22"/>
        </w:rPr>
        <w:t xml:space="preserve">r. poz. </w:t>
      </w:r>
      <w:r w:rsidR="00CE3AE6" w:rsidRPr="00BA7B4E">
        <w:rPr>
          <w:bCs/>
          <w:sz w:val="22"/>
          <w:szCs w:val="22"/>
        </w:rPr>
        <w:t>106</w:t>
      </w:r>
      <w:r w:rsidR="00267D1F" w:rsidRPr="00BA7B4E">
        <w:rPr>
          <w:bCs/>
          <w:sz w:val="22"/>
          <w:szCs w:val="22"/>
        </w:rPr>
        <w:t>)</w:t>
      </w:r>
    </w:p>
    <w:p w14:paraId="2D5555D6" w14:textId="77777777" w:rsidR="00CE3AE6" w:rsidRPr="00BA7B4E" w:rsidRDefault="00CE3AE6" w:rsidP="00CE3AE6">
      <w:pPr>
        <w:pStyle w:val="Akapitzlist"/>
        <w:spacing w:line="276" w:lineRule="auto"/>
        <w:ind w:left="284"/>
        <w:jc w:val="both"/>
        <w:rPr>
          <w:bCs/>
          <w:sz w:val="22"/>
          <w:szCs w:val="22"/>
        </w:rPr>
      </w:pPr>
    </w:p>
    <w:p w14:paraId="3DCACD2E" w14:textId="5E76ACA7" w:rsidR="00CE3AE6" w:rsidRPr="00BA7B4E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BA7B4E">
        <w:rPr>
          <w:b/>
          <w:sz w:val="22"/>
          <w:szCs w:val="22"/>
        </w:rPr>
        <w:t xml:space="preserve">□ </w:t>
      </w:r>
      <w:r w:rsidR="00CE3AE6" w:rsidRPr="00BA7B4E">
        <w:rPr>
          <w:b/>
          <w:sz w:val="22"/>
          <w:szCs w:val="22"/>
          <w:u w:val="single"/>
        </w:rPr>
        <w:t>będzie prowadzić</w:t>
      </w:r>
      <w:r w:rsidR="00CE3AE6" w:rsidRPr="00BA7B4E">
        <w:rPr>
          <w:bCs/>
          <w:sz w:val="22"/>
          <w:szCs w:val="22"/>
        </w:rPr>
        <w:t xml:space="preserve"> u Zamawiającego do powstania obowiązku podatkowego zgodnie </w:t>
      </w:r>
      <w:r w:rsidR="008709D4" w:rsidRPr="00BA7B4E">
        <w:rPr>
          <w:bCs/>
          <w:sz w:val="22"/>
          <w:szCs w:val="22"/>
        </w:rPr>
        <w:br/>
      </w:r>
      <w:r w:rsidR="00CE3AE6" w:rsidRPr="00BA7B4E">
        <w:rPr>
          <w:bCs/>
          <w:sz w:val="22"/>
          <w:szCs w:val="22"/>
        </w:rPr>
        <w:t>z ustawą z dnia 11 marca 2014 r. o podatku od towarów i usług (</w:t>
      </w:r>
      <w:proofErr w:type="spellStart"/>
      <w:r w:rsidR="00CE3AE6" w:rsidRPr="00BA7B4E">
        <w:rPr>
          <w:bCs/>
          <w:sz w:val="22"/>
          <w:szCs w:val="22"/>
        </w:rPr>
        <w:t>t.j</w:t>
      </w:r>
      <w:proofErr w:type="spellEnd"/>
      <w:r w:rsidR="00CE3AE6" w:rsidRPr="00BA7B4E">
        <w:rPr>
          <w:bCs/>
          <w:sz w:val="22"/>
          <w:szCs w:val="22"/>
        </w:rPr>
        <w:t xml:space="preserve">. Dz. U. z 2020r. </w:t>
      </w:r>
      <w:r w:rsidR="008709D4" w:rsidRPr="00BA7B4E">
        <w:rPr>
          <w:bCs/>
          <w:sz w:val="22"/>
          <w:szCs w:val="22"/>
        </w:rPr>
        <w:br/>
      </w:r>
      <w:r w:rsidR="00CE3AE6" w:rsidRPr="00BA7B4E">
        <w:rPr>
          <w:bCs/>
          <w:sz w:val="22"/>
          <w:szCs w:val="22"/>
        </w:rPr>
        <w:t xml:space="preserve">poz. 106), wobec czego wskazujemy nazwę (rodzaj) towaru lub usługi, których dostawa </w:t>
      </w:r>
      <w:r w:rsidR="008709D4" w:rsidRPr="00BA7B4E">
        <w:rPr>
          <w:bCs/>
          <w:sz w:val="22"/>
          <w:szCs w:val="22"/>
        </w:rPr>
        <w:br/>
      </w:r>
      <w:r w:rsidR="00CE3AE6" w:rsidRPr="00BA7B4E">
        <w:rPr>
          <w:bCs/>
          <w:sz w:val="22"/>
          <w:szCs w:val="22"/>
        </w:rPr>
        <w:t>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 xml:space="preserve">świadczenie będą prowadziły </w:t>
            </w:r>
            <w:r w:rsidRPr="00CE3AE6">
              <w:rPr>
                <w:sz w:val="20"/>
                <w:szCs w:val="20"/>
              </w:rPr>
              <w:lastRenderedPageBreak/>
              <w:t>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 xml:space="preserve">Wartość towaru lub usługi objętego obowiązkiem podatkowym </w:t>
            </w:r>
            <w:r w:rsidRPr="00CE3AE6">
              <w:rPr>
                <w:sz w:val="20"/>
                <w:szCs w:val="20"/>
              </w:rPr>
              <w:lastRenderedPageBreak/>
              <w:t>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 xml:space="preserve">Stawka podatku od towarów i usług, która zgodnie z wiedzą </w:t>
            </w:r>
            <w:r w:rsidRPr="00CE3AE6">
              <w:rPr>
                <w:sz w:val="20"/>
                <w:szCs w:val="20"/>
              </w:rPr>
              <w:lastRenderedPageBreak/>
              <w:t>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AE2ACB" w:rsidRPr="00AE2ACB" w14:paraId="633BB5B5" w14:textId="77777777" w:rsidTr="00085C92">
        <w:tc>
          <w:tcPr>
            <w:tcW w:w="2521" w:type="dxa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FEA9E03" w14:textId="77777777" w:rsidR="00C630E5" w:rsidRPr="00C630E5" w:rsidRDefault="00C630E5" w:rsidP="00C630E5">
      <w:pPr>
        <w:pStyle w:val="Akapitzlist"/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</w:p>
    <w:p w14:paraId="6D1B5BA0" w14:textId="19E3B6DB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4D96EE5A" w14:textId="1BD6C650" w:rsidR="00085C92" w:rsidRPr="00BA7B4E" w:rsidRDefault="00AE26EA" w:rsidP="00085C92">
      <w:pPr>
        <w:spacing w:line="360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BA7B4E">
        <w:rPr>
          <w:rFonts w:eastAsia="Calibri"/>
          <w:sz w:val="22"/>
          <w:szCs w:val="22"/>
          <w:lang w:eastAsia="en-US"/>
        </w:rPr>
        <w:t>Czy Wykonawca jest mikroprzedsiębiorstwem bądź małym lub średnim przedsiębiorstwem</w:t>
      </w:r>
      <w:r w:rsidR="00BA7B4E">
        <w:rPr>
          <w:rFonts w:eastAsia="Calibri"/>
          <w:sz w:val="22"/>
          <w:szCs w:val="22"/>
          <w:lang w:eastAsia="en-US"/>
        </w:rPr>
        <w:t xml:space="preserve"> </w:t>
      </w:r>
      <w:r w:rsidR="00085C92" w:rsidRPr="00BA7B4E">
        <w:rPr>
          <w:rFonts w:eastAsia="Calibri"/>
          <w:sz w:val="22"/>
          <w:szCs w:val="22"/>
          <w:lang w:eastAsia="en-US"/>
        </w:rPr>
        <w:t>?</w:t>
      </w:r>
    </w:p>
    <w:p w14:paraId="232476B6" w14:textId="77777777" w:rsidR="00EB31D2" w:rsidRPr="00BA7B4E" w:rsidRDefault="00EB31D2" w:rsidP="00EB31D2">
      <w:pPr>
        <w:spacing w:line="360" w:lineRule="auto"/>
        <w:ind w:left="360"/>
        <w:contextualSpacing/>
        <w:rPr>
          <w:rFonts w:eastAsia="Calibri"/>
          <w:sz w:val="22"/>
          <w:szCs w:val="22"/>
          <w:lang w:eastAsia="en-US"/>
        </w:rPr>
      </w:pPr>
      <w:r w:rsidRPr="00BA7B4E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48EAE4A1" w14:textId="77777777" w:rsidR="00EB31D2" w:rsidRPr="00BA7B4E" w:rsidRDefault="00EB31D2" w:rsidP="00EB31D2">
      <w:pPr>
        <w:spacing w:line="360" w:lineRule="auto"/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BA7B4E">
        <w:rPr>
          <w:rFonts w:eastAsia="Calibri"/>
          <w:sz w:val="22"/>
          <w:szCs w:val="22"/>
          <w:lang w:eastAsia="en-US"/>
        </w:rPr>
        <w:t xml:space="preserve">Rodzaj Wykonawcy: </w:t>
      </w:r>
      <w:r w:rsidRPr="00BA7B4E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7651DD63" w14:textId="77777777" w:rsidR="00EB31D2" w:rsidRPr="00BA7B4E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BA7B4E">
        <w:rPr>
          <w:rFonts w:eastAsia="Calibri"/>
          <w:sz w:val="22"/>
          <w:szCs w:val="22"/>
          <w:lang w:eastAsia="en-US"/>
        </w:rPr>
        <w:t>Mikroprzedsiębiorstwo</w:t>
      </w:r>
    </w:p>
    <w:p w14:paraId="3DA70432" w14:textId="77777777" w:rsidR="00EB31D2" w:rsidRPr="00BA7B4E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BA7B4E">
        <w:rPr>
          <w:rFonts w:eastAsia="Calibri"/>
          <w:sz w:val="22"/>
          <w:szCs w:val="22"/>
          <w:lang w:eastAsia="en-US"/>
        </w:rPr>
        <w:t>Małe przedsiębiorstwo</w:t>
      </w:r>
    </w:p>
    <w:p w14:paraId="4B58B4ED" w14:textId="77777777" w:rsidR="00EB31D2" w:rsidRPr="00BA7B4E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BA7B4E">
        <w:rPr>
          <w:rFonts w:eastAsia="Calibri"/>
          <w:sz w:val="22"/>
          <w:szCs w:val="22"/>
          <w:lang w:eastAsia="en-US"/>
        </w:rPr>
        <w:t>Średnie przedsiębiorstwo</w:t>
      </w:r>
    </w:p>
    <w:p w14:paraId="2521BBDF" w14:textId="77777777" w:rsidR="00EB31D2" w:rsidRPr="00BA7B4E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BA7B4E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1A311056" w14:textId="77777777" w:rsidR="00EB31D2" w:rsidRPr="00BA7B4E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BA7B4E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674C812A" w14:textId="77777777" w:rsidR="00EB31D2" w:rsidRPr="00BA7B4E" w:rsidRDefault="00EB31D2" w:rsidP="00EB31D2">
      <w:pPr>
        <w:numPr>
          <w:ilvl w:val="0"/>
          <w:numId w:val="5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BA7B4E">
        <w:rPr>
          <w:rFonts w:eastAsia="Calibri"/>
          <w:sz w:val="22"/>
          <w:szCs w:val="22"/>
          <w:lang w:eastAsia="en-US"/>
        </w:rPr>
        <w:t>Inny rodzaj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5"/>
    </w:p>
    <w:sectPr w:rsidR="0097776D" w:rsidRPr="0097776D" w:rsidSect="003A71B8">
      <w:headerReference w:type="default" r:id="rId8"/>
      <w:pgSz w:w="11906" w:h="16838"/>
      <w:pgMar w:top="851" w:right="1418" w:bottom="284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F3224" w14:textId="77777777" w:rsidR="003D0208" w:rsidRDefault="003D0208" w:rsidP="00FF57EE">
      <w:r>
        <w:separator/>
      </w:r>
    </w:p>
  </w:endnote>
  <w:endnote w:type="continuationSeparator" w:id="0">
    <w:p w14:paraId="1A19DC5F" w14:textId="77777777" w:rsidR="003D0208" w:rsidRDefault="003D020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76241" w14:textId="77777777" w:rsidR="003D0208" w:rsidRDefault="003D0208" w:rsidP="00FF57EE">
      <w:r>
        <w:separator/>
      </w:r>
    </w:p>
  </w:footnote>
  <w:footnote w:type="continuationSeparator" w:id="0">
    <w:p w14:paraId="0AFB5602" w14:textId="77777777" w:rsidR="003D0208" w:rsidRDefault="003D0208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6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6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0DA2D" w14:textId="0D2615C9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594FE0">
      <w:rPr>
        <w:sz w:val="20"/>
        <w:szCs w:val="20"/>
      </w:rPr>
      <w:t>1</w:t>
    </w:r>
    <w:r w:rsidR="00BA7B4E">
      <w:rPr>
        <w:sz w:val="20"/>
        <w:szCs w:val="20"/>
      </w:rPr>
      <w:t>21</w:t>
    </w:r>
    <w:r w:rsidR="001D2B20">
      <w:rPr>
        <w:sz w:val="20"/>
        <w:szCs w:val="20"/>
      </w:rPr>
      <w:t>/202</w:t>
    </w:r>
    <w:r w:rsidR="00D15030">
      <w:rPr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A673A95"/>
    <w:multiLevelType w:val="hybridMultilevel"/>
    <w:tmpl w:val="DC66D9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622E9"/>
    <w:multiLevelType w:val="hybridMultilevel"/>
    <w:tmpl w:val="101A2B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3644BB"/>
    <w:multiLevelType w:val="hybridMultilevel"/>
    <w:tmpl w:val="DC66D9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33589D"/>
    <w:multiLevelType w:val="multilevel"/>
    <w:tmpl w:val="74B82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9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78545F3"/>
    <w:multiLevelType w:val="hybridMultilevel"/>
    <w:tmpl w:val="06AC4B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7123406"/>
    <w:multiLevelType w:val="hybridMultilevel"/>
    <w:tmpl w:val="D6DE8A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985390B"/>
    <w:multiLevelType w:val="hybridMultilevel"/>
    <w:tmpl w:val="749870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2313263">
    <w:abstractNumId w:val="11"/>
  </w:num>
  <w:num w:numId="2" w16cid:durableId="236747337">
    <w:abstractNumId w:val="9"/>
  </w:num>
  <w:num w:numId="3" w16cid:durableId="601573939">
    <w:abstractNumId w:val="10"/>
  </w:num>
  <w:num w:numId="4" w16cid:durableId="1638997471">
    <w:abstractNumId w:val="14"/>
  </w:num>
  <w:num w:numId="5" w16cid:durableId="1718435940">
    <w:abstractNumId w:val="6"/>
  </w:num>
  <w:num w:numId="6" w16cid:durableId="1883442280">
    <w:abstractNumId w:val="8"/>
  </w:num>
  <w:num w:numId="7" w16cid:durableId="2052799946">
    <w:abstractNumId w:val="2"/>
  </w:num>
  <w:num w:numId="8" w16cid:durableId="1130746">
    <w:abstractNumId w:val="12"/>
  </w:num>
  <w:num w:numId="9" w16cid:durableId="1995066748">
    <w:abstractNumId w:val="0"/>
  </w:num>
  <w:num w:numId="10" w16cid:durableId="1013344054">
    <w:abstractNumId w:val="4"/>
  </w:num>
  <w:num w:numId="11" w16cid:durableId="1673489291">
    <w:abstractNumId w:val="7"/>
  </w:num>
  <w:num w:numId="12" w16cid:durableId="1185249055">
    <w:abstractNumId w:val="5"/>
  </w:num>
  <w:num w:numId="13" w16cid:durableId="438069562">
    <w:abstractNumId w:val="1"/>
  </w:num>
  <w:num w:numId="14" w16cid:durableId="1921868147">
    <w:abstractNumId w:val="3"/>
  </w:num>
  <w:num w:numId="15" w16cid:durableId="20905434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992"/>
    <w:rsid w:val="00001497"/>
    <w:rsid w:val="00014E8B"/>
    <w:rsid w:val="000202C2"/>
    <w:rsid w:val="00020665"/>
    <w:rsid w:val="000329CD"/>
    <w:rsid w:val="00063162"/>
    <w:rsid w:val="00085C92"/>
    <w:rsid w:val="000935FA"/>
    <w:rsid w:val="000E0096"/>
    <w:rsid w:val="000F3465"/>
    <w:rsid w:val="001028C4"/>
    <w:rsid w:val="001045CE"/>
    <w:rsid w:val="001063D3"/>
    <w:rsid w:val="001202D6"/>
    <w:rsid w:val="00132B4E"/>
    <w:rsid w:val="00141EFC"/>
    <w:rsid w:val="00160779"/>
    <w:rsid w:val="00173016"/>
    <w:rsid w:val="00177EB4"/>
    <w:rsid w:val="001C7D84"/>
    <w:rsid w:val="001D2B20"/>
    <w:rsid w:val="002214DB"/>
    <w:rsid w:val="00267D1F"/>
    <w:rsid w:val="00282499"/>
    <w:rsid w:val="002B3F5F"/>
    <w:rsid w:val="002E4330"/>
    <w:rsid w:val="002E612D"/>
    <w:rsid w:val="002F35BD"/>
    <w:rsid w:val="0036233D"/>
    <w:rsid w:val="003A71B8"/>
    <w:rsid w:val="003B5FA1"/>
    <w:rsid w:val="003B769C"/>
    <w:rsid w:val="003C1116"/>
    <w:rsid w:val="003C32DC"/>
    <w:rsid w:val="003D0208"/>
    <w:rsid w:val="003E3810"/>
    <w:rsid w:val="003E4CC6"/>
    <w:rsid w:val="003E52C7"/>
    <w:rsid w:val="00420172"/>
    <w:rsid w:val="004276D9"/>
    <w:rsid w:val="004308CF"/>
    <w:rsid w:val="004868D2"/>
    <w:rsid w:val="00486D45"/>
    <w:rsid w:val="004D017E"/>
    <w:rsid w:val="004D5A42"/>
    <w:rsid w:val="004F0DC7"/>
    <w:rsid w:val="00506CA7"/>
    <w:rsid w:val="00525EFF"/>
    <w:rsid w:val="0055777C"/>
    <w:rsid w:val="005608AD"/>
    <w:rsid w:val="00567CC9"/>
    <w:rsid w:val="005844F6"/>
    <w:rsid w:val="00594233"/>
    <w:rsid w:val="00594FE0"/>
    <w:rsid w:val="00597CA9"/>
    <w:rsid w:val="005A2C1E"/>
    <w:rsid w:val="005C6688"/>
    <w:rsid w:val="005C6CC0"/>
    <w:rsid w:val="005D7D1A"/>
    <w:rsid w:val="005F6505"/>
    <w:rsid w:val="005F6F5F"/>
    <w:rsid w:val="00630ED4"/>
    <w:rsid w:val="00636B31"/>
    <w:rsid w:val="006435BF"/>
    <w:rsid w:val="00685A04"/>
    <w:rsid w:val="006A049D"/>
    <w:rsid w:val="006B63D6"/>
    <w:rsid w:val="006C641D"/>
    <w:rsid w:val="006D09E0"/>
    <w:rsid w:val="00736C1E"/>
    <w:rsid w:val="00752037"/>
    <w:rsid w:val="00767FEE"/>
    <w:rsid w:val="00781D83"/>
    <w:rsid w:val="007A12D3"/>
    <w:rsid w:val="007D475B"/>
    <w:rsid w:val="007E331F"/>
    <w:rsid w:val="00815BC9"/>
    <w:rsid w:val="008174DB"/>
    <w:rsid w:val="00821EBD"/>
    <w:rsid w:val="00825A27"/>
    <w:rsid w:val="008468CA"/>
    <w:rsid w:val="00862BEF"/>
    <w:rsid w:val="008631F1"/>
    <w:rsid w:val="00870992"/>
    <w:rsid w:val="008709D4"/>
    <w:rsid w:val="00880797"/>
    <w:rsid w:val="008A522F"/>
    <w:rsid w:val="008B3C3C"/>
    <w:rsid w:val="008C082A"/>
    <w:rsid w:val="008C519C"/>
    <w:rsid w:val="00914E94"/>
    <w:rsid w:val="00924E28"/>
    <w:rsid w:val="009306A6"/>
    <w:rsid w:val="009312B4"/>
    <w:rsid w:val="009577A7"/>
    <w:rsid w:val="0097776D"/>
    <w:rsid w:val="00983D1D"/>
    <w:rsid w:val="00994AC9"/>
    <w:rsid w:val="009D0D2F"/>
    <w:rsid w:val="009D75A8"/>
    <w:rsid w:val="009E22AD"/>
    <w:rsid w:val="009E4C67"/>
    <w:rsid w:val="00A14961"/>
    <w:rsid w:val="00A17239"/>
    <w:rsid w:val="00A27D90"/>
    <w:rsid w:val="00A50E18"/>
    <w:rsid w:val="00A96086"/>
    <w:rsid w:val="00AA2BEC"/>
    <w:rsid w:val="00AA39D6"/>
    <w:rsid w:val="00AB4B2C"/>
    <w:rsid w:val="00AC0ABC"/>
    <w:rsid w:val="00AC2D4F"/>
    <w:rsid w:val="00AC470C"/>
    <w:rsid w:val="00AE26EA"/>
    <w:rsid w:val="00AE2ACB"/>
    <w:rsid w:val="00AF4AC3"/>
    <w:rsid w:val="00B01254"/>
    <w:rsid w:val="00B06227"/>
    <w:rsid w:val="00B1572A"/>
    <w:rsid w:val="00B36A92"/>
    <w:rsid w:val="00B47637"/>
    <w:rsid w:val="00B50389"/>
    <w:rsid w:val="00B57F7C"/>
    <w:rsid w:val="00B6407A"/>
    <w:rsid w:val="00B659B1"/>
    <w:rsid w:val="00B77D6D"/>
    <w:rsid w:val="00B9086B"/>
    <w:rsid w:val="00BA7B4E"/>
    <w:rsid w:val="00BC00BF"/>
    <w:rsid w:val="00BC4F99"/>
    <w:rsid w:val="00C22F7D"/>
    <w:rsid w:val="00C630E5"/>
    <w:rsid w:val="00CA332A"/>
    <w:rsid w:val="00CA63AF"/>
    <w:rsid w:val="00CC4D4F"/>
    <w:rsid w:val="00CE099B"/>
    <w:rsid w:val="00CE3AE6"/>
    <w:rsid w:val="00CE7564"/>
    <w:rsid w:val="00CF04CC"/>
    <w:rsid w:val="00CF19A6"/>
    <w:rsid w:val="00CF237D"/>
    <w:rsid w:val="00D05F27"/>
    <w:rsid w:val="00D15030"/>
    <w:rsid w:val="00D5331F"/>
    <w:rsid w:val="00D554C7"/>
    <w:rsid w:val="00D76A48"/>
    <w:rsid w:val="00D971D1"/>
    <w:rsid w:val="00DC336F"/>
    <w:rsid w:val="00DE1FEC"/>
    <w:rsid w:val="00DF7CE6"/>
    <w:rsid w:val="00E166D0"/>
    <w:rsid w:val="00E16837"/>
    <w:rsid w:val="00E401EB"/>
    <w:rsid w:val="00E449BF"/>
    <w:rsid w:val="00E6343E"/>
    <w:rsid w:val="00EB31D2"/>
    <w:rsid w:val="00EF7FC6"/>
    <w:rsid w:val="00F134D5"/>
    <w:rsid w:val="00F2703F"/>
    <w:rsid w:val="00F31EAC"/>
    <w:rsid w:val="00F4061A"/>
    <w:rsid w:val="00F55434"/>
    <w:rsid w:val="00FB3DC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1D83"/>
    <w:rPr>
      <w:rFonts w:eastAsia="Times New Roman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rsid w:val="00CC4D4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C4D4F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67C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7C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7CC9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7C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7CC9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8884E-D072-4F73-9B27-8711696B9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131</TotalTime>
  <Pages>3</Pages>
  <Words>755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 - Duńska</cp:lastModifiedBy>
  <cp:revision>45</cp:revision>
  <dcterms:created xsi:type="dcterms:W3CDTF">2022-06-20T09:42:00Z</dcterms:created>
  <dcterms:modified xsi:type="dcterms:W3CDTF">2025-09-24T10:56:00Z</dcterms:modified>
</cp:coreProperties>
</file>