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EC25C2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92F95" w:rsidRPr="00092F95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662F8F8E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717AB0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87C8B7B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CFFA37C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9A32DAD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779E5E0F" w14:textId="77777777" w:rsidTr="004F10A0">
        <w:tc>
          <w:tcPr>
            <w:tcW w:w="2269" w:type="dxa"/>
            <w:shd w:val="clear" w:color="auto" w:fill="auto"/>
          </w:tcPr>
          <w:p w14:paraId="141C1FB1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F8749D" w14:textId="6677A660" w:rsidR="00A137C9" w:rsidRPr="00A2540E" w:rsidRDefault="00E5376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537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Utrzymanie dróg w okresie zimowym 2025/2026 na terenie Gminy Gnojnik</w:t>
            </w:r>
          </w:p>
        </w:tc>
      </w:tr>
      <w:tr w:rsidR="00092F95" w:rsidRPr="00A2540E" w14:paraId="5C4A8AF1" w14:textId="77777777" w:rsidTr="00030122">
        <w:tc>
          <w:tcPr>
            <w:tcW w:w="2269" w:type="dxa"/>
            <w:shd w:val="clear" w:color="auto" w:fill="auto"/>
          </w:tcPr>
          <w:p w14:paraId="118B5A0A" w14:textId="77777777" w:rsidR="00092F95" w:rsidRPr="00A2540E" w:rsidRDefault="00092F95" w:rsidP="000301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A09FD63" w14:textId="304D4119" w:rsidR="00092F95" w:rsidRPr="00A2540E" w:rsidRDefault="00092F95" w:rsidP="000301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92F9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3807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</w:t>
            </w:r>
            <w:r w:rsidR="00E537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</w:t>
            </w:r>
            <w:r w:rsidRPr="00092F9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.2025</w:t>
            </w:r>
          </w:p>
        </w:tc>
      </w:tr>
    </w:tbl>
    <w:p w14:paraId="32C1206F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360616D8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92F95" w:rsidRPr="00092F95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22A7321D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17E2689C" w14:textId="77777777" w:rsidTr="00A137C9">
        <w:tc>
          <w:tcPr>
            <w:tcW w:w="617" w:type="dxa"/>
            <w:shd w:val="clear" w:color="auto" w:fill="auto"/>
            <w:vAlign w:val="center"/>
          </w:tcPr>
          <w:p w14:paraId="033A4D9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EC05A0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644A77C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66AE6D14" w14:textId="77777777" w:rsidTr="00A137C9">
        <w:tc>
          <w:tcPr>
            <w:tcW w:w="617" w:type="dxa"/>
            <w:shd w:val="clear" w:color="auto" w:fill="auto"/>
            <w:vAlign w:val="center"/>
          </w:tcPr>
          <w:p w14:paraId="63D3F58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557FE3A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64CADA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A02F374" w14:textId="77777777" w:rsidTr="00A137C9">
        <w:tc>
          <w:tcPr>
            <w:tcW w:w="617" w:type="dxa"/>
            <w:shd w:val="clear" w:color="auto" w:fill="auto"/>
            <w:vAlign w:val="center"/>
          </w:tcPr>
          <w:p w14:paraId="4C9B85C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569457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29ADC5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E4295C9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92F95" w:rsidRPr="00092F95">
        <w:rPr>
          <w:rFonts w:ascii="Arial" w:hAnsi="Arial" w:cs="Arial"/>
          <w:sz w:val="24"/>
          <w:szCs w:val="24"/>
        </w:rPr>
        <w:t>(</w:t>
      </w:r>
      <w:proofErr w:type="spellStart"/>
      <w:r w:rsidR="00092F95" w:rsidRPr="00092F95">
        <w:rPr>
          <w:rFonts w:ascii="Arial" w:hAnsi="Arial" w:cs="Arial"/>
          <w:sz w:val="24"/>
          <w:szCs w:val="24"/>
        </w:rPr>
        <w:t>t.j</w:t>
      </w:r>
      <w:proofErr w:type="spellEnd"/>
      <w:r w:rsidR="00092F95" w:rsidRPr="00092F95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428004A4" w14:textId="77777777" w:rsidTr="00A137C9">
        <w:tc>
          <w:tcPr>
            <w:tcW w:w="617" w:type="dxa"/>
            <w:shd w:val="clear" w:color="auto" w:fill="auto"/>
            <w:vAlign w:val="center"/>
          </w:tcPr>
          <w:p w14:paraId="3B79288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215453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50E592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3BDA9562" w14:textId="77777777" w:rsidTr="00A137C9">
        <w:tc>
          <w:tcPr>
            <w:tcW w:w="617" w:type="dxa"/>
            <w:shd w:val="clear" w:color="auto" w:fill="auto"/>
            <w:vAlign w:val="center"/>
          </w:tcPr>
          <w:p w14:paraId="443ED3A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949AF5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AD86D0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3FE46655" w14:textId="77777777" w:rsidTr="00A137C9">
        <w:tc>
          <w:tcPr>
            <w:tcW w:w="617" w:type="dxa"/>
            <w:shd w:val="clear" w:color="auto" w:fill="auto"/>
            <w:vAlign w:val="center"/>
          </w:tcPr>
          <w:p w14:paraId="4BA1982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157224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6CADF4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836A5EB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2387F67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7529F8E8" w14:textId="77777777" w:rsidTr="004F10A0">
        <w:tc>
          <w:tcPr>
            <w:tcW w:w="2660" w:type="dxa"/>
            <w:shd w:val="clear" w:color="auto" w:fill="auto"/>
          </w:tcPr>
          <w:p w14:paraId="3206579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85B367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E4446D3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C5DC1D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3E2A0A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83B4745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92F9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63ECA20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77F053" w14:textId="77777777" w:rsidR="005E7B82" w:rsidRDefault="005E7B82" w:rsidP="00025386">
      <w:pPr>
        <w:spacing w:after="0" w:line="240" w:lineRule="auto"/>
      </w:pPr>
      <w:r>
        <w:separator/>
      </w:r>
    </w:p>
  </w:endnote>
  <w:endnote w:type="continuationSeparator" w:id="0">
    <w:p w14:paraId="37A74800" w14:textId="77777777" w:rsidR="005E7B82" w:rsidRDefault="005E7B8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0C453" w14:textId="77777777" w:rsidR="00092F95" w:rsidRDefault="00092F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7CA646" w14:textId="77777777" w:rsidR="00025386" w:rsidRDefault="00E5376D" w:rsidP="00025386">
    <w:pPr>
      <w:pStyle w:val="Stopka"/>
      <w:tabs>
        <w:tab w:val="clear" w:pos="4536"/>
      </w:tabs>
      <w:jc w:val="center"/>
    </w:pPr>
    <w:r>
      <w:rPr>
        <w:noProof/>
      </w:rPr>
      <w:pict w14:anchorId="1D69400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C03A33F" w14:textId="1238B35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29A88B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4EDEA7" w14:textId="77777777" w:rsidR="00092F95" w:rsidRDefault="00092F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1D9EC3" w14:textId="77777777" w:rsidR="005E7B82" w:rsidRDefault="005E7B82" w:rsidP="00025386">
      <w:pPr>
        <w:spacing w:after="0" w:line="240" w:lineRule="auto"/>
      </w:pPr>
      <w:r>
        <w:separator/>
      </w:r>
    </w:p>
  </w:footnote>
  <w:footnote w:type="continuationSeparator" w:id="0">
    <w:p w14:paraId="0086B6F0" w14:textId="77777777" w:rsidR="005E7B82" w:rsidRDefault="005E7B8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84C72A" w14:textId="77777777" w:rsidR="00092F95" w:rsidRDefault="00092F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74C31" w14:textId="77777777" w:rsidR="00092F95" w:rsidRDefault="00092F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69D6A0" w14:textId="77777777" w:rsidR="00092F95" w:rsidRDefault="00092F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264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7B82"/>
    <w:rsid w:val="00025386"/>
    <w:rsid w:val="000423B9"/>
    <w:rsid w:val="00053927"/>
    <w:rsid w:val="00084786"/>
    <w:rsid w:val="00092F95"/>
    <w:rsid w:val="0016158F"/>
    <w:rsid w:val="001C2314"/>
    <w:rsid w:val="001D6AEB"/>
    <w:rsid w:val="00213980"/>
    <w:rsid w:val="0024648D"/>
    <w:rsid w:val="003807A8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E7B82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26CDC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5376D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09BDD9"/>
  <w15:chartTrackingRefBased/>
  <w15:docId w15:val="{D995106A-6045-4CE3-B7F3-3B188DE3F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2025-09-15T09:11:00Z</dcterms:created>
  <dcterms:modified xsi:type="dcterms:W3CDTF">2025-09-15T09:11:00Z</dcterms:modified>
</cp:coreProperties>
</file>