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9A8055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E4397" w:rsidRPr="00DE4397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63A209B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F01D185" w14:textId="77777777" w:rsidR="006676AE" w:rsidRPr="0012157F" w:rsidRDefault="00DE4397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E4397">
        <w:rPr>
          <w:rFonts w:ascii="Arial" w:hAnsi="Arial" w:cs="Arial"/>
        </w:rPr>
        <w:t>Gmina Gnojnik</w:t>
      </w:r>
    </w:p>
    <w:p w14:paraId="63CFB4C7" w14:textId="77777777" w:rsidR="006676AE" w:rsidRPr="0012157F" w:rsidRDefault="00DE4397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E4397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DE4397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325731DA" w14:textId="77777777" w:rsidR="00F90CD1" w:rsidRDefault="00DE439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E4397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DE4397">
        <w:rPr>
          <w:rFonts w:ascii="Arial" w:hAnsi="Arial" w:cs="Arial"/>
        </w:rPr>
        <w:t>Gnojnik</w:t>
      </w:r>
    </w:p>
    <w:p w14:paraId="56203FD3" w14:textId="77777777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2E3D745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6A6178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CE0BC81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4AC786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7930113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D9CF597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4397" w:rsidRPr="0012157F" w14:paraId="2765BBA3" w14:textId="77777777" w:rsidTr="00B94518">
        <w:tc>
          <w:tcPr>
            <w:tcW w:w="9104" w:type="dxa"/>
            <w:shd w:val="clear" w:color="auto" w:fill="D9D9D9"/>
          </w:tcPr>
          <w:p w14:paraId="19868AD5" w14:textId="77777777" w:rsidR="00DE4397" w:rsidRPr="0012157F" w:rsidRDefault="00DE4397" w:rsidP="00B9451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88D336" w14:textId="63B5C73C" w:rsidR="00DE4397" w:rsidRPr="0012157F" w:rsidRDefault="00DE4397" w:rsidP="00B945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E439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E439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E4397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63265C">
              <w:rPr>
                <w:rFonts w:ascii="Arial" w:hAnsi="Arial" w:cs="Arial"/>
                <w:sz w:val="24"/>
                <w:szCs w:val="24"/>
              </w:rPr>
              <w:t>4</w:t>
            </w:r>
            <w:r w:rsidRPr="00DE4397">
              <w:rPr>
                <w:rFonts w:ascii="Arial" w:hAnsi="Arial" w:cs="Arial"/>
                <w:sz w:val="24"/>
                <w:szCs w:val="24"/>
              </w:rPr>
              <w:t xml:space="preserve">r. poz. </w:t>
            </w:r>
            <w:r w:rsidR="001A1D1C">
              <w:rPr>
                <w:rFonts w:ascii="Arial" w:hAnsi="Arial" w:cs="Arial"/>
                <w:sz w:val="24"/>
                <w:szCs w:val="24"/>
              </w:rPr>
              <w:t>1</w:t>
            </w:r>
            <w:r w:rsidR="0063265C">
              <w:rPr>
                <w:rFonts w:ascii="Arial" w:hAnsi="Arial" w:cs="Arial"/>
                <w:sz w:val="24"/>
                <w:szCs w:val="24"/>
              </w:rPr>
              <w:t>320</w:t>
            </w:r>
            <w:r w:rsidRPr="00DE4397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11BA38B" w14:textId="77777777" w:rsidR="00DE4397" w:rsidRPr="00612283" w:rsidRDefault="00DE4397" w:rsidP="00B9451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C5DFF09" w14:textId="77777777" w:rsidR="00DE4397" w:rsidRPr="00612283" w:rsidRDefault="00DE4397" w:rsidP="00B94518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D0DD9B4" w14:textId="77777777" w:rsidR="00DE4397" w:rsidRPr="0012157F" w:rsidRDefault="00DE4397" w:rsidP="00B9451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4DC2F9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E1B53E2" w14:textId="32005A4D" w:rsidR="00E50194" w:rsidRDefault="00DE439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E4397">
        <w:rPr>
          <w:rFonts w:ascii="Arial" w:hAnsi="Arial" w:cs="Arial"/>
          <w:b/>
          <w:sz w:val="24"/>
          <w:szCs w:val="24"/>
        </w:rPr>
        <w:t>Utrzymanie dróg w okresie zimowym 202</w:t>
      </w:r>
      <w:r w:rsidR="0063265C">
        <w:rPr>
          <w:rFonts w:ascii="Arial" w:hAnsi="Arial" w:cs="Arial"/>
          <w:b/>
          <w:sz w:val="24"/>
          <w:szCs w:val="24"/>
        </w:rPr>
        <w:t>5</w:t>
      </w:r>
      <w:r w:rsidRPr="00DE4397">
        <w:rPr>
          <w:rFonts w:ascii="Arial" w:hAnsi="Arial" w:cs="Arial"/>
          <w:b/>
          <w:sz w:val="24"/>
          <w:szCs w:val="24"/>
        </w:rPr>
        <w:t>/202</w:t>
      </w:r>
      <w:r w:rsidR="0063265C">
        <w:rPr>
          <w:rFonts w:ascii="Arial" w:hAnsi="Arial" w:cs="Arial"/>
          <w:b/>
          <w:sz w:val="24"/>
          <w:szCs w:val="24"/>
        </w:rPr>
        <w:t>6</w:t>
      </w:r>
      <w:r w:rsidRPr="00DE4397">
        <w:rPr>
          <w:rFonts w:ascii="Arial" w:hAnsi="Arial" w:cs="Arial"/>
          <w:b/>
          <w:sz w:val="24"/>
          <w:szCs w:val="24"/>
        </w:rPr>
        <w:t xml:space="preserve"> na terenie Gminy Gnojnik</w:t>
      </w:r>
    </w:p>
    <w:p w14:paraId="496DC145" w14:textId="3C4581B1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E4397" w:rsidRPr="00DE4397">
        <w:rPr>
          <w:rFonts w:ascii="Arial" w:hAnsi="Arial" w:cs="Arial"/>
          <w:b/>
          <w:sz w:val="24"/>
          <w:szCs w:val="24"/>
        </w:rPr>
        <w:t>RIiD.271.</w:t>
      </w:r>
      <w:r w:rsidR="0063265C">
        <w:rPr>
          <w:rFonts w:ascii="Arial" w:hAnsi="Arial" w:cs="Arial"/>
          <w:b/>
          <w:sz w:val="24"/>
          <w:szCs w:val="24"/>
        </w:rPr>
        <w:t>22.2025</w:t>
      </w:r>
    </w:p>
    <w:p w14:paraId="129C487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E4397" w:rsidRPr="00DE4397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E15CE04" w14:textId="77777777" w:rsidTr="00650D6C">
        <w:tc>
          <w:tcPr>
            <w:tcW w:w="9104" w:type="dxa"/>
            <w:shd w:val="clear" w:color="auto" w:fill="D9D9D9"/>
          </w:tcPr>
          <w:p w14:paraId="1093B86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58D2254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26AD72B" w14:textId="77777777" w:rsidR="00DE4397" w:rsidRPr="00992BD8" w:rsidRDefault="00DE4397" w:rsidP="00DE439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7CD60C5" w14:textId="77777777" w:rsidR="002426FF" w:rsidRPr="00A44833" w:rsidRDefault="00DE4397" w:rsidP="00DE4397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D06185E" w14:textId="77777777" w:rsidR="00DE4397" w:rsidRPr="00A44833" w:rsidRDefault="00DE4397" w:rsidP="00DE439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DE1ADD5" w14:textId="77777777" w:rsidR="00DE4397" w:rsidRPr="0012157F" w:rsidRDefault="00DE4397" w:rsidP="00DE439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5D69C7F" w14:textId="77777777" w:rsidR="00DE4397" w:rsidRPr="0012157F" w:rsidRDefault="00DE4397" w:rsidP="00DE4397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</w:t>
      </w:r>
      <w:r w:rsidRPr="0012157F">
        <w:rPr>
          <w:rFonts w:ascii="Arial" w:hAnsi="Arial" w:cs="Arial"/>
          <w:color w:val="auto"/>
          <w:sz w:val="24"/>
          <w:szCs w:val="24"/>
        </w:rPr>
        <w:lastRenderedPageBreak/>
        <w:t>sytuacji wynikającej z podobnej procedury przewidzianej w przepisach miejsca wszczęcia tej procedury.</w:t>
      </w:r>
    </w:p>
    <w:p w14:paraId="553E7EFD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99A9B5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46DE0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8C0A8E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21D8C0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90B82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8A2E04C" w14:textId="77777777" w:rsidTr="00CD4DD1">
        <w:tc>
          <w:tcPr>
            <w:tcW w:w="9104" w:type="dxa"/>
            <w:shd w:val="clear" w:color="auto" w:fill="D9D9D9"/>
          </w:tcPr>
          <w:p w14:paraId="24F5E6C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B837715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EF7EC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58A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24B4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E4397" w:rsidRPr="0012157F" w14:paraId="50F58AB3" w14:textId="77777777" w:rsidTr="00B945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F3571" w14:textId="77777777" w:rsidR="00DE4397" w:rsidRPr="0012157F" w:rsidRDefault="00DE4397" w:rsidP="00B945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4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1FCC6" w14:textId="77777777" w:rsidR="00DE4397" w:rsidRPr="0012157F" w:rsidRDefault="00DE4397" w:rsidP="00B9451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439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01B3821" w14:textId="77777777" w:rsidR="00DE4397" w:rsidRPr="00DE4397" w:rsidRDefault="00DE4397" w:rsidP="00B945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39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14:paraId="5F454219" w14:textId="77777777" w:rsidR="00DE4397" w:rsidRPr="00DE4397" w:rsidRDefault="00DE4397" w:rsidP="00B945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397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dysponuje odpowiednią ilością sprzętu w zależności od objętych składaną ofertą obrębów przewidzianych w przedmiocie zamówienia:</w:t>
            </w:r>
          </w:p>
          <w:p w14:paraId="7F059983" w14:textId="46E39BAF" w:rsidR="00DE4397" w:rsidRPr="00DE4397" w:rsidRDefault="00DE4397" w:rsidP="00B945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397">
              <w:rPr>
                <w:rFonts w:ascii="Arial" w:hAnsi="Arial" w:cs="Arial"/>
                <w:sz w:val="24"/>
                <w:szCs w:val="24"/>
              </w:rPr>
              <w:lastRenderedPageBreak/>
              <w:t xml:space="preserve">- jedna część zamówienia: 3 ciągniki z lemieszem + </w:t>
            </w:r>
            <w:r w:rsidR="00994FE1">
              <w:rPr>
                <w:rFonts w:ascii="Arial" w:hAnsi="Arial" w:cs="Arial"/>
                <w:sz w:val="24"/>
                <w:szCs w:val="24"/>
              </w:rPr>
              <w:t>3</w:t>
            </w:r>
            <w:r w:rsidRPr="00DE43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E4397">
              <w:rPr>
                <w:rFonts w:ascii="Arial" w:hAnsi="Arial" w:cs="Arial"/>
                <w:sz w:val="24"/>
                <w:szCs w:val="24"/>
              </w:rPr>
              <w:t>posypniki</w:t>
            </w:r>
            <w:proofErr w:type="spellEnd"/>
            <w:r w:rsidRPr="00DE4397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14DF2E07" w14:textId="1CB46923" w:rsidR="00DE4397" w:rsidRPr="0012157F" w:rsidRDefault="00DE4397" w:rsidP="00B945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4397">
              <w:rPr>
                <w:rFonts w:ascii="Arial" w:hAnsi="Arial" w:cs="Arial"/>
                <w:sz w:val="24"/>
                <w:szCs w:val="24"/>
              </w:rPr>
              <w:t xml:space="preserve">- dwie części zamówienia: 4 ciągniki z lemieszem + </w:t>
            </w:r>
            <w:r w:rsidR="00994FE1">
              <w:rPr>
                <w:rFonts w:ascii="Arial" w:hAnsi="Arial" w:cs="Arial"/>
                <w:sz w:val="24"/>
                <w:szCs w:val="24"/>
              </w:rPr>
              <w:t>4</w:t>
            </w:r>
            <w:r w:rsidRPr="00DE43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E4397">
              <w:rPr>
                <w:rFonts w:ascii="Arial" w:hAnsi="Arial" w:cs="Arial"/>
                <w:sz w:val="24"/>
                <w:szCs w:val="24"/>
              </w:rPr>
              <w:t>posypniki</w:t>
            </w:r>
            <w:proofErr w:type="spellEnd"/>
            <w:r w:rsidRPr="00DE4397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</w:tbl>
    <w:p w14:paraId="76D6CBC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295511A0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F91E9B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BC0BD7E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326FB5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05F4199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85ACF7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34938A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B10207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4BB200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9C7BE8C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5093F6C" w14:textId="77777777" w:rsidTr="00CD4DD1">
        <w:tc>
          <w:tcPr>
            <w:tcW w:w="9104" w:type="dxa"/>
            <w:shd w:val="clear" w:color="auto" w:fill="D9D9D9"/>
          </w:tcPr>
          <w:p w14:paraId="5EE5E82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ED2DEBD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AB7BD9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F14E4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53EBE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F8CEF8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5CCDF13F" w14:textId="77777777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288A84" w14:textId="77777777" w:rsidR="005F2DFB" w:rsidRDefault="005F2DFB" w:rsidP="0038231F">
      <w:pPr>
        <w:spacing w:after="0" w:line="240" w:lineRule="auto"/>
      </w:pPr>
      <w:r>
        <w:separator/>
      </w:r>
    </w:p>
  </w:endnote>
  <w:endnote w:type="continuationSeparator" w:id="0">
    <w:p w14:paraId="6EBF55A7" w14:textId="77777777" w:rsidR="005F2DFB" w:rsidRDefault="005F2D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D48D3" w14:textId="77777777" w:rsidR="00DE4397" w:rsidRDefault="00DE43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D309D" w14:textId="77777777" w:rsidR="00F8042D" w:rsidRDefault="00F8042D">
    <w:pPr>
      <w:pStyle w:val="Stopka"/>
      <w:jc w:val="right"/>
    </w:pPr>
    <w:r>
      <w:t xml:space="preserve">Strona </w:t>
    </w:r>
    <w:r w:rsidR="001706D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706D7">
      <w:rPr>
        <w:b/>
        <w:bCs/>
        <w:sz w:val="24"/>
        <w:szCs w:val="24"/>
      </w:rPr>
      <w:fldChar w:fldCharType="separate"/>
    </w:r>
    <w:r w:rsidR="001A1D1C">
      <w:rPr>
        <w:b/>
        <w:bCs/>
        <w:noProof/>
      </w:rPr>
      <w:t>3</w:t>
    </w:r>
    <w:r w:rsidR="001706D7">
      <w:rPr>
        <w:b/>
        <w:bCs/>
        <w:sz w:val="24"/>
        <w:szCs w:val="24"/>
      </w:rPr>
      <w:fldChar w:fldCharType="end"/>
    </w:r>
    <w:r>
      <w:t xml:space="preserve"> z </w:t>
    </w:r>
    <w:r w:rsidR="001706D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706D7">
      <w:rPr>
        <w:b/>
        <w:bCs/>
        <w:sz w:val="24"/>
        <w:szCs w:val="24"/>
      </w:rPr>
      <w:fldChar w:fldCharType="separate"/>
    </w:r>
    <w:r w:rsidR="001A1D1C">
      <w:rPr>
        <w:b/>
        <w:bCs/>
        <w:noProof/>
      </w:rPr>
      <w:t>3</w:t>
    </w:r>
    <w:r w:rsidR="001706D7">
      <w:rPr>
        <w:b/>
        <w:bCs/>
        <w:sz w:val="24"/>
        <w:szCs w:val="24"/>
      </w:rPr>
      <w:fldChar w:fldCharType="end"/>
    </w:r>
  </w:p>
  <w:p w14:paraId="5D0EEF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F0B7E" w14:textId="77777777" w:rsidR="00DE4397" w:rsidRDefault="00DE43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B12BA6" w14:textId="77777777" w:rsidR="005F2DFB" w:rsidRDefault="005F2DFB" w:rsidP="0038231F">
      <w:pPr>
        <w:spacing w:after="0" w:line="240" w:lineRule="auto"/>
      </w:pPr>
      <w:r>
        <w:separator/>
      </w:r>
    </w:p>
  </w:footnote>
  <w:footnote w:type="continuationSeparator" w:id="0">
    <w:p w14:paraId="1683B568" w14:textId="77777777" w:rsidR="005F2DFB" w:rsidRDefault="005F2DFB" w:rsidP="0038231F">
      <w:pPr>
        <w:spacing w:after="0" w:line="240" w:lineRule="auto"/>
      </w:pPr>
      <w:r>
        <w:continuationSeparator/>
      </w:r>
    </w:p>
  </w:footnote>
  <w:footnote w:id="1">
    <w:p w14:paraId="4AA7B55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EE444B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2BE05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C4B341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A2274" w14:textId="77777777" w:rsidR="00DE4397" w:rsidRDefault="00DE43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920FD" w14:textId="77777777" w:rsidR="00DE4397" w:rsidRDefault="00DE43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B1A08" w14:textId="77777777" w:rsidR="00DE4397" w:rsidRDefault="00DE43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458212">
    <w:abstractNumId w:val="11"/>
  </w:num>
  <w:num w:numId="2" w16cid:durableId="1641500985">
    <w:abstractNumId w:val="0"/>
  </w:num>
  <w:num w:numId="3" w16cid:durableId="1612468499">
    <w:abstractNumId w:val="10"/>
  </w:num>
  <w:num w:numId="4" w16cid:durableId="1307858787">
    <w:abstractNumId w:val="13"/>
  </w:num>
  <w:num w:numId="5" w16cid:durableId="2101295714">
    <w:abstractNumId w:val="12"/>
  </w:num>
  <w:num w:numId="6" w16cid:durableId="1171219816">
    <w:abstractNumId w:val="9"/>
  </w:num>
  <w:num w:numId="7" w16cid:durableId="1748188217">
    <w:abstractNumId w:val="1"/>
  </w:num>
  <w:num w:numId="8" w16cid:durableId="406608451">
    <w:abstractNumId w:val="6"/>
  </w:num>
  <w:num w:numId="9" w16cid:durableId="124545439">
    <w:abstractNumId w:val="4"/>
  </w:num>
  <w:num w:numId="10" w16cid:durableId="1503548985">
    <w:abstractNumId w:val="7"/>
  </w:num>
  <w:num w:numId="11" w16cid:durableId="1207184259">
    <w:abstractNumId w:val="5"/>
  </w:num>
  <w:num w:numId="12" w16cid:durableId="1551115523">
    <w:abstractNumId w:val="8"/>
  </w:num>
  <w:num w:numId="13" w16cid:durableId="1147748524">
    <w:abstractNumId w:val="3"/>
  </w:num>
  <w:num w:numId="14" w16cid:durableId="1590038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439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6D7"/>
    <w:rsid w:val="001902D2"/>
    <w:rsid w:val="001A1D1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DFD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601B"/>
    <w:rsid w:val="005434B3"/>
    <w:rsid w:val="00561084"/>
    <w:rsid w:val="005641F0"/>
    <w:rsid w:val="005B11F3"/>
    <w:rsid w:val="005C39CA"/>
    <w:rsid w:val="005E176A"/>
    <w:rsid w:val="005E24AA"/>
    <w:rsid w:val="005E579C"/>
    <w:rsid w:val="005F2DFB"/>
    <w:rsid w:val="00612283"/>
    <w:rsid w:val="0063265C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FE1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1FED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76685"/>
    <w:rsid w:val="00DA6EC7"/>
    <w:rsid w:val="00DD146A"/>
    <w:rsid w:val="00DD3E9D"/>
    <w:rsid w:val="00DE4397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5E830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6D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6BFBC-62D7-42A1-A36B-5BC18C8B1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659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2</cp:revision>
  <cp:lastPrinted>2016-07-26T10:32:00Z</cp:lastPrinted>
  <dcterms:created xsi:type="dcterms:W3CDTF">2025-09-15T09:14:00Z</dcterms:created>
  <dcterms:modified xsi:type="dcterms:W3CDTF">2025-09-15T09:14:00Z</dcterms:modified>
</cp:coreProperties>
</file>