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CB18B6" w:rsidRDefault="00D62E6E" w:rsidP="00CB18B6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B18B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5F1290" w:rsidRPr="00CB18B6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CB18B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CB18B6" w:rsidTr="00D62E6E">
        <w:tc>
          <w:tcPr>
            <w:tcW w:w="2800" w:type="dxa"/>
            <w:shd w:val="clear" w:color="auto" w:fill="auto"/>
          </w:tcPr>
          <w:p w:rsidR="00D62E6E" w:rsidRPr="00CB18B6" w:rsidRDefault="00D62E6E" w:rsidP="00CB18B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B18B6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CB18B6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CB18B6" w:rsidRDefault="00D62E6E" w:rsidP="00CB18B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CB18B6" w:rsidRDefault="00D62E6E" w:rsidP="00CB18B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B18B6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CB18B6" w:rsidRDefault="00D62E6E" w:rsidP="00CB18B6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B18B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CB18B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CB18B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CB18B6" w:rsidTr="00D62E6E">
        <w:tc>
          <w:tcPr>
            <w:tcW w:w="2800" w:type="dxa"/>
            <w:shd w:val="clear" w:color="auto" w:fill="auto"/>
          </w:tcPr>
          <w:p w:rsidR="00D62E6E" w:rsidRPr="00CB18B6" w:rsidRDefault="00D62E6E" w:rsidP="00CB18B6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B18B6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CB18B6" w:rsidRDefault="00D62E6E" w:rsidP="00CB18B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CB18B6" w:rsidRDefault="00D62E6E" w:rsidP="00CB18B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B18B6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CB18B6" w:rsidRDefault="00D62E6E" w:rsidP="00CB18B6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CB18B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CB18B6">
              <w:rPr>
                <w:rFonts w:ascii="Arial" w:hAnsi="Arial" w:cs="Arial"/>
                <w:iCs/>
                <w:sz w:val="24"/>
                <w:szCs w:val="24"/>
              </w:rPr>
              <w:t>imię, nazw</w:t>
            </w:r>
            <w:bookmarkStart w:id="0" w:name="_GoBack"/>
            <w:bookmarkEnd w:id="0"/>
            <w:r w:rsidRPr="00CB18B6">
              <w:rPr>
                <w:rFonts w:ascii="Arial" w:hAnsi="Arial" w:cs="Arial"/>
                <w:iCs/>
                <w:sz w:val="24"/>
                <w:szCs w:val="24"/>
              </w:rPr>
              <w:t>isko, stanowisko/podstawa do reprezentacji</w:t>
            </w:r>
            <w:r w:rsidRPr="00CB18B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CB18B6" w:rsidRDefault="00BC121E" w:rsidP="00CB18B6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F1290" w:rsidRPr="00CB18B6" w:rsidTr="00A92B7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F1290" w:rsidRPr="00CB18B6" w:rsidRDefault="005F1290" w:rsidP="00CB18B6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B18B6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5F1290" w:rsidRPr="00CB18B6" w:rsidRDefault="005F1290" w:rsidP="00CB18B6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B18B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CB18B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2024 poz. 1320)</w:t>
            </w:r>
            <w:r w:rsidRPr="00CB18B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5F1290" w:rsidRPr="00CB18B6" w:rsidRDefault="005F1290" w:rsidP="00CB18B6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B18B6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5F1290" w:rsidRPr="00CB18B6" w:rsidRDefault="005F1290" w:rsidP="00CB18B6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B18B6" w:rsidRDefault="005F1290" w:rsidP="00CB18B6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B18B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CB18B6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B18B6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CB18B6" w:rsidTr="00D62E6E">
        <w:tc>
          <w:tcPr>
            <w:tcW w:w="2269" w:type="dxa"/>
            <w:shd w:val="clear" w:color="auto" w:fill="auto"/>
          </w:tcPr>
          <w:p w:rsidR="00D62E6E" w:rsidRPr="00CB18B6" w:rsidRDefault="00D62E6E" w:rsidP="00CB18B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B18B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CB18B6" w:rsidRDefault="005F1290" w:rsidP="00CB18B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B18B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Promocja Politechniki Częstochowskiej poprzez zespół żeńskiej drużyny piłki siatkowej biorący udział w rozgrywkach centralnej klasy rozgrywkowej II lub wyższej ligi kobiet organizowanych przez PZPS</w:t>
            </w:r>
            <w:r w:rsidR="00D62E6E" w:rsidRPr="00CB18B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F1290" w:rsidRPr="00CB18B6" w:rsidTr="00A92B7F">
        <w:tc>
          <w:tcPr>
            <w:tcW w:w="2269" w:type="dxa"/>
            <w:shd w:val="clear" w:color="auto" w:fill="auto"/>
          </w:tcPr>
          <w:p w:rsidR="005F1290" w:rsidRPr="00CB18B6" w:rsidRDefault="005F1290" w:rsidP="00CB18B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B18B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F1290" w:rsidRPr="00CB18B6" w:rsidRDefault="005F1290" w:rsidP="00CB18B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B18B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RZ-DZP.261.34.2025.MM</w:t>
            </w:r>
          </w:p>
        </w:tc>
      </w:tr>
    </w:tbl>
    <w:p w:rsidR="00BC121E" w:rsidRPr="00CB18B6" w:rsidRDefault="005F1290" w:rsidP="00CB18B6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B18B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B18B6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CB18B6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CB18B6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B18B6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B18B6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B18B6" w:rsidRDefault="008E296F" w:rsidP="00CB18B6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B18B6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B18B6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CB18B6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B18B6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B18B6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B18B6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CB18B6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CB18B6" w:rsidRDefault="00BC121E" w:rsidP="00CB18B6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B18B6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B18B6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CB18B6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B18B6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B18B6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B18B6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B18B6" w:rsidRDefault="00BF69A4" w:rsidP="00CB18B6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B18B6">
        <w:rPr>
          <w:rFonts w:ascii="Arial" w:eastAsia="Times New Roman" w:hAnsi="Arial" w:cs="Arial"/>
          <w:sz w:val="24"/>
          <w:szCs w:val="24"/>
          <w:lang w:eastAsia="pl-PL"/>
        </w:rPr>
        <w:lastRenderedPageBreak/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B18B6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B18B6" w:rsidRDefault="00BC121E" w:rsidP="00CB18B6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B18B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B18B6" w:rsidRDefault="00BC121E" w:rsidP="00CB18B6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B18B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B18B6" w:rsidRDefault="00BC121E" w:rsidP="00CB18B6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B18B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B18B6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B18B6" w:rsidRDefault="00BC121E" w:rsidP="00CB18B6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B18B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B18B6" w:rsidRDefault="00BC121E" w:rsidP="00CB18B6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B18B6" w:rsidRDefault="00BC121E" w:rsidP="00CB18B6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B18B6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B18B6" w:rsidRDefault="00BC121E" w:rsidP="00CB18B6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B18B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B18B6" w:rsidRDefault="00BC121E" w:rsidP="00CB18B6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B18B6" w:rsidRDefault="00BC121E" w:rsidP="00CB18B6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B18B6" w:rsidRDefault="00BC121E" w:rsidP="00CB18B6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B18B6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CB18B6" w:rsidRDefault="00BC121E" w:rsidP="00CB18B6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B18B6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CB18B6" w:rsidRDefault="00067B62" w:rsidP="00CB18B6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CB18B6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CB18B6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CB18B6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CB18B6" w:rsidRDefault="00067B62" w:rsidP="00CB18B6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B18B6" w:rsidTr="00620E37">
        <w:tc>
          <w:tcPr>
            <w:tcW w:w="2660" w:type="dxa"/>
            <w:shd w:val="clear" w:color="auto" w:fill="auto"/>
          </w:tcPr>
          <w:p w:rsidR="00BC121E" w:rsidRPr="00CB18B6" w:rsidRDefault="00BC121E" w:rsidP="00CB18B6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B18B6" w:rsidRDefault="00D62E6E" w:rsidP="00CB18B6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B18B6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CB18B6" w:rsidRDefault="00844A96" w:rsidP="00CB18B6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B18B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CB18B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CB18B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CB18B6" w:rsidRDefault="00BC121E" w:rsidP="00CB18B6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B18B6" w:rsidRDefault="00BC121E" w:rsidP="00CB18B6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B18B6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CB18B6" w:rsidRDefault="00844A96" w:rsidP="00CB18B6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B18B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5F1290" w:rsidRPr="00CB18B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CB18B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CB18B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545C" w:rsidRDefault="0047545C">
      <w:r>
        <w:separator/>
      </w:r>
    </w:p>
  </w:endnote>
  <w:endnote w:type="continuationSeparator" w:id="0">
    <w:p w:rsidR="0047545C" w:rsidRDefault="00475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18B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18B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290" w:rsidRDefault="005F12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545C" w:rsidRDefault="0047545C">
      <w:r>
        <w:separator/>
      </w:r>
    </w:p>
  </w:footnote>
  <w:footnote w:type="continuationSeparator" w:id="0">
    <w:p w:rsidR="0047545C" w:rsidRDefault="004754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290" w:rsidRDefault="005F12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290" w:rsidRDefault="005F12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290" w:rsidRDefault="005F12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545C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545C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5F1290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73355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18B6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138B4FF-621E-4EBC-930D-8C9C33220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CB18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B18B6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9F963E-CD0B-4EB2-A5A0-3E388915A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230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2025-09-12T09:57:00Z</cp:lastPrinted>
  <dcterms:created xsi:type="dcterms:W3CDTF">2025-09-12T09:57:00Z</dcterms:created>
  <dcterms:modified xsi:type="dcterms:W3CDTF">2025-09-12T09:57:00Z</dcterms:modified>
</cp:coreProperties>
</file>