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C3420" w:rsidRPr="009C3420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C3420" w:rsidRPr="00C14101" w:rsidTr="00CF59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3420" w:rsidRPr="00C14101" w:rsidRDefault="009C3420" w:rsidP="00CF59D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C3420" w:rsidRPr="00C14101" w:rsidRDefault="009C3420" w:rsidP="00CF59D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C342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C342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C3420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9C3420" w:rsidRPr="00C14101" w:rsidRDefault="009C3420" w:rsidP="00CF59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C3420" w:rsidRPr="00C14101" w:rsidRDefault="009C3420" w:rsidP="00CF59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9C342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9C342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34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2026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3420" w:rsidRPr="00D62E6E" w:rsidTr="00CF59D5">
        <w:tc>
          <w:tcPr>
            <w:tcW w:w="2269" w:type="dxa"/>
            <w:shd w:val="clear" w:color="auto" w:fill="auto"/>
          </w:tcPr>
          <w:p w:rsidR="009C3420" w:rsidRPr="00D62E6E" w:rsidRDefault="009C3420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3420" w:rsidRPr="00D62E6E" w:rsidRDefault="009C3420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34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FER.271.8.2025</w:t>
            </w:r>
          </w:p>
        </w:tc>
      </w:tr>
    </w:tbl>
    <w:p w:rsidR="00BC121E" w:rsidRDefault="009C342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C3420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B90E0B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90E0B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9C342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C342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F8C" w:rsidRDefault="00D03F8C">
      <w:r>
        <w:separator/>
      </w:r>
    </w:p>
  </w:endnote>
  <w:endnote w:type="continuationSeparator" w:id="1">
    <w:p w:rsidR="00D03F8C" w:rsidRDefault="00D03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90E0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90E0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90E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90E0B">
      <w:rPr>
        <w:rStyle w:val="Numerstrony"/>
        <w:rFonts w:ascii="Arial" w:hAnsi="Arial"/>
        <w:sz w:val="18"/>
        <w:szCs w:val="18"/>
      </w:rPr>
      <w:fldChar w:fldCharType="separate"/>
    </w:r>
    <w:r w:rsidR="00881462">
      <w:rPr>
        <w:rStyle w:val="Numerstrony"/>
        <w:rFonts w:ascii="Arial" w:hAnsi="Arial"/>
        <w:noProof/>
        <w:sz w:val="18"/>
        <w:szCs w:val="18"/>
      </w:rPr>
      <w:t>1</w:t>
    </w:r>
    <w:r w:rsidR="00B90E0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90E0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90E0B">
      <w:rPr>
        <w:rStyle w:val="Numerstrony"/>
        <w:rFonts w:ascii="Arial" w:hAnsi="Arial"/>
        <w:sz w:val="18"/>
        <w:szCs w:val="18"/>
      </w:rPr>
      <w:fldChar w:fldCharType="separate"/>
    </w:r>
    <w:r w:rsidR="00881462">
      <w:rPr>
        <w:rStyle w:val="Numerstrony"/>
        <w:rFonts w:ascii="Arial" w:hAnsi="Arial"/>
        <w:noProof/>
        <w:sz w:val="18"/>
        <w:szCs w:val="18"/>
      </w:rPr>
      <w:t>2</w:t>
    </w:r>
    <w:r w:rsidR="00B90E0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420" w:rsidRDefault="009C34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F8C" w:rsidRDefault="00D03F8C">
      <w:r>
        <w:separator/>
      </w:r>
    </w:p>
  </w:footnote>
  <w:footnote w:type="continuationSeparator" w:id="1">
    <w:p w:rsidR="00D03F8C" w:rsidRDefault="00D03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420" w:rsidRDefault="009C34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420" w:rsidRDefault="009C34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420" w:rsidRDefault="009C34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C342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1462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6D7D"/>
    <w:rsid w:val="009C3420"/>
    <w:rsid w:val="00A24942"/>
    <w:rsid w:val="00A311C9"/>
    <w:rsid w:val="00A46EFE"/>
    <w:rsid w:val="00A5393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0E0B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3F8C"/>
    <w:rsid w:val="00D62E6E"/>
    <w:rsid w:val="00D74F94"/>
    <w:rsid w:val="00D92D82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81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8146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2025-09-10T08:13:00Z</cp:lastPrinted>
  <dcterms:created xsi:type="dcterms:W3CDTF">2025-09-10T08:13:00Z</dcterms:created>
  <dcterms:modified xsi:type="dcterms:W3CDTF">2025-09-10T08:13:00Z</dcterms:modified>
</cp:coreProperties>
</file>