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3ED35" w14:textId="77777777" w:rsidR="00CF7835" w:rsidRPr="009432A1" w:rsidRDefault="00F426B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426BC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426BC">
        <w:rPr>
          <w:rFonts w:ascii="Arial" w:hAnsi="Arial" w:cs="Arial"/>
          <w:sz w:val="24"/>
          <w:szCs w:val="24"/>
        </w:rPr>
        <w:t>2025-08-06</w:t>
      </w:r>
    </w:p>
    <w:p w14:paraId="5ECFD734" w14:textId="77777777" w:rsidR="00CF7835" w:rsidRPr="009432A1" w:rsidRDefault="00F426B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26BC">
        <w:rPr>
          <w:rFonts w:ascii="Arial" w:hAnsi="Arial" w:cs="Arial"/>
          <w:b/>
          <w:bCs/>
          <w:sz w:val="24"/>
          <w:szCs w:val="24"/>
        </w:rPr>
        <w:t>Gmina Gnojnik</w:t>
      </w:r>
    </w:p>
    <w:p w14:paraId="667FD4A2" w14:textId="77777777" w:rsidR="00CF7835" w:rsidRPr="009432A1" w:rsidRDefault="00F426B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426BC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426BC">
        <w:rPr>
          <w:rFonts w:ascii="Arial" w:hAnsi="Arial" w:cs="Arial"/>
          <w:sz w:val="24"/>
          <w:szCs w:val="24"/>
        </w:rPr>
        <w:t>363</w:t>
      </w:r>
    </w:p>
    <w:p w14:paraId="510D3686" w14:textId="77777777" w:rsidR="00CF7835" w:rsidRPr="009432A1" w:rsidRDefault="00F426BC" w:rsidP="00CF7835">
      <w:pPr>
        <w:rPr>
          <w:rFonts w:ascii="Arial" w:hAnsi="Arial" w:cs="Arial"/>
          <w:sz w:val="24"/>
          <w:szCs w:val="24"/>
        </w:rPr>
      </w:pPr>
      <w:r w:rsidRPr="00F426BC">
        <w:rPr>
          <w:rFonts w:ascii="Arial" w:hAnsi="Arial" w:cs="Arial"/>
          <w:sz w:val="24"/>
          <w:szCs w:val="24"/>
        </w:rPr>
        <w:t>32-864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426BC">
        <w:rPr>
          <w:rFonts w:ascii="Arial" w:hAnsi="Arial" w:cs="Arial"/>
          <w:sz w:val="24"/>
          <w:szCs w:val="24"/>
        </w:rPr>
        <w:t>Gnojnik</w:t>
      </w:r>
    </w:p>
    <w:p w14:paraId="02F18D32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C27AD4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5FACB0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EECB51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14B38E3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DD22D8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E217345" w14:textId="77777777" w:rsidTr="000C1C6D">
        <w:tc>
          <w:tcPr>
            <w:tcW w:w="2269" w:type="dxa"/>
            <w:shd w:val="clear" w:color="auto" w:fill="auto"/>
          </w:tcPr>
          <w:p w14:paraId="0329CF25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FC60FB" w14:textId="77777777" w:rsidR="00CF7835" w:rsidRPr="004E4B64" w:rsidRDefault="00F426B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26BC">
              <w:rPr>
                <w:rFonts w:ascii="Arial" w:hAnsi="Arial" w:cs="Arial"/>
                <w:bCs/>
                <w:sz w:val="24"/>
                <w:szCs w:val="24"/>
              </w:rPr>
              <w:t>Poprawa dostępności parkingowej przy kościele parafialnym pw. św. Floriana Męczennika w miejscowości Uszew, Gmina Gnojnik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26BC" w:rsidRPr="004E4B64" w14:paraId="12DF015C" w14:textId="77777777" w:rsidTr="00816C43">
        <w:tc>
          <w:tcPr>
            <w:tcW w:w="2269" w:type="dxa"/>
            <w:shd w:val="clear" w:color="auto" w:fill="auto"/>
          </w:tcPr>
          <w:p w14:paraId="1450192D" w14:textId="77777777" w:rsidR="00F426BC" w:rsidRPr="004E4B64" w:rsidRDefault="00F426BC" w:rsidP="00816C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E2979B" w14:textId="77777777" w:rsidR="00F426BC" w:rsidRPr="004E4B64" w:rsidRDefault="00F426BC" w:rsidP="00816C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26BC">
              <w:rPr>
                <w:rFonts w:ascii="Arial" w:hAnsi="Arial" w:cs="Arial"/>
                <w:bCs/>
                <w:sz w:val="24"/>
                <w:szCs w:val="24"/>
              </w:rPr>
              <w:t>RIiD.271.19.2025</w:t>
            </w:r>
          </w:p>
        </w:tc>
      </w:tr>
    </w:tbl>
    <w:p w14:paraId="1043D70E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426BC" w:rsidRPr="00F426BC">
        <w:rPr>
          <w:rFonts w:ascii="Arial" w:hAnsi="Arial" w:cs="Arial"/>
          <w:sz w:val="24"/>
          <w:szCs w:val="24"/>
        </w:rPr>
        <w:t>(</w:t>
      </w:r>
      <w:proofErr w:type="spellStart"/>
      <w:r w:rsidR="00F426BC" w:rsidRPr="00F426BC">
        <w:rPr>
          <w:rFonts w:ascii="Arial" w:hAnsi="Arial" w:cs="Arial"/>
          <w:sz w:val="24"/>
          <w:szCs w:val="24"/>
        </w:rPr>
        <w:t>t.j</w:t>
      </w:r>
      <w:proofErr w:type="spellEnd"/>
      <w:r w:rsidR="00F426BC" w:rsidRPr="00F426BC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59DE325" w14:textId="77777777"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426BC" w:rsidRPr="00F426BC">
        <w:rPr>
          <w:rFonts w:ascii="Arial" w:hAnsi="Arial" w:cs="Arial"/>
          <w:sz w:val="24"/>
          <w:szCs w:val="24"/>
        </w:rPr>
        <w:t>06/08/2025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426BC" w:rsidRPr="00F426BC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3B7A2AB2" w14:textId="77777777" w:rsidR="0074756E" w:rsidRPr="00355C9D" w:rsidRDefault="0074756E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157A87E" w14:textId="77777777" w:rsidTr="000C1C6D">
        <w:tc>
          <w:tcPr>
            <w:tcW w:w="1276" w:type="dxa"/>
            <w:shd w:val="clear" w:color="auto" w:fill="F2F2F2"/>
            <w:vAlign w:val="center"/>
          </w:tcPr>
          <w:p w14:paraId="651FB89D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CFA456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844C57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426BC" w:rsidRPr="00355C9D" w14:paraId="7344BD9B" w14:textId="77777777" w:rsidTr="00816C43">
        <w:tc>
          <w:tcPr>
            <w:tcW w:w="1276" w:type="dxa"/>
            <w:shd w:val="clear" w:color="auto" w:fill="auto"/>
            <w:vAlign w:val="center"/>
          </w:tcPr>
          <w:p w14:paraId="1AE7A9D7" w14:textId="7777777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46B5C32" w14:textId="77777777" w:rsidR="00F426BC" w:rsidRPr="0074756E" w:rsidRDefault="00F426BC" w:rsidP="00816C43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P-BUD PRZEMYSŁAW BIRKOWSKI</w:t>
            </w:r>
          </w:p>
          <w:p w14:paraId="65BCCD41" w14:textId="77777777" w:rsidR="00F426BC" w:rsidRPr="00CF7835" w:rsidRDefault="00F426BC" w:rsidP="00816C43">
            <w:pPr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Zawada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86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20CE96" w14:textId="646C07B3" w:rsidR="00F426BC" w:rsidRDefault="00F426BC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32-700</w:t>
            </w:r>
            <w:r w:rsidR="0074756E">
              <w:rPr>
                <w:rFonts w:ascii="Arial" w:hAnsi="Arial" w:cs="Arial"/>
                <w:sz w:val="24"/>
                <w:szCs w:val="24"/>
              </w:rPr>
              <w:t xml:space="preserve"> Bochnia</w:t>
            </w:r>
          </w:p>
          <w:p w14:paraId="44760F8D" w14:textId="77777777" w:rsidR="0074756E" w:rsidRDefault="0074756E" w:rsidP="00816C43">
            <w:pPr>
              <w:spacing w:after="8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R-BUD Firma Usługowo – Transportowo – Handlowa Ryszard Birkowski</w:t>
            </w:r>
          </w:p>
          <w:p w14:paraId="4C9CA3FE" w14:textId="77777777" w:rsidR="0074756E" w:rsidRDefault="0074756E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Zawada 86</w:t>
            </w:r>
          </w:p>
          <w:p w14:paraId="171B2C1B" w14:textId="015591DC" w:rsidR="0074756E" w:rsidRPr="0074756E" w:rsidRDefault="0074756E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32-700 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77B418" w14:textId="4006A94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393</w:t>
            </w:r>
            <w:r w:rsidR="0074756E">
              <w:rPr>
                <w:rFonts w:ascii="Arial" w:hAnsi="Arial" w:cs="Arial"/>
                <w:sz w:val="24"/>
                <w:szCs w:val="24"/>
              </w:rPr>
              <w:t> </w:t>
            </w:r>
            <w:r w:rsidRPr="00F426BC">
              <w:rPr>
                <w:rFonts w:ascii="Arial" w:hAnsi="Arial" w:cs="Arial"/>
                <w:sz w:val="24"/>
                <w:szCs w:val="24"/>
              </w:rPr>
              <w:t>998</w:t>
            </w:r>
            <w:r w:rsidR="0074756E">
              <w:rPr>
                <w:rFonts w:ascii="Arial" w:hAnsi="Arial" w:cs="Arial"/>
                <w:sz w:val="24"/>
                <w:szCs w:val="24"/>
              </w:rPr>
              <w:t>,</w:t>
            </w:r>
            <w:r w:rsidRPr="00F426BC">
              <w:rPr>
                <w:rFonts w:ascii="Arial" w:hAnsi="Arial" w:cs="Arial"/>
                <w:sz w:val="24"/>
                <w:szCs w:val="24"/>
              </w:rPr>
              <w:t>06 zł</w:t>
            </w:r>
          </w:p>
        </w:tc>
      </w:tr>
      <w:tr w:rsidR="00F426BC" w:rsidRPr="00355C9D" w14:paraId="34CE1025" w14:textId="77777777" w:rsidTr="00816C43">
        <w:tc>
          <w:tcPr>
            <w:tcW w:w="1276" w:type="dxa"/>
            <w:shd w:val="clear" w:color="auto" w:fill="auto"/>
            <w:vAlign w:val="center"/>
          </w:tcPr>
          <w:p w14:paraId="2F2AC8B0" w14:textId="7777777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761D8A3" w14:textId="77777777" w:rsidR="00F426BC" w:rsidRPr="0074756E" w:rsidRDefault="00F426BC" w:rsidP="00816C43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Budolex</w:t>
            </w:r>
            <w:proofErr w:type="spellEnd"/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sp</w:t>
            </w:r>
            <w:proofErr w:type="spellEnd"/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 o.o.</w:t>
            </w:r>
          </w:p>
          <w:p w14:paraId="1FC0B0BF" w14:textId="1F704B5A" w:rsidR="00F426BC" w:rsidRPr="00CF7835" w:rsidRDefault="00F426BC" w:rsidP="00816C43">
            <w:pPr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Ujanowice 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494676" w14:textId="77777777" w:rsidR="00F426BC" w:rsidRPr="00CF7835" w:rsidRDefault="00F426BC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34-603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20E3C0" w14:textId="55FBEF0D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632</w:t>
            </w:r>
            <w:r w:rsidR="0074756E">
              <w:rPr>
                <w:rFonts w:ascii="Arial" w:hAnsi="Arial" w:cs="Arial"/>
                <w:sz w:val="24"/>
                <w:szCs w:val="24"/>
              </w:rPr>
              <w:t> </w:t>
            </w:r>
            <w:r w:rsidRPr="00F426BC">
              <w:rPr>
                <w:rFonts w:ascii="Arial" w:hAnsi="Arial" w:cs="Arial"/>
                <w:sz w:val="24"/>
                <w:szCs w:val="24"/>
              </w:rPr>
              <w:t>806</w:t>
            </w:r>
            <w:r w:rsidR="0074756E">
              <w:rPr>
                <w:rFonts w:ascii="Arial" w:hAnsi="Arial" w:cs="Arial"/>
                <w:sz w:val="24"/>
                <w:szCs w:val="24"/>
              </w:rPr>
              <w:t>,</w:t>
            </w:r>
            <w:r w:rsidRPr="00F426BC">
              <w:rPr>
                <w:rFonts w:ascii="Arial" w:hAnsi="Arial" w:cs="Arial"/>
                <w:sz w:val="24"/>
                <w:szCs w:val="24"/>
              </w:rPr>
              <w:t>16 zł</w:t>
            </w:r>
          </w:p>
        </w:tc>
      </w:tr>
      <w:tr w:rsidR="00F426BC" w:rsidRPr="00355C9D" w14:paraId="7DCB3F93" w14:textId="77777777" w:rsidTr="00816C43">
        <w:tc>
          <w:tcPr>
            <w:tcW w:w="1276" w:type="dxa"/>
            <w:shd w:val="clear" w:color="auto" w:fill="auto"/>
            <w:vAlign w:val="center"/>
          </w:tcPr>
          <w:p w14:paraId="604E3BA6" w14:textId="7777777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14:paraId="345331D6" w14:textId="77777777" w:rsidR="00F426BC" w:rsidRPr="0074756E" w:rsidRDefault="00F426BC" w:rsidP="00816C43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Przedsiębiorstwo Drogowo-Mostowe Spółka Akcyjna</w:t>
            </w:r>
          </w:p>
          <w:p w14:paraId="76ABB31C" w14:textId="1E8A3ACD" w:rsidR="00F426BC" w:rsidRPr="00CF7835" w:rsidRDefault="0074756E" w:rsidP="00816C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F426BC" w:rsidRPr="00F426BC">
              <w:rPr>
                <w:rFonts w:ascii="Arial" w:hAnsi="Arial" w:cs="Arial"/>
                <w:sz w:val="24"/>
                <w:szCs w:val="24"/>
              </w:rPr>
              <w:t>Drogowców</w:t>
            </w:r>
            <w:r w:rsidR="00F426BC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26BC" w:rsidRPr="00F426BC">
              <w:rPr>
                <w:rFonts w:ascii="Arial" w:hAnsi="Arial" w:cs="Arial"/>
                <w:sz w:val="24"/>
                <w:szCs w:val="24"/>
              </w:rPr>
              <w:t>1</w:t>
            </w:r>
            <w:r w:rsidR="00F426BC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03273E" w14:textId="77777777" w:rsidR="00F426BC" w:rsidRPr="00CF7835" w:rsidRDefault="00F426BC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39-200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0548EA" w14:textId="539D039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340</w:t>
            </w:r>
            <w:r w:rsidR="0074756E">
              <w:rPr>
                <w:rFonts w:ascii="Arial" w:hAnsi="Arial" w:cs="Arial"/>
                <w:sz w:val="24"/>
                <w:szCs w:val="24"/>
              </w:rPr>
              <w:t> </w:t>
            </w:r>
            <w:r w:rsidRPr="00F426BC">
              <w:rPr>
                <w:rFonts w:ascii="Arial" w:hAnsi="Arial" w:cs="Arial"/>
                <w:sz w:val="24"/>
                <w:szCs w:val="24"/>
              </w:rPr>
              <w:t>384</w:t>
            </w:r>
            <w:r w:rsidR="0074756E">
              <w:rPr>
                <w:rFonts w:ascii="Arial" w:hAnsi="Arial" w:cs="Arial"/>
                <w:sz w:val="24"/>
                <w:szCs w:val="24"/>
              </w:rPr>
              <w:t>,</w:t>
            </w:r>
            <w:r w:rsidRPr="00F426BC">
              <w:rPr>
                <w:rFonts w:ascii="Arial" w:hAnsi="Arial" w:cs="Arial"/>
                <w:sz w:val="24"/>
                <w:szCs w:val="24"/>
              </w:rPr>
              <w:t>09 zł</w:t>
            </w:r>
          </w:p>
        </w:tc>
      </w:tr>
      <w:tr w:rsidR="00F426BC" w:rsidRPr="00355C9D" w14:paraId="2A4CDD1D" w14:textId="77777777" w:rsidTr="00816C43">
        <w:tc>
          <w:tcPr>
            <w:tcW w:w="1276" w:type="dxa"/>
            <w:shd w:val="clear" w:color="auto" w:fill="auto"/>
            <w:vAlign w:val="center"/>
          </w:tcPr>
          <w:p w14:paraId="7952F34B" w14:textId="7777777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E4C7F0D" w14:textId="147A4321" w:rsidR="00F426BC" w:rsidRPr="0074756E" w:rsidRDefault="00F426BC" w:rsidP="00816C43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Road Systems</w:t>
            </w:r>
            <w:r w:rsidR="0074756E" w:rsidRPr="007475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s.c. Jacek </w:t>
            </w:r>
            <w:proofErr w:type="spellStart"/>
            <w:r w:rsidR="0074756E"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Niedojadło</w:t>
            </w:r>
            <w:proofErr w:type="spellEnd"/>
          </w:p>
          <w:p w14:paraId="57B30AD6" w14:textId="77777777" w:rsidR="00F426BC" w:rsidRPr="00CF7835" w:rsidRDefault="00F426BC" w:rsidP="00816C43">
            <w:pPr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Skrzyszów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B389FD" w14:textId="77777777" w:rsidR="00F426BC" w:rsidRPr="00CF7835" w:rsidRDefault="00F426BC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33-156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C16503" w14:textId="5A94F8A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317</w:t>
            </w:r>
            <w:r w:rsidR="0074756E">
              <w:rPr>
                <w:rFonts w:ascii="Arial" w:hAnsi="Arial" w:cs="Arial"/>
                <w:sz w:val="24"/>
                <w:szCs w:val="24"/>
              </w:rPr>
              <w:t> </w:t>
            </w:r>
            <w:r w:rsidRPr="00F426BC">
              <w:rPr>
                <w:rFonts w:ascii="Arial" w:hAnsi="Arial" w:cs="Arial"/>
                <w:sz w:val="24"/>
                <w:szCs w:val="24"/>
              </w:rPr>
              <w:t>999</w:t>
            </w:r>
            <w:r w:rsidR="0074756E">
              <w:rPr>
                <w:rFonts w:ascii="Arial" w:hAnsi="Arial" w:cs="Arial"/>
                <w:sz w:val="24"/>
                <w:szCs w:val="24"/>
              </w:rPr>
              <w:t>,</w:t>
            </w:r>
            <w:r w:rsidRPr="00F426BC">
              <w:rPr>
                <w:rFonts w:ascii="Arial" w:hAnsi="Arial" w:cs="Arial"/>
                <w:sz w:val="24"/>
                <w:szCs w:val="24"/>
              </w:rPr>
              <w:t>99 zł</w:t>
            </w:r>
          </w:p>
        </w:tc>
      </w:tr>
      <w:tr w:rsidR="00F426BC" w:rsidRPr="00355C9D" w14:paraId="5ACE70D6" w14:textId="77777777" w:rsidTr="00816C43">
        <w:tc>
          <w:tcPr>
            <w:tcW w:w="1276" w:type="dxa"/>
            <w:shd w:val="clear" w:color="auto" w:fill="auto"/>
            <w:vAlign w:val="center"/>
          </w:tcPr>
          <w:p w14:paraId="61CB5DC7" w14:textId="7777777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51D976A1" w14:textId="77777777" w:rsidR="00F426BC" w:rsidRPr="0074756E" w:rsidRDefault="00F426BC" w:rsidP="00816C43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PRZEDSIĘBIORSTWO PRODUKCYJNO-USŁUGOWO-HANDLOWE "TRANS-BET" BOGUMIŁA MYSZKA</w:t>
            </w:r>
          </w:p>
          <w:p w14:paraId="1EA8E870" w14:textId="77777777" w:rsidR="00F426BC" w:rsidRPr="00CF7835" w:rsidRDefault="00F426BC" w:rsidP="00816C43">
            <w:pPr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GNOJNIK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513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E9E462" w14:textId="77777777" w:rsidR="00F426BC" w:rsidRPr="00CF7835" w:rsidRDefault="00F426BC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32-864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GNOJNIK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EB5952" w14:textId="2410A07B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392</w:t>
            </w:r>
            <w:r w:rsidR="0074756E">
              <w:rPr>
                <w:rFonts w:ascii="Arial" w:hAnsi="Arial" w:cs="Arial"/>
                <w:sz w:val="24"/>
                <w:szCs w:val="24"/>
              </w:rPr>
              <w:t> </w:t>
            </w:r>
            <w:r w:rsidRPr="00F426BC">
              <w:rPr>
                <w:rFonts w:ascii="Arial" w:hAnsi="Arial" w:cs="Arial"/>
                <w:sz w:val="24"/>
                <w:szCs w:val="24"/>
              </w:rPr>
              <w:t>552</w:t>
            </w:r>
            <w:r w:rsidR="0074756E">
              <w:rPr>
                <w:rFonts w:ascii="Arial" w:hAnsi="Arial" w:cs="Arial"/>
                <w:sz w:val="24"/>
                <w:szCs w:val="24"/>
              </w:rPr>
              <w:t>,</w:t>
            </w:r>
            <w:r w:rsidRPr="00F426BC">
              <w:rPr>
                <w:rFonts w:ascii="Arial" w:hAnsi="Arial" w:cs="Arial"/>
                <w:sz w:val="24"/>
                <w:szCs w:val="24"/>
              </w:rPr>
              <w:t>47 zł</w:t>
            </w:r>
          </w:p>
        </w:tc>
      </w:tr>
      <w:tr w:rsidR="00F426BC" w:rsidRPr="00355C9D" w14:paraId="43368FE8" w14:textId="77777777" w:rsidTr="00816C43">
        <w:tc>
          <w:tcPr>
            <w:tcW w:w="1276" w:type="dxa"/>
            <w:shd w:val="clear" w:color="auto" w:fill="auto"/>
            <w:vAlign w:val="center"/>
          </w:tcPr>
          <w:p w14:paraId="3CCB979C" w14:textId="7777777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69841BA7" w14:textId="77777777" w:rsidR="00F426BC" w:rsidRPr="0074756E" w:rsidRDefault="00F426BC" w:rsidP="00816C43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MK BUD SP. Z O.O.</w:t>
            </w:r>
          </w:p>
          <w:p w14:paraId="0C25C9A9" w14:textId="77777777" w:rsidR="00F426BC" w:rsidRPr="00CF7835" w:rsidRDefault="00F426BC" w:rsidP="00816C43">
            <w:pPr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Bilsko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282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B612C4" w14:textId="77777777" w:rsidR="00F426BC" w:rsidRPr="00CF7835" w:rsidRDefault="00F426BC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33-314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ŁOSOSINA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AAFCA" w14:textId="2C632126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539</w:t>
            </w:r>
            <w:r w:rsidR="0074756E">
              <w:rPr>
                <w:rFonts w:ascii="Arial" w:hAnsi="Arial" w:cs="Arial"/>
                <w:sz w:val="24"/>
                <w:szCs w:val="24"/>
              </w:rPr>
              <w:t> </w:t>
            </w:r>
            <w:r w:rsidRPr="00F426BC">
              <w:rPr>
                <w:rFonts w:ascii="Arial" w:hAnsi="Arial" w:cs="Arial"/>
                <w:sz w:val="24"/>
                <w:szCs w:val="24"/>
              </w:rPr>
              <w:t>150</w:t>
            </w:r>
            <w:r w:rsidR="0074756E">
              <w:rPr>
                <w:rFonts w:ascii="Arial" w:hAnsi="Arial" w:cs="Arial"/>
                <w:sz w:val="24"/>
                <w:szCs w:val="24"/>
              </w:rPr>
              <w:t>,</w:t>
            </w:r>
            <w:r w:rsidRPr="00F426BC">
              <w:rPr>
                <w:rFonts w:ascii="Arial" w:hAnsi="Arial" w:cs="Arial"/>
                <w:sz w:val="24"/>
                <w:szCs w:val="24"/>
              </w:rPr>
              <w:t>11 zł</w:t>
            </w:r>
          </w:p>
        </w:tc>
      </w:tr>
      <w:tr w:rsidR="00F426BC" w:rsidRPr="00355C9D" w14:paraId="7D75F911" w14:textId="77777777" w:rsidTr="00816C43">
        <w:tc>
          <w:tcPr>
            <w:tcW w:w="1276" w:type="dxa"/>
            <w:shd w:val="clear" w:color="auto" w:fill="auto"/>
            <w:vAlign w:val="center"/>
          </w:tcPr>
          <w:p w14:paraId="1F3B819D" w14:textId="77777777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48E81EB4" w14:textId="77777777" w:rsidR="00F426BC" w:rsidRPr="0074756E" w:rsidRDefault="00F426BC" w:rsidP="00816C43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756E">
              <w:rPr>
                <w:rFonts w:ascii="Arial" w:hAnsi="Arial" w:cs="Arial"/>
                <w:b/>
                <w:bCs/>
                <w:sz w:val="24"/>
                <w:szCs w:val="24"/>
              </w:rPr>
              <w:t>Przedsiębiorstwo Robót Drogowo-Mostowych Sp. z o.o. w Jaśle</w:t>
            </w:r>
          </w:p>
          <w:p w14:paraId="0BEEC1DA" w14:textId="3AD089A5" w:rsidR="00F426BC" w:rsidRPr="00CF7835" w:rsidRDefault="0074756E" w:rsidP="00816C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Ul.</w:t>
            </w:r>
            <w:r w:rsidR="00F426BC" w:rsidRPr="00F426BC">
              <w:rPr>
                <w:rFonts w:ascii="Arial" w:hAnsi="Arial" w:cs="Arial"/>
                <w:sz w:val="24"/>
                <w:szCs w:val="24"/>
              </w:rPr>
              <w:t>Jana</w:t>
            </w:r>
            <w:proofErr w:type="spellEnd"/>
            <w:r w:rsidR="00F426BC" w:rsidRPr="00F426BC">
              <w:rPr>
                <w:rFonts w:ascii="Arial" w:hAnsi="Arial" w:cs="Arial"/>
                <w:sz w:val="24"/>
                <w:szCs w:val="24"/>
              </w:rPr>
              <w:t xml:space="preserve"> Pawła II</w:t>
            </w:r>
            <w:r w:rsidR="00F426BC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26BC" w:rsidRPr="00F426BC">
              <w:rPr>
                <w:rFonts w:ascii="Arial" w:hAnsi="Arial" w:cs="Arial"/>
                <w:sz w:val="24"/>
                <w:szCs w:val="24"/>
              </w:rPr>
              <w:t>30</w:t>
            </w:r>
            <w:r w:rsidR="00F426BC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8F6F3B" w14:textId="77777777" w:rsidR="00F426BC" w:rsidRPr="00CF7835" w:rsidRDefault="00F426BC" w:rsidP="00816C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38-200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26BC">
              <w:rPr>
                <w:rFonts w:ascii="Arial" w:hAnsi="Arial" w:cs="Arial"/>
                <w:sz w:val="24"/>
                <w:szCs w:val="24"/>
              </w:rPr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B1CA0" w14:textId="4DDD85C6" w:rsidR="00F426BC" w:rsidRPr="00CF7835" w:rsidRDefault="00F426BC" w:rsidP="00816C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6BC">
              <w:rPr>
                <w:rFonts w:ascii="Arial" w:hAnsi="Arial" w:cs="Arial"/>
                <w:sz w:val="24"/>
                <w:szCs w:val="24"/>
              </w:rPr>
              <w:t>336</w:t>
            </w:r>
            <w:r w:rsidR="0074756E">
              <w:rPr>
                <w:rFonts w:ascii="Arial" w:hAnsi="Arial" w:cs="Arial"/>
                <w:sz w:val="24"/>
                <w:szCs w:val="24"/>
              </w:rPr>
              <w:t> </w:t>
            </w:r>
            <w:r w:rsidRPr="00F426BC">
              <w:rPr>
                <w:rFonts w:ascii="Arial" w:hAnsi="Arial" w:cs="Arial"/>
                <w:sz w:val="24"/>
                <w:szCs w:val="24"/>
              </w:rPr>
              <w:t>873</w:t>
            </w:r>
            <w:r w:rsidR="0074756E">
              <w:rPr>
                <w:rFonts w:ascii="Arial" w:hAnsi="Arial" w:cs="Arial"/>
                <w:sz w:val="24"/>
                <w:szCs w:val="24"/>
              </w:rPr>
              <w:t>,</w:t>
            </w:r>
            <w:r w:rsidRPr="00F426BC">
              <w:rPr>
                <w:rFonts w:ascii="Arial" w:hAnsi="Arial" w:cs="Arial"/>
                <w:sz w:val="24"/>
                <w:szCs w:val="24"/>
              </w:rPr>
              <w:t>02 zł</w:t>
            </w:r>
          </w:p>
        </w:tc>
      </w:tr>
    </w:tbl>
    <w:p w14:paraId="31E1044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06ED305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4C61630" w14:textId="4661CFE0"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1F8C89" w14:textId="77777777" w:rsidR="00F67745" w:rsidRDefault="00F67745">
      <w:r>
        <w:separator/>
      </w:r>
    </w:p>
  </w:endnote>
  <w:endnote w:type="continuationSeparator" w:id="0">
    <w:p w14:paraId="12EB50F2" w14:textId="77777777" w:rsidR="00F67745" w:rsidRDefault="00F6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991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8E3B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F93CB" w14:textId="59CE69FD" w:rsidR="00960CEB" w:rsidRPr="00986737" w:rsidRDefault="0074756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A2E66E8" wp14:editId="44F0829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0BB213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E5C2E9" w14:textId="32076FB2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143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B8C611" w14:textId="77777777" w:rsidR="009F189D" w:rsidRDefault="009F189D">
    <w:pPr>
      <w:pStyle w:val="Stopka"/>
      <w:tabs>
        <w:tab w:val="clear" w:pos="4536"/>
      </w:tabs>
      <w:jc w:val="center"/>
    </w:pPr>
  </w:p>
  <w:p w14:paraId="7E9350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02A9D1" w14:textId="77777777" w:rsidR="00F67745" w:rsidRDefault="00F67745">
      <w:r>
        <w:separator/>
      </w:r>
    </w:p>
  </w:footnote>
  <w:footnote w:type="continuationSeparator" w:id="0">
    <w:p w14:paraId="35A20156" w14:textId="77777777" w:rsidR="00F67745" w:rsidRDefault="00F67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6FDCA" w14:textId="77777777" w:rsidR="00F426BC" w:rsidRDefault="00F42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E90D" w14:textId="77777777" w:rsidR="00F426BC" w:rsidRDefault="00F426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51010" w14:textId="77777777" w:rsidR="00F426BC" w:rsidRDefault="00F426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4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756E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150F7"/>
    <w:rsid w:val="00D665F5"/>
    <w:rsid w:val="00D7128F"/>
    <w:rsid w:val="00EA3476"/>
    <w:rsid w:val="00F426BC"/>
    <w:rsid w:val="00F44906"/>
    <w:rsid w:val="00F6774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E5DA3"/>
  <w15:chartTrackingRefBased/>
  <w15:docId w15:val="{1ECF8938-5416-47E2-A7A7-14E3A4EA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2025-08-06T08:39:00Z</cp:lastPrinted>
  <dcterms:created xsi:type="dcterms:W3CDTF">2025-08-06T08:39:00Z</dcterms:created>
  <dcterms:modified xsi:type="dcterms:W3CDTF">2025-08-06T08:39:00Z</dcterms:modified>
</cp:coreProperties>
</file>