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4E104" w14:textId="77777777" w:rsidR="00CF7835" w:rsidRPr="009432A1" w:rsidRDefault="009A75F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A75F9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A75F9">
        <w:rPr>
          <w:rFonts w:ascii="Arial" w:hAnsi="Arial" w:cs="Arial"/>
          <w:sz w:val="24"/>
          <w:szCs w:val="24"/>
        </w:rPr>
        <w:t>2025-07-18</w:t>
      </w:r>
    </w:p>
    <w:p w14:paraId="17491C1A" w14:textId="77777777" w:rsidR="00CF7835" w:rsidRPr="009432A1" w:rsidRDefault="009A75F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75F9">
        <w:rPr>
          <w:rFonts w:ascii="Arial" w:hAnsi="Arial" w:cs="Arial"/>
          <w:b/>
          <w:bCs/>
          <w:sz w:val="24"/>
          <w:szCs w:val="24"/>
        </w:rPr>
        <w:t>Gmina Gnojnik</w:t>
      </w:r>
    </w:p>
    <w:p w14:paraId="6AC7D1C5" w14:textId="77777777" w:rsidR="00CF7835" w:rsidRPr="009432A1" w:rsidRDefault="009A75F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A75F9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75F9">
        <w:rPr>
          <w:rFonts w:ascii="Arial" w:hAnsi="Arial" w:cs="Arial"/>
          <w:sz w:val="24"/>
          <w:szCs w:val="24"/>
        </w:rPr>
        <w:t>363</w:t>
      </w:r>
    </w:p>
    <w:p w14:paraId="0EC75D3B" w14:textId="77777777" w:rsidR="00CF7835" w:rsidRPr="009432A1" w:rsidRDefault="009A75F9" w:rsidP="00CF7835">
      <w:pPr>
        <w:rPr>
          <w:rFonts w:ascii="Arial" w:hAnsi="Arial" w:cs="Arial"/>
          <w:sz w:val="24"/>
          <w:szCs w:val="24"/>
        </w:rPr>
      </w:pPr>
      <w:r w:rsidRPr="009A75F9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75F9">
        <w:rPr>
          <w:rFonts w:ascii="Arial" w:hAnsi="Arial" w:cs="Arial"/>
          <w:sz w:val="24"/>
          <w:szCs w:val="24"/>
        </w:rPr>
        <w:t>Gnojnik</w:t>
      </w:r>
    </w:p>
    <w:p w14:paraId="52119EEB" w14:textId="6135E055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737A8E0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841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FA82977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14BA29B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AFFF74A" w14:textId="77777777" w:rsidTr="000C1C6D">
        <w:tc>
          <w:tcPr>
            <w:tcW w:w="2269" w:type="dxa"/>
            <w:shd w:val="clear" w:color="auto" w:fill="auto"/>
          </w:tcPr>
          <w:p w14:paraId="3DA9EF1F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4757CC" w14:textId="77777777" w:rsidR="00CF7835" w:rsidRPr="004E4B64" w:rsidRDefault="009A75F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75F9">
              <w:rPr>
                <w:rFonts w:ascii="Arial" w:hAnsi="Arial" w:cs="Arial"/>
                <w:bCs/>
                <w:sz w:val="24"/>
                <w:szCs w:val="24"/>
              </w:rPr>
              <w:t xml:space="preserve">Modernizacja obejmująca prace remontowe Sali Gimnastycznej wraz z zapleczem i komunikacją w </w:t>
            </w:r>
            <w:proofErr w:type="spellStart"/>
            <w:r w:rsidRPr="009A75F9">
              <w:rPr>
                <w:rFonts w:ascii="Arial" w:hAnsi="Arial" w:cs="Arial"/>
                <w:bCs/>
                <w:sz w:val="24"/>
                <w:szCs w:val="24"/>
              </w:rPr>
              <w:t>msc</w:t>
            </w:r>
            <w:proofErr w:type="spellEnd"/>
            <w:r w:rsidRPr="009A75F9">
              <w:rPr>
                <w:rFonts w:ascii="Arial" w:hAnsi="Arial" w:cs="Arial"/>
                <w:bCs/>
                <w:sz w:val="24"/>
                <w:szCs w:val="24"/>
              </w:rPr>
              <w:t>. Gnojnik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75F9" w:rsidRPr="004E4B64" w14:paraId="6F96BBF7" w14:textId="77777777" w:rsidTr="000B0B8C">
        <w:tc>
          <w:tcPr>
            <w:tcW w:w="2269" w:type="dxa"/>
            <w:shd w:val="clear" w:color="auto" w:fill="auto"/>
          </w:tcPr>
          <w:p w14:paraId="08BEA4FB" w14:textId="77777777" w:rsidR="009A75F9" w:rsidRPr="004E4B64" w:rsidRDefault="009A75F9" w:rsidP="000B0B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CBF585" w14:textId="77777777" w:rsidR="009A75F9" w:rsidRPr="004E4B64" w:rsidRDefault="009A75F9" w:rsidP="000B0B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75F9">
              <w:rPr>
                <w:rFonts w:ascii="Arial" w:hAnsi="Arial" w:cs="Arial"/>
                <w:bCs/>
                <w:sz w:val="24"/>
                <w:szCs w:val="24"/>
              </w:rPr>
              <w:t>RIiD.271.16.2025</w:t>
            </w:r>
          </w:p>
        </w:tc>
      </w:tr>
    </w:tbl>
    <w:p w14:paraId="04B5EBF8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A75F9" w:rsidRPr="009A75F9">
        <w:rPr>
          <w:rFonts w:ascii="Arial" w:hAnsi="Arial" w:cs="Arial"/>
          <w:sz w:val="24"/>
          <w:szCs w:val="24"/>
        </w:rPr>
        <w:t>(</w:t>
      </w:r>
      <w:proofErr w:type="spellStart"/>
      <w:r w:rsidR="009A75F9" w:rsidRPr="009A75F9">
        <w:rPr>
          <w:rFonts w:ascii="Arial" w:hAnsi="Arial" w:cs="Arial"/>
          <w:sz w:val="24"/>
          <w:szCs w:val="24"/>
        </w:rPr>
        <w:t>t.j</w:t>
      </w:r>
      <w:proofErr w:type="spellEnd"/>
      <w:r w:rsidR="009A75F9" w:rsidRPr="009A75F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22A38AC" w14:textId="77777777"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A75F9" w:rsidRPr="009A75F9">
        <w:rPr>
          <w:rFonts w:ascii="Arial" w:hAnsi="Arial" w:cs="Arial"/>
          <w:sz w:val="24"/>
          <w:szCs w:val="24"/>
        </w:rPr>
        <w:t>18/07/2025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A75F9" w:rsidRPr="009A75F9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F0D5C13" w14:textId="77777777" w:rsidR="00D525F6" w:rsidRPr="00355C9D" w:rsidRDefault="00D525F6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5C2C0B4" w14:textId="77777777" w:rsidTr="000C1C6D">
        <w:tc>
          <w:tcPr>
            <w:tcW w:w="1276" w:type="dxa"/>
            <w:shd w:val="clear" w:color="auto" w:fill="F2F2F2"/>
            <w:vAlign w:val="center"/>
          </w:tcPr>
          <w:p w14:paraId="38CD057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C56633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9282FE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A75F9" w:rsidRPr="00355C9D" w14:paraId="0902F49B" w14:textId="77777777" w:rsidTr="000B0B8C">
        <w:tc>
          <w:tcPr>
            <w:tcW w:w="1276" w:type="dxa"/>
            <w:shd w:val="clear" w:color="auto" w:fill="auto"/>
            <w:vAlign w:val="center"/>
          </w:tcPr>
          <w:p w14:paraId="7B67A908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2CC8A79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A75F9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9A75F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BE91376" w14:textId="789B1FDE" w:rsidR="009A75F9" w:rsidRPr="00CF7835" w:rsidRDefault="00991966" w:rsidP="000B0B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Ordona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2a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9C3EA2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01-237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1B7923" w14:textId="694B2F13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3 868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527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12 zł</w:t>
            </w:r>
          </w:p>
        </w:tc>
      </w:tr>
      <w:tr w:rsidR="009A75F9" w:rsidRPr="00355C9D" w14:paraId="20F0876C" w14:textId="77777777" w:rsidTr="000B0B8C">
        <w:tc>
          <w:tcPr>
            <w:tcW w:w="1276" w:type="dxa"/>
            <w:shd w:val="clear" w:color="auto" w:fill="auto"/>
            <w:vAlign w:val="center"/>
          </w:tcPr>
          <w:p w14:paraId="516E9D53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B9649C7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 xml:space="preserve">Impuls </w:t>
            </w:r>
            <w:proofErr w:type="spellStart"/>
            <w:r w:rsidRPr="009A75F9">
              <w:rPr>
                <w:rFonts w:ascii="Arial" w:hAnsi="Arial" w:cs="Arial"/>
                <w:sz w:val="24"/>
                <w:szCs w:val="24"/>
              </w:rPr>
              <w:t>Contractor</w:t>
            </w:r>
            <w:proofErr w:type="spellEnd"/>
            <w:r w:rsidRPr="009A75F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F991BDA" w14:textId="014E237C" w:rsidR="009A75F9" w:rsidRPr="00CF7835" w:rsidRDefault="00D525F6" w:rsidP="000B0B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Rzepak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wa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4R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CE5BC0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31-989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2C1C6" w14:textId="3E8EA49E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1 248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979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36 zł</w:t>
            </w:r>
          </w:p>
        </w:tc>
      </w:tr>
      <w:tr w:rsidR="009A75F9" w:rsidRPr="00355C9D" w14:paraId="7756051B" w14:textId="77777777" w:rsidTr="000B0B8C">
        <w:tc>
          <w:tcPr>
            <w:tcW w:w="1276" w:type="dxa"/>
            <w:shd w:val="clear" w:color="auto" w:fill="auto"/>
            <w:vAlign w:val="center"/>
          </w:tcPr>
          <w:p w14:paraId="46880071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7E23CC6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>Lider konsorcjum:</w:t>
            </w:r>
          </w:p>
          <w:p w14:paraId="0D4221BE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>KESON P. CABAK SPÓŁKA KOMANDYTOWA</w:t>
            </w:r>
          </w:p>
          <w:p w14:paraId="3D153723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 xml:space="preserve">Łabowa 72A </w:t>
            </w:r>
          </w:p>
          <w:p w14:paraId="71F10DA2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lastRenderedPageBreak/>
              <w:t>33-336 Łabowa</w:t>
            </w:r>
          </w:p>
          <w:p w14:paraId="47A4EA79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>Partner konsorcjum:</w:t>
            </w:r>
          </w:p>
          <w:p w14:paraId="1CC41015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 xml:space="preserve">KESON Budownictwo ogólne Piotr </w:t>
            </w:r>
            <w:proofErr w:type="spellStart"/>
            <w:r w:rsidRPr="00D525F6">
              <w:rPr>
                <w:rFonts w:ascii="Arial" w:hAnsi="Arial" w:cs="Arial"/>
                <w:sz w:val="24"/>
                <w:szCs w:val="24"/>
              </w:rPr>
              <w:t>Cabak</w:t>
            </w:r>
            <w:proofErr w:type="spellEnd"/>
            <w:r w:rsidRPr="00D525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A9AD3A" w14:textId="77777777" w:rsidR="00D525F6" w:rsidRPr="00D525F6" w:rsidRDefault="00D525F6" w:rsidP="00D525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>Łabowa 72A</w:t>
            </w:r>
          </w:p>
          <w:p w14:paraId="161362D9" w14:textId="10675B5F" w:rsidR="009A75F9" w:rsidRPr="00CF7835" w:rsidRDefault="00D525F6" w:rsidP="00D525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25F6">
              <w:rPr>
                <w:rFonts w:ascii="Arial" w:hAnsi="Arial" w:cs="Arial"/>
                <w:sz w:val="24"/>
                <w:szCs w:val="24"/>
              </w:rPr>
              <w:t>33-336 Łabowa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C3EC89" w14:textId="73EFB6DA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lastRenderedPageBreak/>
              <w:t>1 165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220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14 zł</w:t>
            </w:r>
          </w:p>
        </w:tc>
      </w:tr>
      <w:tr w:rsidR="009A75F9" w:rsidRPr="00355C9D" w14:paraId="493A800A" w14:textId="77777777" w:rsidTr="000B0B8C">
        <w:tc>
          <w:tcPr>
            <w:tcW w:w="1276" w:type="dxa"/>
            <w:shd w:val="clear" w:color="auto" w:fill="auto"/>
            <w:vAlign w:val="center"/>
          </w:tcPr>
          <w:p w14:paraId="3A0EC5A3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63C0C1B9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PRZEDSIĘBIORSTWO BUDOWLANE USŁUGOWO-HANDLOWE ZELIAŚ SPÓŁKA JAWNA</w:t>
            </w:r>
          </w:p>
          <w:p w14:paraId="74D4C94B" w14:textId="03A35DC3" w:rsidR="009A75F9" w:rsidRPr="00CF7835" w:rsidRDefault="00D525F6" w:rsidP="000B0B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Daleka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20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3B4273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33-101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710786" w14:textId="0D448E39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1 266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289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50 zł</w:t>
            </w:r>
          </w:p>
        </w:tc>
      </w:tr>
      <w:tr w:rsidR="009A75F9" w:rsidRPr="00355C9D" w14:paraId="4771036A" w14:textId="77777777" w:rsidTr="000B0B8C">
        <w:tc>
          <w:tcPr>
            <w:tcW w:w="1276" w:type="dxa"/>
            <w:shd w:val="clear" w:color="auto" w:fill="auto"/>
            <w:vAlign w:val="center"/>
          </w:tcPr>
          <w:p w14:paraId="644EC9BC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D9E23CA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A75F9">
              <w:rPr>
                <w:rFonts w:ascii="Arial" w:hAnsi="Arial" w:cs="Arial"/>
                <w:sz w:val="24"/>
                <w:szCs w:val="24"/>
              </w:rPr>
              <w:t>Budolex</w:t>
            </w:r>
            <w:proofErr w:type="spellEnd"/>
            <w:r w:rsidRPr="009A75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A75F9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A75F9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76CFC4D6" w14:textId="1A10D948" w:rsidR="009A75F9" w:rsidRPr="00CF7835" w:rsidRDefault="009A75F9" w:rsidP="000B0B8C">
            <w:pPr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Ujanowice 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BF3863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34-603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E2DE26" w14:textId="7589A728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1 168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000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9A75F9" w:rsidRPr="00355C9D" w14:paraId="2E333BF3" w14:textId="77777777" w:rsidTr="000B0B8C">
        <w:tc>
          <w:tcPr>
            <w:tcW w:w="1276" w:type="dxa"/>
            <w:shd w:val="clear" w:color="auto" w:fill="auto"/>
            <w:vAlign w:val="center"/>
          </w:tcPr>
          <w:p w14:paraId="559CC868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AC121E2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FHU KRUCZEK Wojciech Kruczek</w:t>
            </w:r>
          </w:p>
          <w:p w14:paraId="5E3DCEB7" w14:textId="77777777" w:rsidR="009A75F9" w:rsidRPr="00CF7835" w:rsidRDefault="009A75F9" w:rsidP="000B0B8C">
            <w:pPr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ul. Kołłątaja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18/13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3026D0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DB55B" w14:textId="653EA254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1 208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155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45 zł</w:t>
            </w:r>
          </w:p>
        </w:tc>
      </w:tr>
      <w:tr w:rsidR="009A75F9" w:rsidRPr="00355C9D" w14:paraId="44CDBFE5" w14:textId="77777777" w:rsidTr="000B0B8C">
        <w:tc>
          <w:tcPr>
            <w:tcW w:w="1276" w:type="dxa"/>
            <w:shd w:val="clear" w:color="auto" w:fill="auto"/>
            <w:vAlign w:val="center"/>
          </w:tcPr>
          <w:p w14:paraId="7E8FB596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6A36334D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Usługi Remontowo-Budowlane '</w:t>
            </w:r>
            <w:proofErr w:type="spellStart"/>
            <w:r w:rsidRPr="009A75F9">
              <w:rPr>
                <w:rFonts w:ascii="Arial" w:hAnsi="Arial" w:cs="Arial"/>
                <w:sz w:val="24"/>
                <w:szCs w:val="24"/>
              </w:rPr>
              <w:t>Kork-Pyś</w:t>
            </w:r>
            <w:proofErr w:type="spellEnd"/>
            <w:r w:rsidRPr="009A75F9">
              <w:rPr>
                <w:rFonts w:ascii="Arial" w:hAnsi="Arial" w:cs="Arial"/>
                <w:sz w:val="24"/>
                <w:szCs w:val="24"/>
              </w:rPr>
              <w:t>"</w:t>
            </w:r>
          </w:p>
          <w:p w14:paraId="3C5AFBE5" w14:textId="1B56655F" w:rsidR="009A75F9" w:rsidRPr="00CF7835" w:rsidRDefault="009A75F9" w:rsidP="000B0B8C">
            <w:pPr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Wesołów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25F6">
              <w:rPr>
                <w:rFonts w:ascii="Arial" w:hAnsi="Arial" w:cs="Arial"/>
                <w:sz w:val="24"/>
                <w:szCs w:val="24"/>
              </w:rPr>
              <w:t>247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7E61C0" w14:textId="76A0CE64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32-840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25F6">
              <w:rPr>
                <w:rFonts w:ascii="Arial" w:hAnsi="Arial" w:cs="Arial"/>
                <w:sz w:val="24"/>
                <w:szCs w:val="24"/>
              </w:rPr>
              <w:t>Wesołów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8C942" w14:textId="0024A28F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1 100</w:t>
            </w:r>
            <w:r w:rsidR="00D525F6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000</w:t>
            </w:r>
            <w:r w:rsidR="00D525F6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9A75F9" w:rsidRPr="00355C9D" w14:paraId="14A098B6" w14:textId="77777777" w:rsidTr="000B0B8C">
        <w:tc>
          <w:tcPr>
            <w:tcW w:w="1276" w:type="dxa"/>
            <w:shd w:val="clear" w:color="auto" w:fill="auto"/>
            <w:vAlign w:val="center"/>
          </w:tcPr>
          <w:p w14:paraId="244782A5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14:paraId="666BAE3C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ACORDI Dominik Ziobro</w:t>
            </w:r>
          </w:p>
          <w:p w14:paraId="4C0819C6" w14:textId="19453BA0" w:rsidR="009A75F9" w:rsidRPr="00CF7835" w:rsidRDefault="00C2377B" w:rsidP="000B0B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Budziwojska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5F9" w:rsidRPr="009A75F9">
              <w:rPr>
                <w:rFonts w:ascii="Arial" w:hAnsi="Arial" w:cs="Arial"/>
                <w:sz w:val="24"/>
                <w:szCs w:val="24"/>
              </w:rPr>
              <w:t>36</w:t>
            </w:r>
            <w:r w:rsidR="009A75F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D1A2EF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35-317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649B25" w14:textId="116610E1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1 315</w:t>
            </w:r>
            <w:r w:rsidR="00C2377B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284</w:t>
            </w:r>
            <w:r w:rsidR="00C2377B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17 zł</w:t>
            </w:r>
          </w:p>
        </w:tc>
      </w:tr>
      <w:tr w:rsidR="009A75F9" w:rsidRPr="00355C9D" w14:paraId="60DF3AA3" w14:textId="77777777" w:rsidTr="000B0B8C">
        <w:tc>
          <w:tcPr>
            <w:tcW w:w="1276" w:type="dxa"/>
            <w:shd w:val="clear" w:color="auto" w:fill="auto"/>
            <w:vAlign w:val="center"/>
          </w:tcPr>
          <w:p w14:paraId="700F2F6B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14:paraId="119B09A5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Firma Ogólnobudowlana BIL-BUD Dariusz Bilski</w:t>
            </w:r>
          </w:p>
          <w:p w14:paraId="03CDB678" w14:textId="77777777" w:rsidR="009A75F9" w:rsidRPr="00CF7835" w:rsidRDefault="009A75F9" w:rsidP="000B0B8C">
            <w:pPr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Rzuchowa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74A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DDBD90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33-114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Rzuchowa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DF7FC" w14:textId="1AE69FBB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1 329</w:t>
            </w:r>
            <w:r w:rsidR="00C2377B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114</w:t>
            </w:r>
            <w:r w:rsidR="00C2377B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96 zł</w:t>
            </w:r>
          </w:p>
        </w:tc>
      </w:tr>
      <w:tr w:rsidR="009A75F9" w:rsidRPr="00355C9D" w14:paraId="09B41C99" w14:textId="77777777" w:rsidTr="000B0B8C">
        <w:tc>
          <w:tcPr>
            <w:tcW w:w="1276" w:type="dxa"/>
            <w:shd w:val="clear" w:color="auto" w:fill="auto"/>
            <w:vAlign w:val="center"/>
          </w:tcPr>
          <w:p w14:paraId="6ED972FA" w14:textId="77777777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14:paraId="271CD303" w14:textId="77777777" w:rsidR="009A75F9" w:rsidRPr="00CF7835" w:rsidRDefault="009A75F9" w:rsidP="000B0B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OLEXBUD2 SPÓŁKA Z OGRANICZONĄ ODPOWIEDZIALNOŚCIĄ</w:t>
            </w:r>
          </w:p>
          <w:p w14:paraId="17D7ED0A" w14:textId="77777777" w:rsidR="009A75F9" w:rsidRPr="00CF7835" w:rsidRDefault="009A75F9" w:rsidP="000B0B8C">
            <w:pPr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Kąty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175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AD4F08" w14:textId="77777777" w:rsidR="009A75F9" w:rsidRPr="00CF7835" w:rsidRDefault="009A75F9" w:rsidP="000B0B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32-862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75F9">
              <w:rPr>
                <w:rFonts w:ascii="Arial" w:hAnsi="Arial" w:cs="Arial"/>
                <w:sz w:val="24"/>
                <w:szCs w:val="24"/>
              </w:rPr>
              <w:t>Kąty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DBACE" w14:textId="4E3E8461" w:rsidR="009A75F9" w:rsidRPr="00CF7835" w:rsidRDefault="009A75F9" w:rsidP="000B0B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75F9">
              <w:rPr>
                <w:rFonts w:ascii="Arial" w:hAnsi="Arial" w:cs="Arial"/>
                <w:sz w:val="24"/>
                <w:szCs w:val="24"/>
              </w:rPr>
              <w:t>1 598</w:t>
            </w:r>
            <w:r w:rsidR="00C2377B">
              <w:rPr>
                <w:rFonts w:ascii="Arial" w:hAnsi="Arial" w:cs="Arial"/>
                <w:sz w:val="24"/>
                <w:szCs w:val="24"/>
              </w:rPr>
              <w:t> </w:t>
            </w:r>
            <w:r w:rsidRPr="009A75F9">
              <w:rPr>
                <w:rFonts w:ascii="Arial" w:hAnsi="Arial" w:cs="Arial"/>
                <w:sz w:val="24"/>
                <w:szCs w:val="24"/>
              </w:rPr>
              <w:t>598</w:t>
            </w:r>
            <w:r w:rsidR="00C2377B">
              <w:rPr>
                <w:rFonts w:ascii="Arial" w:hAnsi="Arial" w:cs="Arial"/>
                <w:sz w:val="24"/>
                <w:szCs w:val="24"/>
              </w:rPr>
              <w:t>,</w:t>
            </w:r>
            <w:r w:rsidRPr="009A75F9">
              <w:rPr>
                <w:rFonts w:ascii="Arial" w:hAnsi="Arial" w:cs="Arial"/>
                <w:sz w:val="24"/>
                <w:szCs w:val="24"/>
              </w:rPr>
              <w:t>48 zł</w:t>
            </w:r>
          </w:p>
        </w:tc>
      </w:tr>
    </w:tbl>
    <w:p w14:paraId="5DB9D00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C6F907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D828B49" w14:textId="35209251" w:rsidR="00C236D3" w:rsidRDefault="00C236D3" w:rsidP="00173B20">
      <w:pPr>
        <w:jc w:val="right"/>
      </w:pPr>
    </w:p>
    <w:sectPr w:rsidR="00C236D3" w:rsidSect="00960CEB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79451" w14:textId="77777777" w:rsidR="000E066E" w:rsidRDefault="000E066E">
      <w:r>
        <w:separator/>
      </w:r>
    </w:p>
  </w:endnote>
  <w:endnote w:type="continuationSeparator" w:id="0">
    <w:p w14:paraId="6FEC0487" w14:textId="77777777" w:rsidR="000E066E" w:rsidRDefault="000E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98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F9C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6A59B" w14:textId="6E11E169" w:rsidR="00960CEB" w:rsidRPr="00986737" w:rsidRDefault="0099196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FB6DEBB" wp14:editId="372052B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60A74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0FC1BC7" w14:textId="2CFB6DF0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4F5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0E71A" w14:textId="77777777" w:rsidR="009F189D" w:rsidRDefault="009F189D">
    <w:pPr>
      <w:pStyle w:val="Stopka"/>
      <w:tabs>
        <w:tab w:val="clear" w:pos="4536"/>
      </w:tabs>
      <w:jc w:val="center"/>
    </w:pPr>
  </w:p>
  <w:p w14:paraId="7C8E7DE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934F7" w14:textId="77777777" w:rsidR="000E066E" w:rsidRDefault="000E066E">
      <w:r>
        <w:separator/>
      </w:r>
    </w:p>
  </w:footnote>
  <w:footnote w:type="continuationSeparator" w:id="0">
    <w:p w14:paraId="7E37E246" w14:textId="77777777" w:rsidR="000E066E" w:rsidRDefault="000E06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66E"/>
    <w:rsid w:val="00007727"/>
    <w:rsid w:val="00017720"/>
    <w:rsid w:val="00035488"/>
    <w:rsid w:val="000C1C6D"/>
    <w:rsid w:val="000D7F25"/>
    <w:rsid w:val="000E00E5"/>
    <w:rsid w:val="000E066E"/>
    <w:rsid w:val="001146A4"/>
    <w:rsid w:val="00173B20"/>
    <w:rsid w:val="001C69FF"/>
    <w:rsid w:val="0023318D"/>
    <w:rsid w:val="00277C1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91966"/>
    <w:rsid w:val="009A75F9"/>
    <w:rsid w:val="009D19BD"/>
    <w:rsid w:val="009F189D"/>
    <w:rsid w:val="00A80738"/>
    <w:rsid w:val="00C236D3"/>
    <w:rsid w:val="00C2377B"/>
    <w:rsid w:val="00C659E2"/>
    <w:rsid w:val="00CB0802"/>
    <w:rsid w:val="00CF7835"/>
    <w:rsid w:val="00D525F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AAFFD6"/>
  <w15:chartTrackingRefBased/>
  <w15:docId w15:val="{D59313EC-C410-4692-AEDA-7F254735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245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4</cp:revision>
  <cp:lastPrinted>2025-07-18T08:42:00Z</cp:lastPrinted>
  <dcterms:created xsi:type="dcterms:W3CDTF">2025-07-18T09:03:00Z</dcterms:created>
  <dcterms:modified xsi:type="dcterms:W3CDTF">2025-07-18T09:30:00Z</dcterms:modified>
</cp:coreProperties>
</file>