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B6142" w:rsidRPr="00EB6142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6142" w:rsidRPr="00C14101" w:rsidTr="000A61C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142" w:rsidRPr="00C14101" w:rsidRDefault="00EB6142" w:rsidP="000A61C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B6142" w:rsidRPr="00C14101" w:rsidRDefault="00EB6142" w:rsidP="000A61C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B614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EB6142" w:rsidRPr="00C14101" w:rsidRDefault="00EB6142" w:rsidP="000A61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B6142" w:rsidRPr="00C14101" w:rsidRDefault="00EB6142" w:rsidP="000A61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EB614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EB614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6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Poprawa dostępności parkingowej przy kościele parafialnym pw. św. Floriana Męczennika w miejscowości Uszew, Gmina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6142" w:rsidRPr="00D62E6E" w:rsidTr="000A61C5">
        <w:tc>
          <w:tcPr>
            <w:tcW w:w="2269" w:type="dxa"/>
            <w:shd w:val="clear" w:color="auto" w:fill="auto"/>
          </w:tcPr>
          <w:p w:rsidR="00EB6142" w:rsidRPr="00D62E6E" w:rsidRDefault="00EB6142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6142" w:rsidRPr="00D62E6E" w:rsidRDefault="00EB6142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6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RIiD.271.19.2025</w:t>
            </w:r>
          </w:p>
        </w:tc>
      </w:tr>
    </w:tbl>
    <w:p w:rsidR="00BC121E" w:rsidRDefault="00EB614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B6142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6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6636" w:rsidRDefault="001D6636">
      <w:r>
        <w:separator/>
      </w:r>
    </w:p>
  </w:endnote>
  <w:endnote w:type="continuationSeparator" w:id="0">
    <w:p w:rsidR="001D6636" w:rsidRDefault="001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6142" w:rsidRDefault="00EB6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6636" w:rsidRDefault="001D6636">
      <w:r>
        <w:separator/>
      </w:r>
    </w:p>
  </w:footnote>
  <w:footnote w:type="continuationSeparator" w:id="0">
    <w:p w:rsidR="001D6636" w:rsidRDefault="001D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6142" w:rsidRDefault="00EB6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6142" w:rsidRDefault="00EB6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6142" w:rsidRDefault="00EB6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2602807">
    <w:abstractNumId w:val="13"/>
  </w:num>
  <w:num w:numId="2" w16cid:durableId="129132366">
    <w:abstractNumId w:val="0"/>
  </w:num>
  <w:num w:numId="3" w16cid:durableId="1734349230">
    <w:abstractNumId w:val="11"/>
  </w:num>
  <w:num w:numId="4" w16cid:durableId="1899168737">
    <w:abstractNumId w:val="8"/>
  </w:num>
  <w:num w:numId="5" w16cid:durableId="1893957521">
    <w:abstractNumId w:val="7"/>
  </w:num>
  <w:num w:numId="6" w16cid:durableId="725833582">
    <w:abstractNumId w:val="1"/>
  </w:num>
  <w:num w:numId="7" w16cid:durableId="1518038335">
    <w:abstractNumId w:val="6"/>
  </w:num>
  <w:num w:numId="8" w16cid:durableId="1712879879">
    <w:abstractNumId w:val="3"/>
  </w:num>
  <w:num w:numId="9" w16cid:durableId="1702315002">
    <w:abstractNumId w:val="2"/>
  </w:num>
  <w:num w:numId="10" w16cid:durableId="84880789">
    <w:abstractNumId w:val="5"/>
  </w:num>
  <w:num w:numId="11" w16cid:durableId="1443912930">
    <w:abstractNumId w:val="10"/>
  </w:num>
  <w:num w:numId="12" w16cid:durableId="482620203">
    <w:abstractNumId w:val="4"/>
  </w:num>
  <w:num w:numId="13" w16cid:durableId="1077477708">
    <w:abstractNumId w:val="9"/>
  </w:num>
  <w:num w:numId="14" w16cid:durableId="17129922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63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D663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0A8D"/>
    <w:rsid w:val="00E37A20"/>
    <w:rsid w:val="00E9061B"/>
    <w:rsid w:val="00EB5766"/>
    <w:rsid w:val="00EB6142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6A9FDE-BABD-4F05-9931-8C4918572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2025-07-15T09:47:00Z</dcterms:created>
  <dcterms:modified xsi:type="dcterms:W3CDTF">2025-07-15T09:47:00Z</dcterms:modified>
</cp:coreProperties>
</file>