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0114EF" w:rsidRPr="000114EF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114EF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14EF">
        <w:rPr>
          <w:rFonts w:ascii="Arial" w:hAnsi="Arial" w:cs="Arial"/>
        </w:rPr>
        <w:t>Gmina Gnojnik</w:t>
      </w:r>
    </w:p>
    <w:p w:rsidR="006676AE" w:rsidRPr="0012157F" w:rsidRDefault="000114EF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14EF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0114EF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114EF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0114EF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0114EF">
        <w:rPr>
          <w:rFonts w:ascii="Arial" w:hAnsi="Arial" w:cs="Arial"/>
        </w:rPr>
        <w:t>Gnojnik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  <w:shd w:val="clear" w:color="auto" w:fill="auto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14EF" w:rsidRPr="0012157F" w:rsidTr="000A61C5">
        <w:tc>
          <w:tcPr>
            <w:tcW w:w="9104" w:type="dxa"/>
            <w:shd w:val="clear" w:color="auto" w:fill="D9D9D9"/>
          </w:tcPr>
          <w:p w:rsidR="000114EF" w:rsidRPr="006F0A84" w:rsidRDefault="000114EF" w:rsidP="000A61C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0114EF" w:rsidRDefault="000114EF" w:rsidP="000A61C5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114E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114EF" w:rsidRPr="00534752" w:rsidRDefault="000114EF" w:rsidP="000A61C5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  <w:shd w:val="clear" w:color="auto" w:fill="auto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A2540E" w:rsidRDefault="000114EF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14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Poprawa dostępności parkingowej przy kościele parafialnym pw. św. Floriana Męczennika w miejscowości Uszew, Gmina Gnojnik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14EF" w:rsidRPr="00A2540E" w:rsidTr="000A61C5">
        <w:tc>
          <w:tcPr>
            <w:tcW w:w="2269" w:type="dxa"/>
            <w:shd w:val="clear" w:color="auto" w:fill="auto"/>
          </w:tcPr>
          <w:p w:rsidR="000114EF" w:rsidRPr="00A2540E" w:rsidRDefault="000114EF" w:rsidP="000A61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14EF" w:rsidRPr="00A2540E" w:rsidRDefault="000114EF" w:rsidP="000A61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14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RIiD.271.19.2025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114EF" w:rsidRPr="000114EF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114EF" w:rsidRPr="00992BD8" w:rsidRDefault="000114EF" w:rsidP="000114E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0114EF" w:rsidP="000114E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0114EF" w:rsidRPr="00922A11" w:rsidRDefault="000114EF" w:rsidP="000114E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0114EF" w:rsidRPr="0012157F" w:rsidRDefault="000114EF" w:rsidP="000114E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0114EF" w:rsidRPr="0012157F" w:rsidRDefault="000114EF" w:rsidP="000114E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114EF" w:rsidRPr="0012157F" w:rsidTr="000A61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EF" w:rsidRPr="0012157F" w:rsidRDefault="000114EF" w:rsidP="000A61C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4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EF" w:rsidRPr="0012157F" w:rsidRDefault="000114EF" w:rsidP="000A61C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14E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114EF" w:rsidRPr="000114EF" w:rsidRDefault="000114EF" w:rsidP="000A61C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4E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</w:t>
            </w:r>
          </w:p>
          <w:p w:rsidR="000114EF" w:rsidRPr="0012157F" w:rsidRDefault="000114EF" w:rsidP="000A61C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4EF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jest ubezpieczony od odpowiedzialności cywilnej w zakresie prowadzonej działalności gospodarczej związanej z przedmiotem zamówienia na kwotę minimum 100 000,00 zł</w:t>
            </w:r>
          </w:p>
        </w:tc>
      </w:tr>
      <w:tr w:rsidR="000114EF" w:rsidRPr="0012157F" w:rsidTr="000A61C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EF" w:rsidRPr="0012157F" w:rsidRDefault="000114EF" w:rsidP="000A61C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14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14EF" w:rsidRPr="0012157F" w:rsidRDefault="000114EF" w:rsidP="000A61C5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14E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114EF" w:rsidRPr="000114EF" w:rsidRDefault="000114EF" w:rsidP="000A61C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4E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0114EF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zdolności technicznej lub zawodowej.</w:t>
            </w:r>
          </w:p>
          <w:p w:rsidR="000114EF" w:rsidRPr="0012157F" w:rsidRDefault="000114EF" w:rsidP="000A61C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14EF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w okresie ostatnich pięciu lat przed upływem terminu składania ofert, a jeżeli okres prowadzenia działalności jest krótszy w tym okresie wykonał co najmniej 2 zamówienia obejmujące roboty polegające na budowie, przebudowie, rozbudowie, odbudowie lub remoncie drogi o wartości każdego z tych zamówień nie mniejszej niż 200 000,00 zł brutto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D6400" w:rsidRDefault="00FD6400" w:rsidP="0038231F">
      <w:pPr>
        <w:spacing w:after="0" w:line="240" w:lineRule="auto"/>
      </w:pPr>
      <w:r>
        <w:separator/>
      </w:r>
    </w:p>
  </w:endnote>
  <w:endnote w:type="continuationSeparator" w:id="0">
    <w:p w:rsidR="00FD6400" w:rsidRDefault="00FD64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114EF" w:rsidRDefault="000114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114EF" w:rsidRDefault="000114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D6400" w:rsidRDefault="00FD6400" w:rsidP="0038231F">
      <w:pPr>
        <w:spacing w:after="0" w:line="240" w:lineRule="auto"/>
      </w:pPr>
      <w:r>
        <w:separator/>
      </w:r>
    </w:p>
  </w:footnote>
  <w:footnote w:type="continuationSeparator" w:id="0">
    <w:p w:rsidR="00FD6400" w:rsidRDefault="00FD6400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114EF" w:rsidRDefault="000114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114EF" w:rsidRDefault="000114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114EF" w:rsidRDefault="000114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469736">
    <w:abstractNumId w:val="11"/>
  </w:num>
  <w:num w:numId="2" w16cid:durableId="887104364">
    <w:abstractNumId w:val="0"/>
  </w:num>
  <w:num w:numId="3" w16cid:durableId="457266405">
    <w:abstractNumId w:val="10"/>
  </w:num>
  <w:num w:numId="4" w16cid:durableId="402335585">
    <w:abstractNumId w:val="13"/>
  </w:num>
  <w:num w:numId="5" w16cid:durableId="1832940503">
    <w:abstractNumId w:val="12"/>
  </w:num>
  <w:num w:numId="6" w16cid:durableId="1584148492">
    <w:abstractNumId w:val="9"/>
  </w:num>
  <w:num w:numId="7" w16cid:durableId="123621547">
    <w:abstractNumId w:val="1"/>
  </w:num>
  <w:num w:numId="8" w16cid:durableId="1758209940">
    <w:abstractNumId w:val="6"/>
  </w:num>
  <w:num w:numId="9" w16cid:durableId="613486593">
    <w:abstractNumId w:val="4"/>
  </w:num>
  <w:num w:numId="10" w16cid:durableId="996231879">
    <w:abstractNumId w:val="7"/>
  </w:num>
  <w:num w:numId="11" w16cid:durableId="2054230579">
    <w:abstractNumId w:val="5"/>
  </w:num>
  <w:num w:numId="12" w16cid:durableId="1490319706">
    <w:abstractNumId w:val="8"/>
  </w:num>
  <w:num w:numId="13" w16cid:durableId="1230308719">
    <w:abstractNumId w:val="3"/>
  </w:num>
  <w:num w:numId="14" w16cid:durableId="3077846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6400"/>
    <w:rsid w:val="000114E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D6400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80A03DE-F33D-42EA-926A-06DCD81AE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2025-07-15T09:39:00Z</dcterms:created>
  <dcterms:modified xsi:type="dcterms:W3CDTF">2025-07-15T09:39:00Z</dcterms:modified>
</cp:coreProperties>
</file>