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B7CFE" w:rsidRPr="00AB7CF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B7CF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B7C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Poprawa dostępności parkingowej przy kościele parafialnym pw. św. Floriana Męczennika w miejscowości Uszew, Gmina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B7CFE" w:rsidRPr="00A2540E" w:rsidTr="000A61C5">
        <w:tc>
          <w:tcPr>
            <w:tcW w:w="2269" w:type="dxa"/>
            <w:shd w:val="clear" w:color="auto" w:fill="auto"/>
          </w:tcPr>
          <w:p w:rsidR="00AB7CFE" w:rsidRPr="00A2540E" w:rsidRDefault="00AB7CFE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7CFE" w:rsidRPr="00A2540E" w:rsidRDefault="00AB7CFE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B7C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B7CFE" w:rsidRPr="00AB7CFE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B7CFE" w:rsidRPr="00AB7CFE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B7CF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13287" w:rsidRDefault="00413287" w:rsidP="00025386">
      <w:pPr>
        <w:spacing w:after="0" w:line="240" w:lineRule="auto"/>
      </w:pPr>
      <w:r>
        <w:separator/>
      </w:r>
    </w:p>
  </w:endnote>
  <w:endnote w:type="continuationSeparator" w:id="0">
    <w:p w:rsidR="00413287" w:rsidRDefault="004132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7CFE" w:rsidRDefault="00AB7C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7CFE" w:rsidRDefault="00AB7C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13287" w:rsidRDefault="00413287" w:rsidP="00025386">
      <w:pPr>
        <w:spacing w:after="0" w:line="240" w:lineRule="auto"/>
      </w:pPr>
      <w:r>
        <w:separator/>
      </w:r>
    </w:p>
  </w:footnote>
  <w:footnote w:type="continuationSeparator" w:id="0">
    <w:p w:rsidR="00413287" w:rsidRDefault="004132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7CFE" w:rsidRDefault="00AB7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7CFE" w:rsidRDefault="00AB7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B7CFE" w:rsidRDefault="00AB7C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368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28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13287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B7CFE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064B3F-5C1D-41C5-A7B6-47608220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2025-07-15T09:38:00Z</dcterms:created>
  <dcterms:modified xsi:type="dcterms:W3CDTF">2025-07-15T09:38:00Z</dcterms:modified>
</cp:coreProperties>
</file>