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21811" w:rsidRPr="00A2181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21811" w:rsidRPr="00A21811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A2181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18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Poprawa dostępności parkingowej przy kościele parafialnym pw. św. Floriana Męczennika w miejscowości Uszew, Gmina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21811" w:rsidRPr="00A2540E" w:rsidTr="000A61C5">
        <w:tc>
          <w:tcPr>
            <w:tcW w:w="2269" w:type="dxa"/>
            <w:shd w:val="clear" w:color="auto" w:fill="auto"/>
          </w:tcPr>
          <w:p w:rsidR="00A21811" w:rsidRPr="00A2540E" w:rsidRDefault="00A21811" w:rsidP="000A61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21811" w:rsidRPr="00A2540E" w:rsidRDefault="00A21811" w:rsidP="000A61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18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RIiD.271.19.2025</w:t>
            </w:r>
          </w:p>
        </w:tc>
      </w:tr>
    </w:tbl>
    <w:p w:rsidR="00DC652A" w:rsidRPr="00053927" w:rsidRDefault="00A2181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2181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6546F" w:rsidRDefault="0076546F" w:rsidP="00025386">
      <w:pPr>
        <w:spacing w:after="0" w:line="240" w:lineRule="auto"/>
      </w:pPr>
      <w:r>
        <w:separator/>
      </w:r>
    </w:p>
  </w:endnote>
  <w:endnote w:type="continuationSeparator" w:id="0">
    <w:p w:rsidR="0076546F" w:rsidRDefault="007654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21811" w:rsidRDefault="00A218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21811" w:rsidRDefault="00A218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6546F" w:rsidRDefault="0076546F" w:rsidP="00025386">
      <w:pPr>
        <w:spacing w:after="0" w:line="240" w:lineRule="auto"/>
      </w:pPr>
      <w:r>
        <w:separator/>
      </w:r>
    </w:p>
  </w:footnote>
  <w:footnote w:type="continuationSeparator" w:id="0">
    <w:p w:rsidR="0076546F" w:rsidRDefault="007654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21811" w:rsidRDefault="00A218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21811" w:rsidRDefault="00A218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21811" w:rsidRDefault="00A218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473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546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546F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21811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58DE68A-D346-4556-BF75-C1BD64C0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2025-07-15T09:38:00Z</dcterms:created>
  <dcterms:modified xsi:type="dcterms:W3CDTF">2025-07-15T09:38:00Z</dcterms:modified>
</cp:coreProperties>
</file>