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34D40" w:rsidRPr="00834D40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34D4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4D40">
        <w:rPr>
          <w:rFonts w:ascii="Arial" w:hAnsi="Arial" w:cs="Arial"/>
        </w:rPr>
        <w:t>Gmina Gnojnik</w:t>
      </w:r>
    </w:p>
    <w:p w:rsidR="006676AE" w:rsidRPr="0012157F" w:rsidRDefault="00834D4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34D40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834D40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34D4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34D40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834D40">
        <w:rPr>
          <w:rFonts w:ascii="Arial" w:hAnsi="Arial" w:cs="Arial"/>
        </w:rPr>
        <w:t>Gnojnik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4D40" w:rsidRPr="0012157F" w:rsidTr="000A61C5">
        <w:tc>
          <w:tcPr>
            <w:tcW w:w="9104" w:type="dxa"/>
            <w:shd w:val="clear" w:color="auto" w:fill="D9D9D9"/>
          </w:tcPr>
          <w:p w:rsidR="00834D40" w:rsidRPr="0012157F" w:rsidRDefault="00834D40" w:rsidP="000A61C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34D40" w:rsidRPr="0012157F" w:rsidRDefault="00834D40" w:rsidP="000A61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34D4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834D40" w:rsidRPr="00612283" w:rsidRDefault="00834D40" w:rsidP="000A61C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34D40" w:rsidRPr="00612283" w:rsidRDefault="00834D40" w:rsidP="000A61C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834D40" w:rsidRPr="0012157F" w:rsidRDefault="00834D40" w:rsidP="000A61C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834D4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34D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Poprawa dostępności parkingowej przy kościele parafialnym pw. św. Floriana Męczennika w miejscowości Uszew, Gmina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34D40" w:rsidRPr="00A2540E" w:rsidTr="000A61C5">
        <w:tc>
          <w:tcPr>
            <w:tcW w:w="2269" w:type="dxa"/>
            <w:shd w:val="clear" w:color="auto" w:fill="auto"/>
          </w:tcPr>
          <w:p w:rsidR="00834D40" w:rsidRPr="00A2540E" w:rsidRDefault="00834D40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34D40" w:rsidRPr="00A2540E" w:rsidRDefault="00834D40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34D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RIiD.271.19.2025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34D40" w:rsidRPr="00834D40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834D40" w:rsidRPr="00992BD8" w:rsidRDefault="00834D40" w:rsidP="00834D4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834D40" w:rsidP="00834D4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834D40" w:rsidRPr="00A44833" w:rsidRDefault="00834D40" w:rsidP="00834D4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834D40" w:rsidRPr="0012157F" w:rsidRDefault="00834D40" w:rsidP="00834D4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4</w:t>
      </w:r>
    </w:p>
    <w:p w:rsidR="00834D40" w:rsidRPr="0012157F" w:rsidRDefault="00834D40" w:rsidP="00834D4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34D40" w:rsidRPr="0012157F" w:rsidTr="000A61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40" w:rsidRPr="0012157F" w:rsidRDefault="00834D40" w:rsidP="000A61C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D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40" w:rsidRPr="0012157F" w:rsidRDefault="00834D40" w:rsidP="000A61C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4D4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34D40" w:rsidRPr="00834D40" w:rsidRDefault="00834D40" w:rsidP="000A61C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D4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</w:t>
            </w:r>
          </w:p>
          <w:p w:rsidR="00834D40" w:rsidRPr="0012157F" w:rsidRDefault="00834D40" w:rsidP="000A61C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D40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 zakresie prowadzonej działalności gospodarczej związanej z przedmiotem zamówienia na kwotę minimum 100 000,00 zł</w:t>
            </w:r>
          </w:p>
        </w:tc>
      </w:tr>
      <w:tr w:rsidR="00834D40" w:rsidRPr="0012157F" w:rsidTr="000A61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40" w:rsidRPr="0012157F" w:rsidRDefault="00834D40" w:rsidP="000A61C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D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40" w:rsidRPr="0012157F" w:rsidRDefault="00834D40" w:rsidP="000A61C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4D4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34D40" w:rsidRPr="00834D40" w:rsidRDefault="00834D40" w:rsidP="000A61C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D4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</w:t>
            </w:r>
          </w:p>
          <w:p w:rsidR="00834D40" w:rsidRPr="0012157F" w:rsidRDefault="00834D40" w:rsidP="000A61C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D40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każdego z tych zamówień nie mniejszej niż 200 000,00 zł brutto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97285" w:rsidRDefault="00697285" w:rsidP="0038231F">
      <w:pPr>
        <w:spacing w:after="0" w:line="240" w:lineRule="auto"/>
      </w:pPr>
      <w:r>
        <w:separator/>
      </w:r>
    </w:p>
  </w:endnote>
  <w:endnote w:type="continuationSeparator" w:id="0">
    <w:p w:rsidR="00697285" w:rsidRDefault="006972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34D40" w:rsidRDefault="00834D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34D40" w:rsidRDefault="00834D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97285" w:rsidRDefault="00697285" w:rsidP="0038231F">
      <w:pPr>
        <w:spacing w:after="0" w:line="240" w:lineRule="auto"/>
      </w:pPr>
      <w:r>
        <w:separator/>
      </w:r>
    </w:p>
  </w:footnote>
  <w:footnote w:type="continuationSeparator" w:id="0">
    <w:p w:rsidR="00697285" w:rsidRDefault="0069728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34D40" w:rsidRDefault="00834D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34D40" w:rsidRDefault="00834D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34D40" w:rsidRDefault="00834D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455112">
    <w:abstractNumId w:val="11"/>
  </w:num>
  <w:num w:numId="2" w16cid:durableId="2046058321">
    <w:abstractNumId w:val="0"/>
  </w:num>
  <w:num w:numId="3" w16cid:durableId="2086489540">
    <w:abstractNumId w:val="10"/>
  </w:num>
  <w:num w:numId="4" w16cid:durableId="598369118">
    <w:abstractNumId w:val="13"/>
  </w:num>
  <w:num w:numId="5" w16cid:durableId="1506439188">
    <w:abstractNumId w:val="12"/>
  </w:num>
  <w:num w:numId="6" w16cid:durableId="2027903124">
    <w:abstractNumId w:val="9"/>
  </w:num>
  <w:num w:numId="7" w16cid:durableId="1774860696">
    <w:abstractNumId w:val="1"/>
  </w:num>
  <w:num w:numId="8" w16cid:durableId="905995460">
    <w:abstractNumId w:val="6"/>
  </w:num>
  <w:num w:numId="9" w16cid:durableId="124854441">
    <w:abstractNumId w:val="4"/>
  </w:num>
  <w:num w:numId="10" w16cid:durableId="577834748">
    <w:abstractNumId w:val="7"/>
  </w:num>
  <w:num w:numId="11" w16cid:durableId="493037344">
    <w:abstractNumId w:val="5"/>
  </w:num>
  <w:num w:numId="12" w16cid:durableId="1094666179">
    <w:abstractNumId w:val="8"/>
  </w:num>
  <w:num w:numId="13" w16cid:durableId="1358046444">
    <w:abstractNumId w:val="3"/>
  </w:num>
  <w:num w:numId="14" w16cid:durableId="1039011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28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7285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4D40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4D3F34F-9F3A-4B6C-8520-52EB9EFA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2025-07-15T09:40:00Z</dcterms:created>
  <dcterms:modified xsi:type="dcterms:W3CDTF">2025-07-15T09:40:00Z</dcterms:modified>
</cp:coreProperties>
</file>