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F3971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B5E7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5E76">
        <w:rPr>
          <w:rFonts w:ascii="Arial" w:hAnsi="Arial" w:cs="Arial"/>
        </w:rPr>
        <w:t>10 Wojskowy Szpital Kliniczny z Polikliniką Samodzielny Publiczny Zakład Opieki Zdrowotnej</w:t>
      </w:r>
    </w:p>
    <w:p w:rsidR="005D05C3" w:rsidRPr="0012157F" w:rsidRDefault="00FB5E7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5E76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FB5E76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B5E7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B5E76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FB5E76">
        <w:rPr>
          <w:rFonts w:ascii="Arial" w:hAnsi="Arial" w:cs="Arial"/>
        </w:rPr>
        <w:t>Bydgoszcz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B5E76" w:rsidRPr="0012157F" w:rsidTr="004A73CD">
        <w:tc>
          <w:tcPr>
            <w:tcW w:w="9104" w:type="dxa"/>
            <w:shd w:val="clear" w:color="auto" w:fill="D9D9D9"/>
          </w:tcPr>
          <w:p w:rsidR="00FB5E76" w:rsidRPr="0012157F" w:rsidRDefault="00FB5E76" w:rsidP="004A73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B5E76" w:rsidRPr="00094F76" w:rsidRDefault="00FB5E76" w:rsidP="004A73C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B5E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B5E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B5E7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FB5E76" w:rsidRPr="004B5FB1" w:rsidRDefault="00FB5E76" w:rsidP="004A73C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B5E7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5E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5E76" w:rsidRPr="00A2540E" w:rsidTr="004A73CD">
        <w:tc>
          <w:tcPr>
            <w:tcW w:w="2269" w:type="dxa"/>
            <w:shd w:val="clear" w:color="auto" w:fill="auto"/>
          </w:tcPr>
          <w:p w:rsidR="00FB5E76" w:rsidRPr="00A2540E" w:rsidRDefault="00FB5E76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5E76" w:rsidRPr="00A2540E" w:rsidRDefault="00FB5E76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5E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66/2025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B5E76" w:rsidRPr="00FB5E7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715B48">
        <w:rPr>
          <w:rFonts w:ascii="Arial" w:hAnsi="Arial" w:cs="Arial"/>
          <w:sz w:val="24"/>
          <w:szCs w:val="24"/>
        </w:rPr>
        <w:lastRenderedPageBreak/>
        <w:t>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FB5E76" w:rsidRPr="007104AC" w:rsidRDefault="00FB5E76" w:rsidP="00FB5E7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F3971" w:rsidRPr="00DF3971" w:rsidRDefault="00FB5E76" w:rsidP="00DF397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DF3971" w:rsidRDefault="00DF3971" w:rsidP="00DF397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art. 109 ust. 1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4 ustawy </w:t>
      </w:r>
      <w:proofErr w:type="spellStart"/>
      <w:r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DF3971" w:rsidRDefault="00DF3971" w:rsidP="00DF3971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Dz.U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z 2024r. poz. 507 z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B5E7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B5E7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17B" w:rsidRDefault="00F3317B" w:rsidP="0038231F">
      <w:pPr>
        <w:spacing w:after="0" w:line="240" w:lineRule="auto"/>
      </w:pPr>
      <w:r>
        <w:separator/>
      </w:r>
    </w:p>
  </w:endnote>
  <w:endnote w:type="continuationSeparator" w:id="1">
    <w:p w:rsidR="00F3317B" w:rsidRDefault="00F331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76" w:rsidRDefault="00FB5E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4487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44877">
      <w:rPr>
        <w:b/>
        <w:bCs/>
        <w:sz w:val="24"/>
        <w:szCs w:val="24"/>
      </w:rPr>
      <w:fldChar w:fldCharType="separate"/>
    </w:r>
    <w:r w:rsidR="00DF3971">
      <w:rPr>
        <w:b/>
        <w:bCs/>
        <w:noProof/>
      </w:rPr>
      <w:t>1</w:t>
    </w:r>
    <w:r w:rsidR="00444877">
      <w:rPr>
        <w:b/>
        <w:bCs/>
        <w:sz w:val="24"/>
        <w:szCs w:val="24"/>
      </w:rPr>
      <w:fldChar w:fldCharType="end"/>
    </w:r>
    <w:r>
      <w:t xml:space="preserve"> z </w:t>
    </w:r>
    <w:r w:rsidR="0044487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44877">
      <w:rPr>
        <w:b/>
        <w:bCs/>
        <w:sz w:val="24"/>
        <w:szCs w:val="24"/>
      </w:rPr>
      <w:fldChar w:fldCharType="separate"/>
    </w:r>
    <w:r w:rsidR="00DF3971">
      <w:rPr>
        <w:b/>
        <w:bCs/>
        <w:noProof/>
      </w:rPr>
      <w:t>2</w:t>
    </w:r>
    <w:r w:rsidR="0044487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76" w:rsidRDefault="00FB5E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17B" w:rsidRDefault="00F3317B" w:rsidP="0038231F">
      <w:pPr>
        <w:spacing w:after="0" w:line="240" w:lineRule="auto"/>
      </w:pPr>
      <w:r>
        <w:separator/>
      </w:r>
    </w:p>
  </w:footnote>
  <w:footnote w:type="continuationSeparator" w:id="1">
    <w:p w:rsidR="00F3317B" w:rsidRDefault="00F331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76" w:rsidRDefault="00FB5E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76" w:rsidRDefault="00FB5E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76" w:rsidRDefault="00FB5E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7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4877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3971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317B"/>
    <w:rsid w:val="00F365F2"/>
    <w:rsid w:val="00F43919"/>
    <w:rsid w:val="00F66810"/>
    <w:rsid w:val="00F8042D"/>
    <w:rsid w:val="00F8636A"/>
    <w:rsid w:val="00F90CD1"/>
    <w:rsid w:val="00FA5BC5"/>
    <w:rsid w:val="00FB5E76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7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2025-07-03T09:24:00Z</dcterms:created>
  <dcterms:modified xsi:type="dcterms:W3CDTF">2025-07-03T09:24:00Z</dcterms:modified>
</cp:coreProperties>
</file>