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B7FD4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A1F95" w:rsidRPr="00C14101" w:rsidTr="004A73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1F95" w:rsidRPr="00C14101" w:rsidRDefault="004A1F95" w:rsidP="004A73C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A1F95" w:rsidRPr="00C14101" w:rsidRDefault="004A1F95" w:rsidP="004A73C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A1F9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A1F9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A1F95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4A1F95" w:rsidRPr="00C14101" w:rsidRDefault="004A1F95" w:rsidP="004A7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A1F95" w:rsidRPr="00C14101" w:rsidRDefault="004A1F95" w:rsidP="004A73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4A1F9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4A1F9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1F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wykonania zmian w dokumentacji projektowo - kosztorysowej wraz ze sprawowaniem nadzoru autorskiego dla zadania pn: ,,Przebudowa pomieszczeń dla potrzeb Oddziału Intensywnego Nadzoru Kardiologicznego w budynku nr 3, piętro VI - strona północna''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1F95" w:rsidRPr="00D62E6E" w:rsidTr="004A73CD">
        <w:tc>
          <w:tcPr>
            <w:tcW w:w="2269" w:type="dxa"/>
            <w:shd w:val="clear" w:color="auto" w:fill="auto"/>
          </w:tcPr>
          <w:p w:rsidR="004A1F95" w:rsidRPr="00D62E6E" w:rsidRDefault="004A1F95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1F95" w:rsidRPr="00D62E6E" w:rsidRDefault="004A1F95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1F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66/2025</w:t>
            </w:r>
          </w:p>
        </w:tc>
      </w:tr>
    </w:tbl>
    <w:p w:rsidR="00BC121E" w:rsidRDefault="004A1F9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A1F95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D767B9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D767B9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4A1F9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1F9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461" w:rsidRDefault="00996461">
      <w:r>
        <w:separator/>
      </w:r>
    </w:p>
  </w:endnote>
  <w:endnote w:type="continuationSeparator" w:id="1">
    <w:p w:rsidR="00996461" w:rsidRDefault="00996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D767B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767B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767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767B9">
      <w:rPr>
        <w:rStyle w:val="Numerstrony"/>
        <w:rFonts w:ascii="Arial" w:hAnsi="Arial"/>
        <w:sz w:val="18"/>
        <w:szCs w:val="18"/>
      </w:rPr>
      <w:fldChar w:fldCharType="separate"/>
    </w:r>
    <w:r w:rsidR="00CB7FD4">
      <w:rPr>
        <w:rStyle w:val="Numerstrony"/>
        <w:rFonts w:ascii="Arial" w:hAnsi="Arial"/>
        <w:noProof/>
        <w:sz w:val="18"/>
        <w:szCs w:val="18"/>
      </w:rPr>
      <w:t>2</w:t>
    </w:r>
    <w:r w:rsidR="00D767B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767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767B9">
      <w:rPr>
        <w:rStyle w:val="Numerstrony"/>
        <w:rFonts w:ascii="Arial" w:hAnsi="Arial"/>
        <w:sz w:val="18"/>
        <w:szCs w:val="18"/>
      </w:rPr>
      <w:fldChar w:fldCharType="separate"/>
    </w:r>
    <w:r w:rsidR="00CB7FD4">
      <w:rPr>
        <w:rStyle w:val="Numerstrony"/>
        <w:rFonts w:ascii="Arial" w:hAnsi="Arial"/>
        <w:noProof/>
        <w:sz w:val="18"/>
        <w:szCs w:val="18"/>
      </w:rPr>
      <w:t>2</w:t>
    </w:r>
    <w:r w:rsidR="00D767B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95" w:rsidRDefault="004A1F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461" w:rsidRDefault="00996461">
      <w:r>
        <w:separator/>
      </w:r>
    </w:p>
  </w:footnote>
  <w:footnote w:type="continuationSeparator" w:id="1">
    <w:p w:rsidR="00996461" w:rsidRDefault="009964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95" w:rsidRDefault="004A1F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95" w:rsidRDefault="004A1F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95" w:rsidRDefault="004A1F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F9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1F95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6461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B7FD4"/>
    <w:rsid w:val="00CC527A"/>
    <w:rsid w:val="00CD67CC"/>
    <w:rsid w:val="00D62E6E"/>
    <w:rsid w:val="00D74F94"/>
    <w:rsid w:val="00D767B9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2025-07-03T09:21:00Z</dcterms:created>
  <dcterms:modified xsi:type="dcterms:W3CDTF">2025-07-03T09:21:00Z</dcterms:modified>
</cp:coreProperties>
</file>