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41DF6" w:rsidRPr="00F41DF6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41DF6" w:rsidRPr="00F41DF6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F41DF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1D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wykonania zmian w dokumentacji projektowo - kosztorysowej wraz ze sprawowaniem nadzoru autorskiego dla zadania pn: ,,Przebudowa pomieszczeń dla potrzeb Oddziału Intensywnego Nadzoru Kardiologicznego w budynku nr 3, piętro VI - strona północna''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41DF6" w:rsidRPr="00A2540E" w:rsidTr="004A73CD">
        <w:tc>
          <w:tcPr>
            <w:tcW w:w="2269" w:type="dxa"/>
            <w:shd w:val="clear" w:color="auto" w:fill="auto"/>
          </w:tcPr>
          <w:p w:rsidR="00F41DF6" w:rsidRPr="00A2540E" w:rsidRDefault="00F41DF6" w:rsidP="004A73C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41DF6" w:rsidRPr="00A2540E" w:rsidRDefault="00F41DF6" w:rsidP="004A73C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1D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66/2025</w:t>
            </w:r>
          </w:p>
        </w:tc>
      </w:tr>
    </w:tbl>
    <w:p w:rsidR="00DC652A" w:rsidRPr="00053927" w:rsidRDefault="00F41DF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F41DF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41DF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2A6E" w:rsidRDefault="00EE2A6E" w:rsidP="00025386">
      <w:pPr>
        <w:spacing w:after="0" w:line="240" w:lineRule="auto"/>
      </w:pPr>
      <w:r>
        <w:separator/>
      </w:r>
    </w:p>
  </w:endnote>
  <w:endnote w:type="continuationSeparator" w:id="1">
    <w:p w:rsidR="00EE2A6E" w:rsidRDefault="00EE2A6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DF6" w:rsidRDefault="00F41D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1D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1DF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DF6" w:rsidRDefault="00F41D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2A6E" w:rsidRDefault="00EE2A6E" w:rsidP="00025386">
      <w:pPr>
        <w:spacing w:after="0" w:line="240" w:lineRule="auto"/>
      </w:pPr>
      <w:r>
        <w:separator/>
      </w:r>
    </w:p>
  </w:footnote>
  <w:footnote w:type="continuationSeparator" w:id="1">
    <w:p w:rsidR="00EE2A6E" w:rsidRDefault="00EE2A6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DF6" w:rsidRDefault="00F41D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DF6" w:rsidRDefault="00F41D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DF6" w:rsidRDefault="00F41D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1DF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E2A6E"/>
    <w:rsid w:val="00EF3368"/>
    <w:rsid w:val="00F334B4"/>
    <w:rsid w:val="00F41DF6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2025-07-03T05:35:00Z</dcterms:created>
  <dcterms:modified xsi:type="dcterms:W3CDTF">2025-07-03T05:35:00Z</dcterms:modified>
</cp:coreProperties>
</file>