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905EF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A146D" w:rsidRPr="003A146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0FCB0BD" w14:textId="77777777" w:rsidTr="00D62E6E">
        <w:tc>
          <w:tcPr>
            <w:tcW w:w="2800" w:type="dxa"/>
            <w:shd w:val="clear" w:color="auto" w:fill="auto"/>
          </w:tcPr>
          <w:p w14:paraId="6A2557C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A5186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9A505BA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D964C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15630EF7" w14:textId="77777777" w:rsidTr="00D62E6E">
        <w:tc>
          <w:tcPr>
            <w:tcW w:w="2800" w:type="dxa"/>
            <w:shd w:val="clear" w:color="auto" w:fill="auto"/>
          </w:tcPr>
          <w:p w14:paraId="69151933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74B1DC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D83A2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3D012E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441D7A0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A146D" w:rsidRPr="00C14101" w14:paraId="2F862F11" w14:textId="77777777" w:rsidTr="0003012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F9C9F3" w14:textId="77777777" w:rsidR="003A146D" w:rsidRPr="00C14101" w:rsidRDefault="003A146D" w:rsidP="0003012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5C54B4A" w14:textId="77777777" w:rsidR="003A146D" w:rsidRPr="00C14101" w:rsidRDefault="003A146D" w:rsidP="0003012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A146D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CE631D3" w14:textId="77777777" w:rsidR="003A146D" w:rsidRPr="00C14101" w:rsidRDefault="003A146D" w:rsidP="00030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6121A41" w14:textId="77777777" w:rsidR="003A146D" w:rsidRPr="00C14101" w:rsidRDefault="003A146D" w:rsidP="000301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9C877F7" w14:textId="77777777" w:rsidR="00BC121E" w:rsidRPr="00C14101" w:rsidRDefault="003A146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25C255D7" w14:textId="77777777" w:rsidTr="00D62E6E">
        <w:tc>
          <w:tcPr>
            <w:tcW w:w="2269" w:type="dxa"/>
            <w:shd w:val="clear" w:color="auto" w:fill="auto"/>
          </w:tcPr>
          <w:p w14:paraId="2AAF21F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B5BA8C" w14:textId="77777777" w:rsidR="00D62E6E" w:rsidRPr="00D62E6E" w:rsidRDefault="003A14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14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obejmująca prace remontowe Sali Gimnastycznej wraz z zapleczem i komunikacją w msc.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A146D" w:rsidRPr="00D62E6E" w14:paraId="16AB977A" w14:textId="77777777" w:rsidTr="00030122">
        <w:tc>
          <w:tcPr>
            <w:tcW w:w="2269" w:type="dxa"/>
            <w:shd w:val="clear" w:color="auto" w:fill="auto"/>
          </w:tcPr>
          <w:p w14:paraId="2B63EFCD" w14:textId="77777777" w:rsidR="003A146D" w:rsidRPr="00D62E6E" w:rsidRDefault="003A146D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3F34505" w14:textId="2253E3E9" w:rsidR="003A146D" w:rsidRPr="00D62E6E" w:rsidRDefault="003A146D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A14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</w:t>
            </w:r>
            <w:r w:rsidR="008D1E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3A14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4FDEE1CF" w14:textId="77777777" w:rsidR="00BC121E" w:rsidRDefault="003A146D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3A146D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489AEC5" w14:textId="5F5CB83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1E217E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1029CFA" w14:textId="7C897025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9BCC9C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C4CDB63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340DDF9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6A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70B4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7D8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27034C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8F6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6EE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A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7048D30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5C1F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EC40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E2F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D5669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9CDE381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A9DC99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24B9E44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0CB9787" w14:textId="77777777" w:rsidTr="00620E37">
        <w:tc>
          <w:tcPr>
            <w:tcW w:w="2660" w:type="dxa"/>
            <w:shd w:val="clear" w:color="auto" w:fill="auto"/>
          </w:tcPr>
          <w:p w14:paraId="6A036C9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68FD06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6BF9CCD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FEF6B9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EFE86B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5823F84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A146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D80D11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002A8F" w14:textId="77777777" w:rsidR="001F362B" w:rsidRDefault="001F362B">
      <w:r>
        <w:separator/>
      </w:r>
    </w:p>
  </w:endnote>
  <w:endnote w:type="continuationSeparator" w:id="0">
    <w:p w14:paraId="0C15EC8E" w14:textId="77777777" w:rsidR="001F362B" w:rsidRDefault="001F36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B82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563E4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42B6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D13D93" w14:textId="77777777" w:rsidR="009A4CD3" w:rsidRDefault="008D1ED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C52AE7B">
        <v:line id="_x0000_s1025" style="position:absolute;left:0;text-align:left;z-index:251657728" from="-3.85pt,8.7pt" to="455.15pt,8.7pt"/>
      </w:pict>
    </w:r>
  </w:p>
  <w:p w14:paraId="2233E441" w14:textId="642AC835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5153D" w14:textId="77777777" w:rsidR="003A146D" w:rsidRDefault="003A14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7E2C2" w14:textId="77777777" w:rsidR="001F362B" w:rsidRDefault="001F362B">
      <w:r>
        <w:separator/>
      </w:r>
    </w:p>
  </w:footnote>
  <w:footnote w:type="continuationSeparator" w:id="0">
    <w:p w14:paraId="1D018360" w14:textId="77777777" w:rsidR="001F362B" w:rsidRDefault="001F36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B4082" w14:textId="77777777" w:rsidR="003A146D" w:rsidRDefault="003A14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74DB1A" w14:textId="77777777" w:rsidR="003A146D" w:rsidRDefault="003A14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EA6FE" w14:textId="77777777" w:rsidR="003A146D" w:rsidRDefault="003A14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6721733">
    <w:abstractNumId w:val="13"/>
  </w:num>
  <w:num w:numId="2" w16cid:durableId="1612130656">
    <w:abstractNumId w:val="0"/>
  </w:num>
  <w:num w:numId="3" w16cid:durableId="1951275420">
    <w:abstractNumId w:val="11"/>
  </w:num>
  <w:num w:numId="4" w16cid:durableId="1010986096">
    <w:abstractNumId w:val="8"/>
  </w:num>
  <w:num w:numId="5" w16cid:durableId="1106390100">
    <w:abstractNumId w:val="7"/>
  </w:num>
  <w:num w:numId="6" w16cid:durableId="1180316611">
    <w:abstractNumId w:val="1"/>
  </w:num>
  <w:num w:numId="7" w16cid:durableId="6297814">
    <w:abstractNumId w:val="6"/>
  </w:num>
  <w:num w:numId="8" w16cid:durableId="1933005601">
    <w:abstractNumId w:val="3"/>
  </w:num>
  <w:num w:numId="9" w16cid:durableId="1754857962">
    <w:abstractNumId w:val="2"/>
  </w:num>
  <w:num w:numId="10" w16cid:durableId="234751301">
    <w:abstractNumId w:val="5"/>
  </w:num>
  <w:num w:numId="11" w16cid:durableId="1736393664">
    <w:abstractNumId w:val="10"/>
  </w:num>
  <w:num w:numId="12" w16cid:durableId="1665664210">
    <w:abstractNumId w:val="4"/>
  </w:num>
  <w:num w:numId="13" w16cid:durableId="513611555">
    <w:abstractNumId w:val="9"/>
  </w:num>
  <w:num w:numId="14" w16cid:durableId="15805993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62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D1350"/>
    <w:rsid w:val="001F362B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A146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1ED6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DE2C3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DD31228"/>
  <w15:chartTrackingRefBased/>
  <w15:docId w15:val="{89D3225E-13CA-404D-AE18-CA1A8354D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3</cp:revision>
  <cp:lastPrinted>2010-01-07T09:39:00Z</cp:lastPrinted>
  <dcterms:created xsi:type="dcterms:W3CDTF">2025-06-10T08:55:00Z</dcterms:created>
  <dcterms:modified xsi:type="dcterms:W3CDTF">2025-07-02T12:37:00Z</dcterms:modified>
</cp:coreProperties>
</file>