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D6D82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A06F74" w:rsidRPr="00A06F74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752EDF3A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236AD75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6A91EDF" w14:textId="77777777" w:rsidR="006676AE" w:rsidRPr="0012157F" w:rsidRDefault="00A06F74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6F74">
        <w:rPr>
          <w:rFonts w:ascii="Arial" w:hAnsi="Arial" w:cs="Arial"/>
        </w:rPr>
        <w:t>Gmina Gnojnik</w:t>
      </w:r>
    </w:p>
    <w:p w14:paraId="411221C9" w14:textId="77777777" w:rsidR="006676AE" w:rsidRPr="0012157F" w:rsidRDefault="00A06F74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06F74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A06F74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FA6EE83" w14:textId="77777777" w:rsidR="00F90CD1" w:rsidRDefault="00A06F74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A06F74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A06F74">
        <w:rPr>
          <w:rFonts w:ascii="Arial" w:hAnsi="Arial" w:cs="Arial"/>
        </w:rPr>
        <w:t>Gnojnik</w:t>
      </w:r>
    </w:p>
    <w:p w14:paraId="72191744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79E7953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7D21E15B" w14:textId="77777777" w:rsidTr="00252642">
        <w:tc>
          <w:tcPr>
            <w:tcW w:w="2800" w:type="dxa"/>
            <w:shd w:val="clear" w:color="auto" w:fill="auto"/>
          </w:tcPr>
          <w:p w14:paraId="25A1351A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7EF904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23EEB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B8A8BCC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55EE1859" w14:textId="77777777" w:rsidTr="00252642">
        <w:tc>
          <w:tcPr>
            <w:tcW w:w="2800" w:type="dxa"/>
            <w:shd w:val="clear" w:color="auto" w:fill="auto"/>
          </w:tcPr>
          <w:p w14:paraId="17CF4E81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037AD1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8B502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A8E08A3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2904F2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6F74" w:rsidRPr="0012157F" w14:paraId="2DE6B352" w14:textId="77777777" w:rsidTr="00030122">
        <w:tc>
          <w:tcPr>
            <w:tcW w:w="9104" w:type="dxa"/>
            <w:shd w:val="clear" w:color="auto" w:fill="D9D9D9"/>
          </w:tcPr>
          <w:p w14:paraId="02AF8000" w14:textId="77777777" w:rsidR="00A06F74" w:rsidRPr="006F0A84" w:rsidRDefault="00A06F74" w:rsidP="0003012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1CE2970" w14:textId="77777777" w:rsidR="00A06F74" w:rsidRDefault="00A06F74" w:rsidP="00030122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A06F7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D187252" w14:textId="77777777" w:rsidR="00A06F74" w:rsidRPr="00534752" w:rsidRDefault="00A06F74" w:rsidP="00030122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067A0A43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05C98127" w14:textId="77777777" w:rsidTr="00252642">
        <w:tc>
          <w:tcPr>
            <w:tcW w:w="2269" w:type="dxa"/>
            <w:shd w:val="clear" w:color="auto" w:fill="auto"/>
          </w:tcPr>
          <w:p w14:paraId="12E86C08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853184" w14:textId="77777777" w:rsidR="00FB403C" w:rsidRPr="00A2540E" w:rsidRDefault="00A06F74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06F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obejmująca prace remontowe Sali Gimnastycznej wraz z zapleczem i komunikacją w msc.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06F74" w:rsidRPr="00A2540E" w14:paraId="4F04BF3E" w14:textId="77777777" w:rsidTr="00030122">
        <w:tc>
          <w:tcPr>
            <w:tcW w:w="2269" w:type="dxa"/>
            <w:shd w:val="clear" w:color="auto" w:fill="auto"/>
          </w:tcPr>
          <w:p w14:paraId="1E6C73BC" w14:textId="77777777" w:rsidR="00A06F74" w:rsidRPr="00A2540E" w:rsidRDefault="00A06F74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A0C079" w14:textId="16D66157" w:rsidR="00A06F74" w:rsidRPr="00A2540E" w:rsidRDefault="00A06F74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06F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</w:t>
            </w:r>
            <w:r w:rsidR="008303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A06F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.2025</w:t>
            </w:r>
          </w:p>
        </w:tc>
      </w:tr>
    </w:tbl>
    <w:p w14:paraId="04298CD6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90CA30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06F74" w:rsidRPr="00A06F74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B276738" w14:textId="77777777" w:rsidTr="00650D6C">
        <w:tc>
          <w:tcPr>
            <w:tcW w:w="9104" w:type="dxa"/>
            <w:shd w:val="clear" w:color="auto" w:fill="D9D9D9"/>
          </w:tcPr>
          <w:p w14:paraId="04D6AFE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1AFA68F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A95A645" w14:textId="77777777" w:rsidR="00A06F74" w:rsidRPr="00992BD8" w:rsidRDefault="00A06F74" w:rsidP="00A06F7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A189BAD" w14:textId="77777777" w:rsidR="002426FF" w:rsidRPr="00922A11" w:rsidRDefault="00A06F74" w:rsidP="00A06F7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D192A5D" w14:textId="77777777" w:rsidR="00A06F74" w:rsidRPr="00922A11" w:rsidRDefault="00A06F74" w:rsidP="00A06F7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97B2EEA" w14:textId="77777777" w:rsidR="00A06F74" w:rsidRPr="0012157F" w:rsidRDefault="00A06F74" w:rsidP="00A06F7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4</w:t>
      </w:r>
    </w:p>
    <w:p w14:paraId="15C3AE0A" w14:textId="77777777" w:rsidR="00A06F74" w:rsidRPr="0012157F" w:rsidRDefault="00A06F74" w:rsidP="00A06F7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EF85FBF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97DD902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8F5FFCE" w14:textId="77777777" w:rsidTr="00CD4DD1">
        <w:tc>
          <w:tcPr>
            <w:tcW w:w="9104" w:type="dxa"/>
            <w:shd w:val="clear" w:color="auto" w:fill="D9D9D9"/>
          </w:tcPr>
          <w:p w14:paraId="1BFB0B8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063396E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019015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F289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638A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06F74" w:rsidRPr="0012157F" w14:paraId="24769483" w14:textId="77777777" w:rsidTr="000301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44A4D" w14:textId="77777777" w:rsidR="00A06F74" w:rsidRPr="0012157F" w:rsidRDefault="00A06F74" w:rsidP="000301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6F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6FED" w14:textId="77777777" w:rsidR="00A06F74" w:rsidRPr="0012157F" w:rsidRDefault="00A06F74" w:rsidP="00030122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6F7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4D985A2" w14:textId="77777777" w:rsidR="00A06F74" w:rsidRPr="00A06F74" w:rsidRDefault="00A06F74" w:rsidP="0003012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F7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77E8439B" w14:textId="77777777" w:rsidR="00A06F74" w:rsidRPr="0012157F" w:rsidRDefault="00A06F74" w:rsidP="0003012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F74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 zakresie prowadzonej działalności gospodarczej związanej z przedmiotem zamówienia na kwotę minimum 500 000,00 zł ( pięćset tysięcy złotych 00/100)</w:t>
            </w:r>
          </w:p>
        </w:tc>
      </w:tr>
      <w:tr w:rsidR="00A06F74" w:rsidRPr="0012157F" w14:paraId="0F2EFEB1" w14:textId="77777777" w:rsidTr="000301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C1B29" w14:textId="77777777" w:rsidR="00A06F74" w:rsidRPr="0012157F" w:rsidRDefault="00A06F74" w:rsidP="0003012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6F7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EF3A" w14:textId="77777777" w:rsidR="00A06F74" w:rsidRPr="0012157F" w:rsidRDefault="00A06F74" w:rsidP="00030122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6F7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3585D50" w14:textId="77777777" w:rsidR="00A06F74" w:rsidRPr="00A06F74" w:rsidRDefault="00A06F74" w:rsidP="0003012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F7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0008659" w14:textId="2699533C" w:rsidR="00A06F74" w:rsidRPr="0012157F" w:rsidRDefault="00A06F74" w:rsidP="0003012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6F74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w okresie ostatnich pięciu lat przed upływem terminu składania ofert, a jeżeli okres prowadzenia działalności jest krótszy w tym okresie wykonał co najmniej 2 zamówienia obejmujące roboty polegające na budowie, przebudowie, rozbudowie, odbudowie lub remoncie </w:t>
            </w:r>
            <w:r w:rsidR="007D04B3">
              <w:rPr>
                <w:rFonts w:ascii="Arial" w:hAnsi="Arial" w:cs="Arial"/>
                <w:sz w:val="24"/>
                <w:szCs w:val="24"/>
              </w:rPr>
              <w:t>budynku</w:t>
            </w:r>
            <w:r w:rsidRPr="00A06F74">
              <w:rPr>
                <w:rFonts w:ascii="Arial" w:hAnsi="Arial" w:cs="Arial"/>
                <w:sz w:val="24"/>
                <w:szCs w:val="24"/>
              </w:rPr>
              <w:t xml:space="preserve"> użyteczności publicznej o wartości każdego z tych zamówień nie mniejszej niż  500 000,00 zł brutto</w:t>
            </w:r>
            <w:r w:rsidR="00B248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248BD" w:rsidRPr="00B248BD">
              <w:rPr>
                <w:rFonts w:ascii="Arial" w:hAnsi="Arial" w:cs="Arial"/>
                <w:sz w:val="24"/>
                <w:szCs w:val="24"/>
              </w:rPr>
              <w:t>( pięćset tysięcy złotych 00/100)</w:t>
            </w:r>
          </w:p>
        </w:tc>
      </w:tr>
    </w:tbl>
    <w:p w14:paraId="18ED9788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54DEA77" w14:textId="77777777" w:rsidTr="00CD4DD1">
        <w:tc>
          <w:tcPr>
            <w:tcW w:w="9104" w:type="dxa"/>
            <w:shd w:val="clear" w:color="auto" w:fill="D9D9D9"/>
          </w:tcPr>
          <w:p w14:paraId="6DDAFDF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92882EB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E81115C" w14:textId="77777777" w:rsidTr="00847232">
        <w:tc>
          <w:tcPr>
            <w:tcW w:w="9104" w:type="dxa"/>
            <w:shd w:val="clear" w:color="auto" w:fill="D9D9D9"/>
          </w:tcPr>
          <w:p w14:paraId="423320E0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883C40B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04E117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03C1C60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1973CD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7C7303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5551761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C6E9D2F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A90EFB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48F89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B7508F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E63609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1B3E199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A561C" w14:textId="77777777" w:rsidR="00780E0F" w:rsidRDefault="00780E0F" w:rsidP="0038231F">
      <w:pPr>
        <w:spacing w:after="0" w:line="240" w:lineRule="auto"/>
      </w:pPr>
      <w:r>
        <w:separator/>
      </w:r>
    </w:p>
  </w:endnote>
  <w:endnote w:type="continuationSeparator" w:id="0">
    <w:p w14:paraId="2BAF3657" w14:textId="77777777" w:rsidR="00780E0F" w:rsidRDefault="00780E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E4629" w14:textId="77777777" w:rsidR="00A06F74" w:rsidRDefault="00A06F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A5D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4AB7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A1A31" w14:textId="77777777" w:rsidR="00A06F74" w:rsidRDefault="00A06F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C67CE" w14:textId="77777777" w:rsidR="00780E0F" w:rsidRDefault="00780E0F" w:rsidP="0038231F">
      <w:pPr>
        <w:spacing w:after="0" w:line="240" w:lineRule="auto"/>
      </w:pPr>
      <w:r>
        <w:separator/>
      </w:r>
    </w:p>
  </w:footnote>
  <w:footnote w:type="continuationSeparator" w:id="0">
    <w:p w14:paraId="70FD5FBC" w14:textId="77777777" w:rsidR="00780E0F" w:rsidRDefault="00780E0F" w:rsidP="0038231F">
      <w:pPr>
        <w:spacing w:after="0" w:line="240" w:lineRule="auto"/>
      </w:pPr>
      <w:r>
        <w:continuationSeparator/>
      </w:r>
    </w:p>
  </w:footnote>
  <w:footnote w:id="1">
    <w:p w14:paraId="26CEDA2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894CDE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FAD1EA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7D6B1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3CF69" w14:textId="77777777" w:rsidR="00A06F74" w:rsidRDefault="00A06F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0BEC4" w14:textId="77777777" w:rsidR="00A06F74" w:rsidRDefault="00A06F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3B249" w14:textId="77777777" w:rsidR="00A06F74" w:rsidRDefault="00A06F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136420">
    <w:abstractNumId w:val="11"/>
  </w:num>
  <w:num w:numId="2" w16cid:durableId="766777132">
    <w:abstractNumId w:val="0"/>
  </w:num>
  <w:num w:numId="3" w16cid:durableId="964119222">
    <w:abstractNumId w:val="10"/>
  </w:num>
  <w:num w:numId="4" w16cid:durableId="2132625559">
    <w:abstractNumId w:val="13"/>
  </w:num>
  <w:num w:numId="5" w16cid:durableId="325981783">
    <w:abstractNumId w:val="12"/>
  </w:num>
  <w:num w:numId="6" w16cid:durableId="941305785">
    <w:abstractNumId w:val="9"/>
  </w:num>
  <w:num w:numId="7" w16cid:durableId="372658991">
    <w:abstractNumId w:val="1"/>
  </w:num>
  <w:num w:numId="8" w16cid:durableId="173690962">
    <w:abstractNumId w:val="6"/>
  </w:num>
  <w:num w:numId="9" w16cid:durableId="518468806">
    <w:abstractNumId w:val="4"/>
  </w:num>
  <w:num w:numId="10" w16cid:durableId="1116368931">
    <w:abstractNumId w:val="7"/>
  </w:num>
  <w:num w:numId="11" w16cid:durableId="1040671390">
    <w:abstractNumId w:val="5"/>
  </w:num>
  <w:num w:numId="12" w16cid:durableId="235435728">
    <w:abstractNumId w:val="8"/>
  </w:num>
  <w:num w:numId="13" w16cid:durableId="1231885665">
    <w:abstractNumId w:val="3"/>
  </w:num>
  <w:num w:numId="14" w16cid:durableId="1342927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E0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0E0F"/>
    <w:rsid w:val="007840F2"/>
    <w:rsid w:val="007936D6"/>
    <w:rsid w:val="00794B1B"/>
    <w:rsid w:val="007961C8"/>
    <w:rsid w:val="007A2BCB"/>
    <w:rsid w:val="007B01C8"/>
    <w:rsid w:val="007C3B14"/>
    <w:rsid w:val="007D04B3"/>
    <w:rsid w:val="007D5B61"/>
    <w:rsid w:val="007E29A1"/>
    <w:rsid w:val="007E2F69"/>
    <w:rsid w:val="00804F07"/>
    <w:rsid w:val="00825A09"/>
    <w:rsid w:val="0083030E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06F74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248BD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F74C4"/>
  <w15:docId w15:val="{2989C451-53FD-4294-A2D5-C482B3623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3</cp:revision>
  <cp:lastPrinted>2016-07-26T10:32:00Z</cp:lastPrinted>
  <dcterms:created xsi:type="dcterms:W3CDTF">2025-06-10T11:59:00Z</dcterms:created>
  <dcterms:modified xsi:type="dcterms:W3CDTF">2025-07-02T12:36:00Z</dcterms:modified>
</cp:coreProperties>
</file>