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C25C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92F95" w:rsidRPr="00092F9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62F8F8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717AB0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87C8B7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CFFA37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9A32DA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79E5E0F" w14:textId="77777777" w:rsidTr="004F10A0">
        <w:tc>
          <w:tcPr>
            <w:tcW w:w="2269" w:type="dxa"/>
            <w:shd w:val="clear" w:color="auto" w:fill="auto"/>
          </w:tcPr>
          <w:p w14:paraId="141C1FB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F8749D" w14:textId="77777777" w:rsidR="00A137C9" w:rsidRPr="00A2540E" w:rsidRDefault="00092F9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2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obejmująca prace remontowe Sali Gimnastycznej wraz z zapleczem i komunikacją w msc.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2F95" w:rsidRPr="00A2540E" w14:paraId="5C4A8AF1" w14:textId="77777777" w:rsidTr="00030122">
        <w:tc>
          <w:tcPr>
            <w:tcW w:w="2269" w:type="dxa"/>
            <w:shd w:val="clear" w:color="auto" w:fill="auto"/>
          </w:tcPr>
          <w:p w14:paraId="118B5A0A" w14:textId="77777777" w:rsidR="00092F95" w:rsidRPr="00A2540E" w:rsidRDefault="00092F95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09FD63" w14:textId="559CF6F2" w:rsidR="00092F95" w:rsidRPr="00A2540E" w:rsidRDefault="00092F95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2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</w:t>
            </w:r>
            <w:r w:rsidR="001D6A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092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</w:t>
            </w:r>
          </w:p>
        </w:tc>
      </w:tr>
    </w:tbl>
    <w:p w14:paraId="32C1206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60616D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2F95" w:rsidRPr="00092F9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2A7321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7E2689C" w14:textId="77777777" w:rsidTr="00A137C9">
        <w:tc>
          <w:tcPr>
            <w:tcW w:w="617" w:type="dxa"/>
            <w:shd w:val="clear" w:color="auto" w:fill="auto"/>
            <w:vAlign w:val="center"/>
          </w:tcPr>
          <w:p w14:paraId="033A4D9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EC05A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44A77C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6AE6D14" w14:textId="77777777" w:rsidTr="00A137C9">
        <w:tc>
          <w:tcPr>
            <w:tcW w:w="617" w:type="dxa"/>
            <w:shd w:val="clear" w:color="auto" w:fill="auto"/>
            <w:vAlign w:val="center"/>
          </w:tcPr>
          <w:p w14:paraId="63D3F58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57FE3A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64CAD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A02F374" w14:textId="77777777" w:rsidTr="00A137C9">
        <w:tc>
          <w:tcPr>
            <w:tcW w:w="617" w:type="dxa"/>
            <w:shd w:val="clear" w:color="auto" w:fill="auto"/>
            <w:vAlign w:val="center"/>
          </w:tcPr>
          <w:p w14:paraId="4C9B85C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569457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29ADC5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E4295C9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92F95" w:rsidRPr="00092F95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28004A4" w14:textId="77777777" w:rsidTr="00A137C9">
        <w:tc>
          <w:tcPr>
            <w:tcW w:w="617" w:type="dxa"/>
            <w:shd w:val="clear" w:color="auto" w:fill="auto"/>
            <w:vAlign w:val="center"/>
          </w:tcPr>
          <w:p w14:paraId="3B79288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215453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50E592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BDA9562" w14:textId="77777777" w:rsidTr="00A137C9">
        <w:tc>
          <w:tcPr>
            <w:tcW w:w="617" w:type="dxa"/>
            <w:shd w:val="clear" w:color="auto" w:fill="auto"/>
            <w:vAlign w:val="center"/>
          </w:tcPr>
          <w:p w14:paraId="443ED3A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949AF5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AD86D0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FE46655" w14:textId="77777777" w:rsidTr="00A137C9">
        <w:tc>
          <w:tcPr>
            <w:tcW w:w="617" w:type="dxa"/>
            <w:shd w:val="clear" w:color="auto" w:fill="auto"/>
            <w:vAlign w:val="center"/>
          </w:tcPr>
          <w:p w14:paraId="4BA1982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157224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6CADF4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836A5E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387F67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529F8E8" w14:textId="77777777" w:rsidTr="004F10A0">
        <w:tc>
          <w:tcPr>
            <w:tcW w:w="2660" w:type="dxa"/>
            <w:shd w:val="clear" w:color="auto" w:fill="auto"/>
          </w:tcPr>
          <w:p w14:paraId="3206579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5B367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4446D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C5DC1D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E2A0A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3B4745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92F9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63ECA2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7F053" w14:textId="77777777" w:rsidR="005E7B82" w:rsidRDefault="005E7B82" w:rsidP="00025386">
      <w:pPr>
        <w:spacing w:after="0" w:line="240" w:lineRule="auto"/>
      </w:pPr>
      <w:r>
        <w:separator/>
      </w:r>
    </w:p>
  </w:endnote>
  <w:endnote w:type="continuationSeparator" w:id="0">
    <w:p w14:paraId="37A74800" w14:textId="77777777" w:rsidR="005E7B82" w:rsidRDefault="005E7B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0C453" w14:textId="77777777" w:rsidR="00092F95" w:rsidRDefault="00092F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CA646" w14:textId="77777777" w:rsidR="00025386" w:rsidRDefault="001D6AEB" w:rsidP="00025386">
    <w:pPr>
      <w:pStyle w:val="Stopka"/>
      <w:tabs>
        <w:tab w:val="clear" w:pos="4536"/>
      </w:tabs>
      <w:jc w:val="center"/>
    </w:pPr>
    <w:r>
      <w:rPr>
        <w:noProof/>
      </w:rPr>
      <w:pict w14:anchorId="1D6940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03A33F" w14:textId="1238B35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9A88B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EDEA7" w14:textId="77777777" w:rsidR="00092F95" w:rsidRDefault="00092F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D9EC3" w14:textId="77777777" w:rsidR="005E7B82" w:rsidRDefault="005E7B82" w:rsidP="00025386">
      <w:pPr>
        <w:spacing w:after="0" w:line="240" w:lineRule="auto"/>
      </w:pPr>
      <w:r>
        <w:separator/>
      </w:r>
    </w:p>
  </w:footnote>
  <w:footnote w:type="continuationSeparator" w:id="0">
    <w:p w14:paraId="0086B6F0" w14:textId="77777777" w:rsidR="005E7B82" w:rsidRDefault="005E7B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4C72A" w14:textId="77777777" w:rsidR="00092F95" w:rsidRDefault="00092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74C31" w14:textId="77777777" w:rsidR="00092F95" w:rsidRDefault="00092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9D6A0" w14:textId="77777777" w:rsidR="00092F95" w:rsidRDefault="00092F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264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B82"/>
    <w:rsid w:val="00025386"/>
    <w:rsid w:val="000423B9"/>
    <w:rsid w:val="00053927"/>
    <w:rsid w:val="00084786"/>
    <w:rsid w:val="00092F95"/>
    <w:rsid w:val="0016158F"/>
    <w:rsid w:val="001C2314"/>
    <w:rsid w:val="001D6AEB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E7B82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26CDC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9BDD9"/>
  <w15:chartTrackingRefBased/>
  <w15:docId w15:val="{D995106A-6045-4CE3-B7F3-3B188DE3F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3</cp:revision>
  <dcterms:created xsi:type="dcterms:W3CDTF">2025-06-10T08:53:00Z</dcterms:created>
  <dcterms:modified xsi:type="dcterms:W3CDTF">2025-07-02T12:36:00Z</dcterms:modified>
</cp:coreProperties>
</file>