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085B9F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B648B" w:rsidRPr="007B648B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254B7B48" w14:textId="77777777" w:rsidTr="00467CA2">
        <w:tc>
          <w:tcPr>
            <w:tcW w:w="2800" w:type="dxa"/>
            <w:shd w:val="clear" w:color="auto" w:fill="auto"/>
          </w:tcPr>
          <w:p w14:paraId="49AFB376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484816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A64DD2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A8401F2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3D5C2A07" w14:textId="77777777" w:rsidTr="00467CA2">
        <w:tc>
          <w:tcPr>
            <w:tcW w:w="2800" w:type="dxa"/>
            <w:shd w:val="clear" w:color="auto" w:fill="auto"/>
          </w:tcPr>
          <w:p w14:paraId="5BC52EE1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6A450A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8B69AC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5D10D8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3C51641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0335C47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F36893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6FF8248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0BE1D69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B648B" w:rsidRPr="007B648B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4233BC5A" w14:textId="77777777" w:rsidTr="00467CA2">
        <w:tc>
          <w:tcPr>
            <w:tcW w:w="2269" w:type="dxa"/>
            <w:shd w:val="clear" w:color="auto" w:fill="auto"/>
          </w:tcPr>
          <w:p w14:paraId="587B1060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300B72" w14:textId="77777777" w:rsidR="00D520D3" w:rsidRPr="00A2540E" w:rsidRDefault="007B648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64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obejmująca prace remontowe Sali Gimnastycznej wraz z zapleczem i komunikacją w msc. Gnojnik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B648B" w:rsidRPr="00A2540E" w14:paraId="0A5E03D5" w14:textId="77777777" w:rsidTr="00030122">
        <w:tc>
          <w:tcPr>
            <w:tcW w:w="2269" w:type="dxa"/>
            <w:shd w:val="clear" w:color="auto" w:fill="auto"/>
          </w:tcPr>
          <w:p w14:paraId="55CD9B6A" w14:textId="77777777" w:rsidR="007B648B" w:rsidRPr="00A2540E" w:rsidRDefault="007B648B" w:rsidP="000301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D01FBA" w14:textId="67158F72" w:rsidR="007B648B" w:rsidRPr="00A2540E" w:rsidRDefault="007B648B" w:rsidP="000301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64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</w:t>
            </w:r>
            <w:r w:rsidR="00A27FE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</w:t>
            </w:r>
            <w:r w:rsidRPr="007B64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.2025</w:t>
            </w:r>
          </w:p>
        </w:tc>
      </w:tr>
    </w:tbl>
    <w:p w14:paraId="53C5AD03" w14:textId="77777777" w:rsidR="00DC652A" w:rsidRPr="00053927" w:rsidRDefault="007B648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618B337D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44335BA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1170E8F4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3A59DF3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73A94DCA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11A2868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238CF885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7226DEE1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58415267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D030C36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58F868CE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CD983F9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FA8B8D4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6C780E6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7EA8AFE6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870FB2C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160A120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793D2F7B" w14:textId="77777777" w:rsidTr="00467CA2">
        <w:tc>
          <w:tcPr>
            <w:tcW w:w="2660" w:type="dxa"/>
            <w:shd w:val="clear" w:color="auto" w:fill="auto"/>
          </w:tcPr>
          <w:p w14:paraId="43120FC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6F5411B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9CF7889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74FDD70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DEED7F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EE02D77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B648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3B536843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25753E" w14:textId="77777777" w:rsidR="00346C3F" w:rsidRDefault="00346C3F" w:rsidP="00025386">
      <w:pPr>
        <w:spacing w:after="0" w:line="240" w:lineRule="auto"/>
      </w:pPr>
      <w:r>
        <w:separator/>
      </w:r>
    </w:p>
  </w:endnote>
  <w:endnote w:type="continuationSeparator" w:id="0">
    <w:p w14:paraId="1D9F4AA9" w14:textId="77777777" w:rsidR="00346C3F" w:rsidRDefault="00346C3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EBFE9" w14:textId="77777777" w:rsidR="007B648B" w:rsidRDefault="007B648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3D524" w14:textId="77777777" w:rsidR="00025386" w:rsidRDefault="00A27FEB" w:rsidP="00025386">
    <w:pPr>
      <w:pStyle w:val="Stopka"/>
      <w:tabs>
        <w:tab w:val="clear" w:pos="4536"/>
      </w:tabs>
      <w:jc w:val="center"/>
    </w:pPr>
    <w:r>
      <w:rPr>
        <w:noProof/>
      </w:rPr>
      <w:pict w14:anchorId="20EF070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5148312" w14:textId="6137E190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EF51DD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3F696" w14:textId="77777777" w:rsidR="007B648B" w:rsidRDefault="007B64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98885F" w14:textId="77777777" w:rsidR="00346C3F" w:rsidRDefault="00346C3F" w:rsidP="00025386">
      <w:pPr>
        <w:spacing w:after="0" w:line="240" w:lineRule="auto"/>
      </w:pPr>
      <w:r>
        <w:separator/>
      </w:r>
    </w:p>
  </w:footnote>
  <w:footnote w:type="continuationSeparator" w:id="0">
    <w:p w14:paraId="47104607" w14:textId="77777777" w:rsidR="00346C3F" w:rsidRDefault="00346C3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57422" w14:textId="77777777" w:rsidR="007B648B" w:rsidRDefault="007B64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1030E9" w14:textId="77777777" w:rsidR="007B648B" w:rsidRDefault="007B64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05520" w14:textId="77777777" w:rsidR="007B648B" w:rsidRDefault="007B64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7305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6C3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46C3F"/>
    <w:rsid w:val="004374F2"/>
    <w:rsid w:val="00460705"/>
    <w:rsid w:val="00467CA2"/>
    <w:rsid w:val="00485239"/>
    <w:rsid w:val="004E27D7"/>
    <w:rsid w:val="004F6162"/>
    <w:rsid w:val="0055145C"/>
    <w:rsid w:val="005624D8"/>
    <w:rsid w:val="00620476"/>
    <w:rsid w:val="00657A47"/>
    <w:rsid w:val="0071340C"/>
    <w:rsid w:val="00745A44"/>
    <w:rsid w:val="007666D6"/>
    <w:rsid w:val="007B648B"/>
    <w:rsid w:val="007D6755"/>
    <w:rsid w:val="007F49C7"/>
    <w:rsid w:val="00824D73"/>
    <w:rsid w:val="00830970"/>
    <w:rsid w:val="008833CF"/>
    <w:rsid w:val="008B797E"/>
    <w:rsid w:val="008F2498"/>
    <w:rsid w:val="0093388F"/>
    <w:rsid w:val="00A27FEB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3417DC"/>
  <w15:chartTrackingRefBased/>
  <w15:docId w15:val="{18165F34-0108-46E2-82A1-A3FAC91EF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3</cp:revision>
  <dcterms:created xsi:type="dcterms:W3CDTF">2025-06-10T08:52:00Z</dcterms:created>
  <dcterms:modified xsi:type="dcterms:W3CDTF">2025-07-02T12:35:00Z</dcterms:modified>
</cp:coreProperties>
</file>