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4C0BC" w14:textId="018AD0AC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53AEB">
        <w:rPr>
          <w:rFonts w:ascii="Arial" w:hAnsi="Arial" w:cs="Arial"/>
          <w:bCs/>
          <w:i w:val="0"/>
          <w:szCs w:val="24"/>
        </w:rPr>
        <w:t xml:space="preserve">5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6572ABAF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314C0A" w14:textId="77777777" w:rsidR="006676AE" w:rsidRPr="0012157F" w:rsidRDefault="000D162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162A">
        <w:rPr>
          <w:rFonts w:ascii="Arial" w:hAnsi="Arial" w:cs="Arial"/>
        </w:rPr>
        <w:t>Gmina Gnojnik</w:t>
      </w:r>
    </w:p>
    <w:p w14:paraId="2D3F08F4" w14:textId="77777777" w:rsidR="006676AE" w:rsidRPr="0012157F" w:rsidRDefault="000D162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D162A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0D162A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6475314" w14:textId="77777777" w:rsidR="00F90CD1" w:rsidRDefault="000D162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D162A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0D162A">
        <w:rPr>
          <w:rFonts w:ascii="Arial" w:hAnsi="Arial" w:cs="Arial"/>
        </w:rPr>
        <w:t>Gnojnik</w:t>
      </w:r>
    </w:p>
    <w:p w14:paraId="594B095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EB16D93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7C5719F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32A7A08" w14:textId="77777777" w:rsidTr="0018769E">
        <w:tc>
          <w:tcPr>
            <w:tcW w:w="2800" w:type="dxa"/>
            <w:shd w:val="clear" w:color="auto" w:fill="auto"/>
          </w:tcPr>
          <w:p w14:paraId="1CA4DD12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BC1BC2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25B077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3B4DF6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57F0CB7" w14:textId="77777777" w:rsidTr="0018769E">
        <w:tc>
          <w:tcPr>
            <w:tcW w:w="2800" w:type="dxa"/>
            <w:shd w:val="clear" w:color="auto" w:fill="auto"/>
          </w:tcPr>
          <w:p w14:paraId="4F98706D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1DF88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D4920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F33D30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6179DC0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162A" w:rsidRPr="0012157F" w14:paraId="60ACB8D4" w14:textId="77777777" w:rsidTr="00030122">
        <w:tc>
          <w:tcPr>
            <w:tcW w:w="9104" w:type="dxa"/>
            <w:shd w:val="clear" w:color="auto" w:fill="D9D9D9"/>
          </w:tcPr>
          <w:p w14:paraId="230B9D5A" w14:textId="77777777" w:rsidR="000D162A" w:rsidRPr="0012157F" w:rsidRDefault="000D162A" w:rsidP="0003012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FA04DEE" w14:textId="77777777" w:rsidR="000D162A" w:rsidRPr="0012157F" w:rsidRDefault="000D162A" w:rsidP="0003012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D162A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3DA5AD6" w14:textId="77777777" w:rsidR="000D162A" w:rsidRPr="00612283" w:rsidRDefault="000D162A" w:rsidP="0003012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ADB8023" w14:textId="77777777" w:rsidR="000D162A" w:rsidRPr="00612283" w:rsidRDefault="000D162A" w:rsidP="0003012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1CF81A1" w14:textId="77777777" w:rsidR="000D162A" w:rsidRPr="0012157F" w:rsidRDefault="000D162A" w:rsidP="0003012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D3B97D2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2DC7F19" w14:textId="77777777" w:rsidTr="0018769E">
        <w:tc>
          <w:tcPr>
            <w:tcW w:w="2269" w:type="dxa"/>
            <w:shd w:val="clear" w:color="auto" w:fill="auto"/>
          </w:tcPr>
          <w:p w14:paraId="523C485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AF8DB6" w14:textId="77777777" w:rsidR="002578E4" w:rsidRPr="00A2540E" w:rsidRDefault="000D162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16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obejmująca prace remontowe Sali Gimnastycznej wraz z zapleczem i komunikacją w msc. Gnojnik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162A" w:rsidRPr="00A2540E" w14:paraId="66A4EE98" w14:textId="77777777" w:rsidTr="00030122">
        <w:tc>
          <w:tcPr>
            <w:tcW w:w="2269" w:type="dxa"/>
            <w:shd w:val="clear" w:color="auto" w:fill="auto"/>
          </w:tcPr>
          <w:p w14:paraId="60049ED9" w14:textId="77777777" w:rsidR="000D162A" w:rsidRPr="00A2540E" w:rsidRDefault="000D162A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4ED097" w14:textId="24B5661A" w:rsidR="000D162A" w:rsidRPr="00A2540E" w:rsidRDefault="000D162A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16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</w:t>
            </w:r>
            <w:r w:rsidR="00BF03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0D16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.2025</w:t>
            </w:r>
          </w:p>
        </w:tc>
      </w:tr>
    </w:tbl>
    <w:p w14:paraId="606230D5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1F83FA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D162A" w:rsidRPr="000D162A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E042CA4" w14:textId="77777777" w:rsidTr="00650D6C">
        <w:tc>
          <w:tcPr>
            <w:tcW w:w="9104" w:type="dxa"/>
            <w:shd w:val="clear" w:color="auto" w:fill="D9D9D9"/>
          </w:tcPr>
          <w:p w14:paraId="1BAE050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13191E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5B639C8" w14:textId="77777777" w:rsidR="000D162A" w:rsidRPr="00992BD8" w:rsidRDefault="000D162A" w:rsidP="000D162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AD38DB8" w14:textId="77777777" w:rsidR="002426FF" w:rsidRPr="00A44833" w:rsidRDefault="000D162A" w:rsidP="000D162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40F0858A" w14:textId="77777777" w:rsidR="000D162A" w:rsidRPr="00A44833" w:rsidRDefault="000D162A" w:rsidP="000D162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63FD3BA" w14:textId="77777777" w:rsidR="000D162A" w:rsidRPr="0012157F" w:rsidRDefault="000D162A" w:rsidP="000D162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39AA632F" w14:textId="77777777" w:rsidR="000D162A" w:rsidRPr="0012157F" w:rsidRDefault="000D162A" w:rsidP="000D162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8ABC90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14C124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E65BD27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0166413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609FDC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858883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47834FB" w14:textId="77777777" w:rsidTr="00CD4DD1">
        <w:tc>
          <w:tcPr>
            <w:tcW w:w="9104" w:type="dxa"/>
            <w:shd w:val="clear" w:color="auto" w:fill="D9D9D9"/>
          </w:tcPr>
          <w:p w14:paraId="076E7B2D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2954D8A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E7E653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C5E2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3FE4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D162A" w:rsidRPr="0012157F" w14:paraId="232CBBDE" w14:textId="77777777" w:rsidTr="000301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E127A" w14:textId="77777777" w:rsidR="000D162A" w:rsidRPr="0012157F" w:rsidRDefault="000D162A" w:rsidP="000301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162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92D6" w14:textId="77777777" w:rsidR="000D162A" w:rsidRPr="0012157F" w:rsidRDefault="000D162A" w:rsidP="0003012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162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268DE47" w14:textId="77777777" w:rsidR="000D162A" w:rsidRPr="000D162A" w:rsidRDefault="000D162A" w:rsidP="0003012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162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4C242F05" w14:textId="77777777" w:rsidR="000D162A" w:rsidRPr="0012157F" w:rsidRDefault="000D162A" w:rsidP="0003012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162A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 zakresie prowadzonej działalności gospodarczej związanej z przedmiotem zamówienia na kwotę minimum 500 000,00 zł ( pięćset tysięcy złotych 00/100)</w:t>
            </w:r>
          </w:p>
        </w:tc>
      </w:tr>
      <w:tr w:rsidR="000D162A" w:rsidRPr="0012157F" w14:paraId="27CD1A6A" w14:textId="77777777" w:rsidTr="000301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00074" w14:textId="77777777" w:rsidR="000D162A" w:rsidRPr="0012157F" w:rsidRDefault="000D162A" w:rsidP="000301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16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1C95" w14:textId="77777777" w:rsidR="000D162A" w:rsidRPr="0012157F" w:rsidRDefault="000D162A" w:rsidP="0003012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162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8EB740B" w14:textId="77777777" w:rsidR="000D162A" w:rsidRPr="000D162A" w:rsidRDefault="000D162A" w:rsidP="0003012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162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3BCFA3D6" w14:textId="21CE1950" w:rsidR="000D162A" w:rsidRPr="0012157F" w:rsidRDefault="000D162A" w:rsidP="0003012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162A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w okresie ostatnich pięciu lat przed upływem terminu składania ofert, a jeżeli okres prowadzenia działalności jest krótszy w tym okresie wykonał co najmniej 2 zamówienia obejmujące roboty polegające na budowie, przebudowie, rozbudowie, odbudowie lub remoncie </w:t>
            </w:r>
            <w:r w:rsidR="00295CA1">
              <w:rPr>
                <w:rFonts w:ascii="Arial" w:hAnsi="Arial" w:cs="Arial"/>
                <w:sz w:val="24"/>
                <w:szCs w:val="24"/>
              </w:rPr>
              <w:t>budynku</w:t>
            </w:r>
            <w:r w:rsidRPr="000D162A">
              <w:rPr>
                <w:rFonts w:ascii="Arial" w:hAnsi="Arial" w:cs="Arial"/>
                <w:sz w:val="24"/>
                <w:szCs w:val="24"/>
              </w:rPr>
              <w:t xml:space="preserve"> użyteczności publicznej o wartości każdego z tych zamówień nie mniejszej niż  500 000,00 zł brutto</w:t>
            </w:r>
            <w:r w:rsidR="00BF09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F096E" w:rsidRPr="00BF096E">
              <w:rPr>
                <w:rFonts w:ascii="Arial" w:hAnsi="Arial" w:cs="Arial"/>
                <w:sz w:val="24"/>
                <w:szCs w:val="24"/>
              </w:rPr>
              <w:t>( pięćset tysięcy złotych 00/100)</w:t>
            </w:r>
          </w:p>
        </w:tc>
      </w:tr>
    </w:tbl>
    <w:p w14:paraId="027B2DE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A9C9EC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5842A68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A5BE11F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1D86084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4FB844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00DF62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2A8FAA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7A4B34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47DC33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7B7FA51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D65C76D" w14:textId="77777777" w:rsidTr="00CD4DD1">
        <w:tc>
          <w:tcPr>
            <w:tcW w:w="9104" w:type="dxa"/>
            <w:shd w:val="clear" w:color="auto" w:fill="D9D9D9"/>
          </w:tcPr>
          <w:p w14:paraId="380AB24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4A06995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FE64D6A" w14:textId="77777777" w:rsidTr="00847232">
        <w:tc>
          <w:tcPr>
            <w:tcW w:w="9104" w:type="dxa"/>
            <w:shd w:val="clear" w:color="auto" w:fill="D9D9D9"/>
          </w:tcPr>
          <w:p w14:paraId="68FF2975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134A22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3E0A1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616C0B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ED1A6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01BCCE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5904C5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CDE66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0C986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3F1D2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34E3F8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BE705B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8D30CC1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94D937" w14:textId="77777777" w:rsidR="00142783" w:rsidRDefault="00142783" w:rsidP="0038231F">
      <w:pPr>
        <w:spacing w:after="0" w:line="240" w:lineRule="auto"/>
      </w:pPr>
      <w:r>
        <w:separator/>
      </w:r>
    </w:p>
  </w:endnote>
  <w:endnote w:type="continuationSeparator" w:id="0">
    <w:p w14:paraId="7B69ADFA" w14:textId="77777777" w:rsidR="00142783" w:rsidRDefault="001427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EA045" w14:textId="77777777" w:rsidR="000D162A" w:rsidRDefault="000D16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ECC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9BC0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ADB09" w14:textId="77777777" w:rsidR="000D162A" w:rsidRDefault="000D16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2F13AD" w14:textId="77777777" w:rsidR="00142783" w:rsidRDefault="00142783" w:rsidP="0038231F">
      <w:pPr>
        <w:spacing w:after="0" w:line="240" w:lineRule="auto"/>
      </w:pPr>
      <w:r>
        <w:separator/>
      </w:r>
    </w:p>
  </w:footnote>
  <w:footnote w:type="continuationSeparator" w:id="0">
    <w:p w14:paraId="1FB5B79E" w14:textId="77777777" w:rsidR="00142783" w:rsidRDefault="00142783" w:rsidP="0038231F">
      <w:pPr>
        <w:spacing w:after="0" w:line="240" w:lineRule="auto"/>
      </w:pPr>
      <w:r>
        <w:continuationSeparator/>
      </w:r>
    </w:p>
  </w:footnote>
  <w:footnote w:id="1">
    <w:p w14:paraId="4A4BDFC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BD5E7A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25019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BB6E8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59B4E" w14:textId="77777777" w:rsidR="000D162A" w:rsidRDefault="000D16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3DF89" w14:textId="77777777" w:rsidR="000D162A" w:rsidRDefault="000D16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1E2BE" w14:textId="77777777" w:rsidR="000D162A" w:rsidRDefault="000D16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087854">
    <w:abstractNumId w:val="11"/>
  </w:num>
  <w:num w:numId="2" w16cid:durableId="130556706">
    <w:abstractNumId w:val="0"/>
  </w:num>
  <w:num w:numId="3" w16cid:durableId="2121026340">
    <w:abstractNumId w:val="10"/>
  </w:num>
  <w:num w:numId="4" w16cid:durableId="1534609371">
    <w:abstractNumId w:val="13"/>
  </w:num>
  <w:num w:numId="5" w16cid:durableId="1562059035">
    <w:abstractNumId w:val="12"/>
  </w:num>
  <w:num w:numId="6" w16cid:durableId="806359080">
    <w:abstractNumId w:val="9"/>
  </w:num>
  <w:num w:numId="7" w16cid:durableId="71512059">
    <w:abstractNumId w:val="1"/>
  </w:num>
  <w:num w:numId="8" w16cid:durableId="2097750781">
    <w:abstractNumId w:val="6"/>
  </w:num>
  <w:num w:numId="9" w16cid:durableId="2084838540">
    <w:abstractNumId w:val="4"/>
  </w:num>
  <w:num w:numId="10" w16cid:durableId="1492482049">
    <w:abstractNumId w:val="7"/>
  </w:num>
  <w:num w:numId="11" w16cid:durableId="107624506">
    <w:abstractNumId w:val="5"/>
  </w:num>
  <w:num w:numId="12" w16cid:durableId="1460029722">
    <w:abstractNumId w:val="8"/>
  </w:num>
  <w:num w:numId="13" w16cid:durableId="751203912">
    <w:abstractNumId w:val="3"/>
  </w:num>
  <w:num w:numId="14" w16cid:durableId="1801219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78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162A"/>
    <w:rsid w:val="000D6F17"/>
    <w:rsid w:val="000D73C4"/>
    <w:rsid w:val="000E4C8B"/>
    <w:rsid w:val="000E4D37"/>
    <w:rsid w:val="00110593"/>
    <w:rsid w:val="0011306C"/>
    <w:rsid w:val="0012157F"/>
    <w:rsid w:val="00142783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95CA1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3AEB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03B1"/>
    <w:rsid w:val="00BF096E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220A31"/>
  <w15:docId w15:val="{1AA79E13-859D-4D96-A2EB-685881446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878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3</cp:revision>
  <cp:lastPrinted>2016-07-26T10:32:00Z</cp:lastPrinted>
  <dcterms:created xsi:type="dcterms:W3CDTF">2025-06-10T11:59:00Z</dcterms:created>
  <dcterms:modified xsi:type="dcterms:W3CDTF">2025-07-02T12:36:00Z</dcterms:modified>
</cp:coreProperties>
</file>