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185B02" w:rsidRDefault="00EA081C" w:rsidP="00185B02">
      <w:pPr>
        <w:spacing w:after="600"/>
        <w:jc w:val="right"/>
      </w:pPr>
      <w:r w:rsidRPr="00185B02">
        <w:t>DRWINIA</w:t>
      </w:r>
      <w:r w:rsidR="00CF7835" w:rsidRPr="00185B02">
        <w:t xml:space="preserve"> dnia: </w:t>
      </w:r>
      <w:r w:rsidRPr="00185B02">
        <w:t>2025-06-27</w:t>
      </w:r>
    </w:p>
    <w:p w:rsidR="00CF7835" w:rsidRPr="00185B02" w:rsidRDefault="00EA081C" w:rsidP="00CF7835">
      <w:pPr>
        <w:spacing w:line="360" w:lineRule="auto"/>
        <w:rPr>
          <w:b/>
          <w:bCs/>
        </w:rPr>
      </w:pPr>
      <w:r w:rsidRPr="00185B02">
        <w:rPr>
          <w:b/>
          <w:bCs/>
        </w:rPr>
        <w:t>GMINA DRWINIA</w:t>
      </w:r>
    </w:p>
    <w:p w:rsidR="00CF7835" w:rsidRPr="00185B02" w:rsidRDefault="00EA081C" w:rsidP="00CF7835">
      <w:pPr>
        <w:spacing w:line="360" w:lineRule="auto"/>
      </w:pPr>
      <w:r w:rsidRPr="00185B02">
        <w:t>DRWINIA</w:t>
      </w:r>
      <w:r w:rsidR="00CF7835" w:rsidRPr="00185B02">
        <w:t xml:space="preserve"> </w:t>
      </w:r>
      <w:r w:rsidRPr="00185B02">
        <w:t>57</w:t>
      </w:r>
    </w:p>
    <w:p w:rsidR="00CF7835" w:rsidRPr="00185B02" w:rsidRDefault="00EA081C" w:rsidP="00185B02">
      <w:r w:rsidRPr="00185B02">
        <w:t>32-709</w:t>
      </w:r>
      <w:r w:rsidR="00CF7835" w:rsidRPr="00185B02">
        <w:t xml:space="preserve"> </w:t>
      </w:r>
      <w:r w:rsidR="00185B02" w:rsidRPr="00185B02">
        <w:t>DRWINIA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185B0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185B0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185B02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185B02" w:rsidRDefault="00CF7835" w:rsidP="00185B02">
      <w:pPr>
        <w:pStyle w:val="Nagwek"/>
        <w:tabs>
          <w:tab w:val="clear" w:pos="4536"/>
        </w:tabs>
      </w:pPr>
      <w:r w:rsidRPr="00185B02">
        <w:tab/>
        <w:t xml:space="preserve"> </w:t>
      </w:r>
    </w:p>
    <w:p w:rsidR="00CF7835" w:rsidRPr="00185B02" w:rsidRDefault="00CF7835" w:rsidP="00185B02">
      <w:pPr>
        <w:spacing w:after="120"/>
        <w:jc w:val="both"/>
        <w:rPr>
          <w:rFonts w:eastAsia="Calibri"/>
          <w:lang w:eastAsia="en-US"/>
        </w:rPr>
      </w:pPr>
      <w:r w:rsidRPr="00185B02">
        <w:rPr>
          <w:rFonts w:eastAsia="Calibri"/>
          <w:lang w:eastAsia="en-US"/>
        </w:rPr>
        <w:t xml:space="preserve">Dotyczy </w:t>
      </w:r>
      <w:r w:rsidRPr="00185B02">
        <w:t>postępowania o udzielenie zamówienia publicznego</w:t>
      </w:r>
      <w:r w:rsidRPr="00185B0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85B02" w:rsidTr="000C1C6D">
        <w:tc>
          <w:tcPr>
            <w:tcW w:w="2269" w:type="dxa"/>
            <w:shd w:val="clear" w:color="auto" w:fill="auto"/>
          </w:tcPr>
          <w:p w:rsidR="00CF7835" w:rsidRPr="00185B02" w:rsidRDefault="00CF7835" w:rsidP="00185B0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85B0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185B02" w:rsidRDefault="00EA081C" w:rsidP="00185B0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85B02">
              <w:rPr>
                <w:bCs/>
              </w:rPr>
              <w:t>Modernizacja dróg  rolniczych dojazdowych do pól</w:t>
            </w:r>
            <w:r w:rsidR="00CF7835" w:rsidRPr="00185B02">
              <w:rPr>
                <w:bCs/>
              </w:rPr>
              <w:t>.</w:t>
            </w:r>
          </w:p>
        </w:tc>
      </w:tr>
      <w:tr w:rsidR="00EA081C" w:rsidRPr="00185B02" w:rsidTr="002029F4">
        <w:tc>
          <w:tcPr>
            <w:tcW w:w="2269" w:type="dxa"/>
            <w:shd w:val="clear" w:color="auto" w:fill="auto"/>
          </w:tcPr>
          <w:p w:rsidR="00EA081C" w:rsidRPr="00185B02" w:rsidRDefault="00EA081C" w:rsidP="00185B0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185B0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081C" w:rsidRPr="00185B02" w:rsidRDefault="00EA081C" w:rsidP="00185B0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85B02">
              <w:rPr>
                <w:bCs/>
              </w:rPr>
              <w:t>ZP.271.8.2025</w:t>
            </w:r>
          </w:p>
        </w:tc>
      </w:tr>
    </w:tbl>
    <w:p w:rsidR="00D665F5" w:rsidRPr="00185B02" w:rsidRDefault="00D665F5" w:rsidP="00185B02">
      <w:pPr>
        <w:spacing w:before="480"/>
        <w:jc w:val="both"/>
      </w:pPr>
      <w:r w:rsidRPr="00185B02">
        <w:t>Zamawiający, działając na podstawie art. 22</w:t>
      </w:r>
      <w:r w:rsidR="00601802" w:rsidRPr="00185B02">
        <w:t>2</w:t>
      </w:r>
      <w:r w:rsidRPr="00185B02">
        <w:t xml:space="preserve"> ust. 5 </w:t>
      </w:r>
      <w:r w:rsidRPr="00185B02">
        <w:rPr>
          <w:bCs/>
        </w:rPr>
        <w:t>ustawy z dnia 11 września 2019r. Prawo zamówień publicznych</w:t>
      </w:r>
      <w:r w:rsidRPr="00185B02">
        <w:t xml:space="preserve"> </w:t>
      </w:r>
      <w:r w:rsidR="00EA081C" w:rsidRPr="00185B02">
        <w:t>(</w:t>
      </w:r>
      <w:proofErr w:type="spellStart"/>
      <w:r w:rsidR="00EA081C" w:rsidRPr="00185B02">
        <w:t>t.j</w:t>
      </w:r>
      <w:proofErr w:type="spellEnd"/>
      <w:r w:rsidR="00EA081C" w:rsidRPr="00185B02">
        <w:t>. Dz. U. z 2024 poz. 1320)</w:t>
      </w:r>
      <w:r w:rsidR="00490DC0" w:rsidRPr="00185B02">
        <w:t xml:space="preserve"> </w:t>
      </w:r>
      <w:r w:rsidRPr="00185B02">
        <w:t>udostępnia</w:t>
      </w:r>
      <w:r w:rsidR="00F95C33" w:rsidRPr="00185B02">
        <w:t xml:space="preserve"> </w:t>
      </w:r>
      <w:r w:rsidR="004C7E9B" w:rsidRPr="00185B02">
        <w:t>informacj</w:t>
      </w:r>
      <w:r w:rsidR="00577BC6" w:rsidRPr="00185B02">
        <w:t>ę</w:t>
      </w:r>
      <w:r w:rsidR="00035488" w:rsidRPr="00185B02">
        <w:t xml:space="preserve"> z otwarcia ofert</w:t>
      </w:r>
      <w:r w:rsidR="00577BC6" w:rsidRPr="00185B02">
        <w:t>.</w:t>
      </w:r>
    </w:p>
    <w:p w:rsidR="00A80738" w:rsidRPr="00185B02" w:rsidRDefault="00D665F5" w:rsidP="00185B02">
      <w:pPr>
        <w:spacing w:before="120" w:after="120"/>
        <w:jc w:val="both"/>
      </w:pPr>
      <w:r w:rsidRPr="00185B02">
        <w:t>Podczas otwarcia ofert, mającego miejsce</w:t>
      </w:r>
      <w:r w:rsidR="00FF4AB1" w:rsidRPr="00185B02">
        <w:t xml:space="preserve"> w dniu </w:t>
      </w:r>
      <w:r w:rsidR="00EA081C" w:rsidRPr="00185B02">
        <w:t>27/06/2025</w:t>
      </w:r>
      <w:r w:rsidR="00FF4AB1" w:rsidRPr="00185B02">
        <w:t xml:space="preserve"> o godz. </w:t>
      </w:r>
      <w:r w:rsidR="00EA081C" w:rsidRPr="00185B02">
        <w:t>08:30</w:t>
      </w:r>
      <w:r w:rsidRPr="00185B0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85B02" w:rsidTr="000C1C6D">
        <w:tc>
          <w:tcPr>
            <w:tcW w:w="1276" w:type="dxa"/>
            <w:shd w:val="clear" w:color="auto" w:fill="F2F2F2"/>
            <w:vAlign w:val="center"/>
          </w:tcPr>
          <w:p w:rsidR="00D665F5" w:rsidRPr="00185B02" w:rsidRDefault="00960CEB" w:rsidP="003F57CD">
            <w:pPr>
              <w:spacing w:before="120" w:after="120"/>
              <w:jc w:val="center"/>
            </w:pPr>
            <w:r w:rsidRPr="00185B02">
              <w:t>O</w:t>
            </w:r>
            <w:r w:rsidR="00D665F5" w:rsidRPr="00185B02">
              <w:t>fert</w:t>
            </w:r>
            <w:r w:rsidRPr="00185B02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185B02" w:rsidRDefault="00D665F5" w:rsidP="003F57CD">
            <w:pPr>
              <w:spacing w:before="120" w:after="120"/>
              <w:jc w:val="center"/>
            </w:pPr>
            <w:r w:rsidRPr="00185B02">
              <w:t>Nazwa</w:t>
            </w:r>
            <w:r w:rsidR="003F57CD" w:rsidRPr="00185B02">
              <w:t xml:space="preserve"> </w:t>
            </w:r>
            <w:r w:rsidRPr="00185B02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185B02" w:rsidRDefault="00D665F5" w:rsidP="003F57CD">
            <w:pPr>
              <w:spacing w:before="120" w:after="120"/>
              <w:jc w:val="center"/>
            </w:pPr>
            <w:r w:rsidRPr="00185B02">
              <w:t>Cena oferty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1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 xml:space="preserve">Trans-Las </w:t>
            </w:r>
            <w:proofErr w:type="spellStart"/>
            <w:r w:rsidRPr="00185B02">
              <w:t>Dylowicz</w:t>
            </w:r>
            <w:proofErr w:type="spellEnd"/>
            <w:r w:rsidRPr="00185B02">
              <w:t xml:space="preserve"> spółka jawna</w:t>
            </w:r>
          </w:p>
          <w:p w:rsidR="00EA081C" w:rsidRPr="00185B02" w:rsidRDefault="00EA081C" w:rsidP="00185B02">
            <w:r w:rsidRPr="00185B02">
              <w:t>Damienice</w:t>
            </w:r>
            <w:r w:rsidRPr="00185B02">
              <w:t xml:space="preserve"> </w:t>
            </w:r>
            <w:r w:rsidRPr="00185B02">
              <w:t>255</w:t>
            </w:r>
            <w:r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32-700</w:t>
            </w:r>
            <w:r w:rsidRPr="00185B02">
              <w:t xml:space="preserve"> </w:t>
            </w:r>
            <w:r w:rsidRPr="00185B02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366 905.74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2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185B02" w:rsidP="00185B02">
            <w:pPr>
              <w:spacing w:after="40"/>
            </w:pPr>
            <w:r>
              <w:t>Przedsiębiorstwo Robót I</w:t>
            </w:r>
            <w:r w:rsidRPr="00185B02">
              <w:t xml:space="preserve">nżynieryjnych </w:t>
            </w:r>
            <w:r w:rsidR="00EA081C" w:rsidRPr="00185B02">
              <w:t xml:space="preserve">ERTER </w:t>
            </w:r>
            <w:r>
              <w:t>Sp. z o.o.</w:t>
            </w:r>
          </w:p>
          <w:p w:rsidR="00EA081C" w:rsidRPr="00185B02" w:rsidRDefault="00185B02" w:rsidP="00185B02">
            <w:r>
              <w:t xml:space="preserve">Ul. </w:t>
            </w:r>
            <w:r w:rsidR="00EA081C" w:rsidRPr="00185B02">
              <w:t>Mieszka I</w:t>
            </w:r>
            <w:r w:rsidR="00EA081C" w:rsidRPr="00185B02">
              <w:t xml:space="preserve"> </w:t>
            </w:r>
            <w:r w:rsidR="00EA081C" w:rsidRPr="00185B02">
              <w:t>32/10A</w:t>
            </w:r>
            <w:r w:rsidR="00EA081C"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28-300</w:t>
            </w:r>
            <w:r w:rsidRPr="00185B02">
              <w:t xml:space="preserve"> </w:t>
            </w:r>
            <w:r w:rsidRPr="00185B02">
              <w:t>Jędrzejów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359 255.94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3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>Krusz-Bud Piotr Iwulski Roboty Drogowo-Budowlane</w:t>
            </w:r>
          </w:p>
          <w:p w:rsidR="00EA081C" w:rsidRPr="00185B02" w:rsidRDefault="00EA081C" w:rsidP="00185B02">
            <w:r w:rsidRPr="00185B02">
              <w:t>Wola Batorska</w:t>
            </w:r>
            <w:r w:rsidRPr="00185B02">
              <w:t xml:space="preserve"> </w:t>
            </w:r>
            <w:r w:rsidRPr="00185B02">
              <w:t>2147/21</w:t>
            </w:r>
            <w:r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32-007</w:t>
            </w:r>
            <w:r w:rsidRPr="00185B02">
              <w:t xml:space="preserve"> </w:t>
            </w:r>
            <w:r w:rsidRPr="00185B02">
              <w:t>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239 850.82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4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>"Transbet" Kazimierz Styrna</w:t>
            </w:r>
          </w:p>
          <w:p w:rsidR="00EA081C" w:rsidRPr="00185B02" w:rsidRDefault="00EA081C" w:rsidP="00185B02">
            <w:r w:rsidRPr="00185B02">
              <w:t>Borek</w:t>
            </w:r>
            <w:r w:rsidRPr="00185B02">
              <w:t xml:space="preserve"> </w:t>
            </w:r>
            <w:r w:rsidRPr="00185B02">
              <w:t>303</w:t>
            </w:r>
            <w:r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32-765</w:t>
            </w:r>
            <w:r w:rsidRPr="00185B02">
              <w:t xml:space="preserve"> </w:t>
            </w:r>
            <w:r w:rsidRPr="00185B02">
              <w:t>Rzezawa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459 090.02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5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 xml:space="preserve">F. H. U. " HYDROCOP " Przyborowski Łukasz </w:t>
            </w:r>
          </w:p>
          <w:p w:rsidR="00EA081C" w:rsidRPr="00185B02" w:rsidRDefault="00185B02" w:rsidP="00185B02">
            <w:r>
              <w:t xml:space="preserve">Mikluszowice </w:t>
            </w:r>
            <w:r w:rsidR="00EA081C" w:rsidRPr="00185B02">
              <w:t xml:space="preserve"> </w:t>
            </w:r>
            <w:r w:rsidR="00EA081C" w:rsidRPr="00185B02">
              <w:t>9</w:t>
            </w:r>
            <w:r w:rsidR="00EA081C"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32-708</w:t>
            </w:r>
            <w:r w:rsidRPr="00185B02">
              <w:t xml:space="preserve"> </w:t>
            </w:r>
            <w:r w:rsidRPr="00185B02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396 057.54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6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>KAM-TRANS-KOP Kamil Krupa</w:t>
            </w:r>
          </w:p>
          <w:p w:rsidR="00EA081C" w:rsidRPr="00185B02" w:rsidRDefault="00EA081C" w:rsidP="00185B02">
            <w:r w:rsidRPr="00185B02">
              <w:t>Strzelce Wielkie</w:t>
            </w:r>
            <w:r w:rsidRPr="00185B02">
              <w:t xml:space="preserve"> </w:t>
            </w:r>
            <w:r w:rsidRPr="00185B02">
              <w:t>245</w:t>
            </w:r>
            <w:r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32-822</w:t>
            </w:r>
            <w:r w:rsidRPr="00185B02">
              <w:t xml:space="preserve"> </w:t>
            </w:r>
            <w:r w:rsidRPr="00185B02">
              <w:t>Strzelce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373 083.62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7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>Radosław Rybka RADEX</w:t>
            </w:r>
          </w:p>
          <w:p w:rsidR="00EA081C" w:rsidRPr="00185B02" w:rsidRDefault="00EA081C" w:rsidP="00185B02">
            <w:r w:rsidRPr="00185B02">
              <w:t>Kłaj</w:t>
            </w:r>
            <w:r w:rsidRPr="00185B02">
              <w:t xml:space="preserve"> </w:t>
            </w:r>
            <w:r w:rsidRPr="00185B02">
              <w:t>152</w:t>
            </w:r>
            <w:r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32-015</w:t>
            </w:r>
            <w:r w:rsidRPr="00185B02">
              <w:t xml:space="preserve"> </w:t>
            </w:r>
            <w:r w:rsidRPr="00185B02">
              <w:t>Kłaj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490 770.00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8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 xml:space="preserve">POBETONIE </w:t>
            </w:r>
            <w:r w:rsidR="00185B02">
              <w:t>Sp. z o.o.</w:t>
            </w:r>
          </w:p>
          <w:p w:rsidR="00EA081C" w:rsidRPr="00185B02" w:rsidRDefault="00185B02" w:rsidP="00185B02">
            <w:r>
              <w:t xml:space="preserve">Ul. </w:t>
            </w:r>
            <w:r w:rsidR="00EA081C" w:rsidRPr="00185B02">
              <w:t>Wspólna</w:t>
            </w:r>
            <w:r w:rsidR="00EA081C" w:rsidRPr="00185B02">
              <w:t xml:space="preserve"> </w:t>
            </w:r>
            <w:r w:rsidR="00EA081C" w:rsidRPr="00185B02">
              <w:t>3</w:t>
            </w:r>
            <w:r w:rsidR="00EA081C"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41-200</w:t>
            </w:r>
            <w:r w:rsidRPr="00185B02">
              <w:t xml:space="preserve"> </w:t>
            </w:r>
            <w:r w:rsidRPr="00185B02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559 049.76 zł</w:t>
            </w:r>
          </w:p>
        </w:tc>
      </w:tr>
      <w:tr w:rsidR="00EA081C" w:rsidRPr="00185B02" w:rsidTr="002029F4"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9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>Iwona Janus IVBUD</w:t>
            </w:r>
          </w:p>
          <w:p w:rsidR="00EA081C" w:rsidRPr="00185B02" w:rsidRDefault="00EA081C" w:rsidP="00185B02">
            <w:proofErr w:type="spellStart"/>
            <w:r w:rsidRPr="00185B02">
              <w:t>Nadworów</w:t>
            </w:r>
            <w:proofErr w:type="spellEnd"/>
            <w:r w:rsidRPr="00185B02">
              <w:t xml:space="preserve"> </w:t>
            </w:r>
            <w:r w:rsidRPr="00185B02">
              <w:t>13</w:t>
            </w:r>
            <w:r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26-230</w:t>
            </w:r>
            <w:r w:rsidRPr="00185B02">
              <w:t xml:space="preserve"> </w:t>
            </w:r>
            <w:r w:rsidRPr="00185B02">
              <w:t>Radoszyce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227 550.00 zł</w:t>
            </w:r>
          </w:p>
        </w:tc>
      </w:tr>
      <w:tr w:rsidR="00EA081C" w:rsidRPr="00185B02" w:rsidTr="00185B02">
        <w:trPr>
          <w:trHeight w:val="58"/>
        </w:trPr>
        <w:tc>
          <w:tcPr>
            <w:tcW w:w="1276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10</w:t>
            </w:r>
          </w:p>
        </w:tc>
        <w:tc>
          <w:tcPr>
            <w:tcW w:w="4961" w:type="dxa"/>
            <w:shd w:val="clear" w:color="auto" w:fill="auto"/>
          </w:tcPr>
          <w:p w:rsidR="00EA081C" w:rsidRPr="00185B02" w:rsidRDefault="00EA081C" w:rsidP="00185B02">
            <w:pPr>
              <w:spacing w:after="40"/>
            </w:pPr>
            <w:r w:rsidRPr="00185B02">
              <w:t>TMGM Kazimierz Gołdas</w:t>
            </w:r>
          </w:p>
          <w:p w:rsidR="00EA081C" w:rsidRPr="00185B02" w:rsidRDefault="00185B02" w:rsidP="00185B02">
            <w:r>
              <w:t xml:space="preserve">Ul. </w:t>
            </w:r>
            <w:r w:rsidR="00EA081C" w:rsidRPr="00185B02">
              <w:t>Spiska</w:t>
            </w:r>
            <w:r w:rsidR="00EA081C" w:rsidRPr="00185B02">
              <w:t xml:space="preserve"> </w:t>
            </w:r>
            <w:r w:rsidR="00EA081C" w:rsidRPr="00185B02">
              <w:t>35</w:t>
            </w:r>
            <w:r w:rsidR="00EA081C" w:rsidRPr="00185B02">
              <w:t xml:space="preserve"> </w:t>
            </w:r>
          </w:p>
          <w:p w:rsidR="00EA081C" w:rsidRPr="00185B02" w:rsidRDefault="00EA081C" w:rsidP="00185B02">
            <w:pPr>
              <w:spacing w:after="80"/>
              <w:jc w:val="both"/>
            </w:pPr>
            <w:r w:rsidRPr="00185B02">
              <w:t>32-700</w:t>
            </w:r>
            <w:r w:rsidRPr="00185B02">
              <w:t xml:space="preserve"> </w:t>
            </w:r>
            <w:r w:rsidRPr="00185B02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81C" w:rsidRPr="00185B02" w:rsidRDefault="00EA081C" w:rsidP="00185B02">
            <w:pPr>
              <w:spacing w:after="80"/>
              <w:jc w:val="center"/>
            </w:pPr>
            <w:r w:rsidRPr="00185B02">
              <w:t>311 500.00 zł</w:t>
            </w:r>
          </w:p>
        </w:tc>
      </w:tr>
    </w:tbl>
    <w:p w:rsidR="0069085C" w:rsidRPr="00185B02" w:rsidRDefault="0069085C" w:rsidP="00A80738">
      <w:pPr>
        <w:spacing w:before="120" w:after="120"/>
        <w:jc w:val="both"/>
      </w:pPr>
    </w:p>
    <w:p w:rsidR="00577BC6" w:rsidRPr="00185B02" w:rsidRDefault="00577BC6" w:rsidP="00A80738">
      <w:pPr>
        <w:spacing w:before="120" w:after="120"/>
        <w:jc w:val="both"/>
      </w:pPr>
    </w:p>
    <w:p w:rsidR="00C236D3" w:rsidRPr="00185B02" w:rsidRDefault="00C236D3" w:rsidP="00173B20">
      <w:pPr>
        <w:jc w:val="right"/>
      </w:pPr>
      <w:bookmarkStart w:id="0" w:name="_GoBack"/>
      <w:bookmarkEnd w:id="0"/>
    </w:p>
    <w:sectPr w:rsidR="00C236D3" w:rsidRPr="00185B02" w:rsidSect="00185B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2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E68" w:rsidRDefault="00432E68">
      <w:r>
        <w:separator/>
      </w:r>
    </w:p>
  </w:endnote>
  <w:endnote w:type="continuationSeparator" w:id="0">
    <w:p w:rsidR="00432E68" w:rsidRDefault="00432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5B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E68" w:rsidRDefault="00432E68">
      <w:r>
        <w:separator/>
      </w:r>
    </w:p>
  </w:footnote>
  <w:footnote w:type="continuationSeparator" w:id="0">
    <w:p w:rsidR="00432E68" w:rsidRDefault="00432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81C" w:rsidRDefault="00EA0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81C" w:rsidRDefault="00EA0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81C" w:rsidRDefault="00EA08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E68"/>
    <w:rsid w:val="00007727"/>
    <w:rsid w:val="00017720"/>
    <w:rsid w:val="00035488"/>
    <w:rsid w:val="000C1C6D"/>
    <w:rsid w:val="000D7F25"/>
    <w:rsid w:val="000E00E5"/>
    <w:rsid w:val="001146A4"/>
    <w:rsid w:val="00173B20"/>
    <w:rsid w:val="00185B02"/>
    <w:rsid w:val="001C69FF"/>
    <w:rsid w:val="0023318D"/>
    <w:rsid w:val="00355C9D"/>
    <w:rsid w:val="003B6B36"/>
    <w:rsid w:val="003D72FD"/>
    <w:rsid w:val="003F57CD"/>
    <w:rsid w:val="00423179"/>
    <w:rsid w:val="00432E68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1113C"/>
    <w:rsid w:val="00C236D3"/>
    <w:rsid w:val="00C659E2"/>
    <w:rsid w:val="00CB0802"/>
    <w:rsid w:val="00CF7835"/>
    <w:rsid w:val="00D665F5"/>
    <w:rsid w:val="00D7128F"/>
    <w:rsid w:val="00EA081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C2E9B48"/>
  <w15:chartTrackingRefBased/>
  <w15:docId w15:val="{14D1A95B-11BB-42CC-9C09-60086F34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2025-06-27T10:23:00Z</cp:lastPrinted>
  <dcterms:created xsi:type="dcterms:W3CDTF">2025-06-27T10:23:00Z</dcterms:created>
  <dcterms:modified xsi:type="dcterms:W3CDTF">2025-06-27T10:23:00Z</dcterms:modified>
</cp:coreProperties>
</file>