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D835AE" w:rsidP="00F822B2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835AE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D835AE">
        <w:rPr>
          <w:rFonts w:ascii="Arial" w:hAnsi="Arial" w:cs="Arial"/>
          <w:sz w:val="24"/>
          <w:szCs w:val="24"/>
        </w:rPr>
        <w:t>2025-05-30</w:t>
      </w:r>
    </w:p>
    <w:p w:rsidR="00986737" w:rsidRPr="009432A1" w:rsidRDefault="00D835AE" w:rsidP="00F822B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835A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D835AE" w:rsidP="00F822B2">
      <w:pPr>
        <w:spacing w:line="360" w:lineRule="auto"/>
        <w:rPr>
          <w:rFonts w:ascii="Arial" w:hAnsi="Arial" w:cs="Arial"/>
          <w:sz w:val="24"/>
          <w:szCs w:val="24"/>
        </w:rPr>
      </w:pPr>
      <w:r w:rsidRPr="00D835AE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835AE">
        <w:rPr>
          <w:rFonts w:ascii="Arial" w:hAnsi="Arial" w:cs="Arial"/>
          <w:sz w:val="24"/>
          <w:szCs w:val="24"/>
        </w:rPr>
        <w:t>69</w:t>
      </w:r>
    </w:p>
    <w:p w:rsidR="00986737" w:rsidRPr="009432A1" w:rsidRDefault="00D835AE" w:rsidP="00F822B2">
      <w:pPr>
        <w:spacing w:line="360" w:lineRule="auto"/>
        <w:rPr>
          <w:rFonts w:ascii="Arial" w:hAnsi="Arial" w:cs="Arial"/>
          <w:sz w:val="24"/>
          <w:szCs w:val="24"/>
        </w:rPr>
      </w:pPr>
      <w:r w:rsidRPr="00D835AE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835AE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F822B2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F822B2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F822B2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F822B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F822B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D835AE" w:rsidP="00F822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35AE">
              <w:rPr>
                <w:rFonts w:ascii="Arial" w:hAnsi="Arial" w:cs="Arial"/>
                <w:bCs/>
                <w:sz w:val="24"/>
                <w:szCs w:val="24"/>
              </w:rPr>
              <w:t>Opracowanie wielobranżowych dokumentacji projektowo-kosztorysowych dla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835AE" w:rsidRPr="004E4B64" w:rsidTr="00F21CC1">
        <w:tc>
          <w:tcPr>
            <w:tcW w:w="2269" w:type="dxa"/>
            <w:shd w:val="clear" w:color="auto" w:fill="auto"/>
          </w:tcPr>
          <w:p w:rsidR="00D835AE" w:rsidRPr="004E4B64" w:rsidRDefault="00D835AE" w:rsidP="00F822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835AE" w:rsidRPr="004E4B64" w:rsidRDefault="00D835AE" w:rsidP="00F822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35AE">
              <w:rPr>
                <w:rFonts w:ascii="Arial" w:hAnsi="Arial" w:cs="Arial"/>
                <w:bCs/>
                <w:sz w:val="24"/>
                <w:szCs w:val="24"/>
              </w:rPr>
              <w:t>RK-NZ.261.18.2025.MT</w:t>
            </w:r>
          </w:p>
        </w:tc>
      </w:tr>
    </w:tbl>
    <w:p w:rsidR="00A80738" w:rsidRPr="00986737" w:rsidRDefault="00A80738" w:rsidP="00F822B2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F822B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835AE" w:rsidRPr="00D835AE">
        <w:rPr>
          <w:rFonts w:ascii="Arial" w:hAnsi="Arial" w:cs="Arial"/>
          <w:sz w:val="24"/>
          <w:szCs w:val="24"/>
        </w:rPr>
        <w:t>(</w:t>
      </w:r>
      <w:proofErr w:type="spellStart"/>
      <w:r w:rsidR="00D835AE" w:rsidRPr="00D835AE">
        <w:rPr>
          <w:rFonts w:ascii="Arial" w:hAnsi="Arial" w:cs="Arial"/>
          <w:sz w:val="24"/>
          <w:szCs w:val="24"/>
        </w:rPr>
        <w:t>t.j</w:t>
      </w:r>
      <w:proofErr w:type="spellEnd"/>
      <w:r w:rsidR="00D835AE" w:rsidRPr="00D835AE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F822B2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D835AE" w:rsidRPr="00D835AE">
        <w:rPr>
          <w:rFonts w:ascii="Arial" w:hAnsi="Arial" w:cs="Arial"/>
          <w:sz w:val="24"/>
          <w:szCs w:val="24"/>
        </w:rPr>
        <w:t>30/05/2025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D835AE" w:rsidRPr="00D835AE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F822B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F822B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F822B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F822B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835AE" w:rsidRPr="00BB547B" w:rsidTr="00F21CC1"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835AE" w:rsidRPr="00986737" w:rsidRDefault="00D835AE" w:rsidP="00F822B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 xml:space="preserve">Sebastian </w:t>
            </w:r>
            <w:proofErr w:type="spellStart"/>
            <w:r w:rsidRPr="00D835AE">
              <w:rPr>
                <w:rFonts w:ascii="Arial" w:hAnsi="Arial" w:cs="Arial"/>
                <w:sz w:val="24"/>
                <w:szCs w:val="24"/>
              </w:rPr>
              <w:t>Wysocki-Dziurdź</w:t>
            </w:r>
            <w:proofErr w:type="spellEnd"/>
            <w:r w:rsidRPr="00D83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835AE">
              <w:rPr>
                <w:rFonts w:ascii="Arial" w:hAnsi="Arial" w:cs="Arial"/>
                <w:sz w:val="24"/>
                <w:szCs w:val="24"/>
              </w:rPr>
              <w:t>Linevka</w:t>
            </w:r>
            <w:proofErr w:type="spellEnd"/>
            <w:r w:rsidRPr="00D835AE">
              <w:rPr>
                <w:rFonts w:ascii="Arial" w:hAnsi="Arial" w:cs="Arial"/>
                <w:sz w:val="24"/>
                <w:szCs w:val="24"/>
              </w:rPr>
              <w:t xml:space="preserve"> Studio Projektowe</w:t>
            </w:r>
          </w:p>
          <w:p w:rsidR="00D835AE" w:rsidRPr="00986737" w:rsidRDefault="00D835AE" w:rsidP="00F822B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Krakowska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35AE" w:rsidRPr="00986737" w:rsidRDefault="00D835AE" w:rsidP="00F822B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32-065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Krzeszowice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27 675.00 zł</w:t>
            </w:r>
          </w:p>
        </w:tc>
      </w:tr>
      <w:tr w:rsidR="00D835AE" w:rsidRPr="00BB547B" w:rsidTr="00F21CC1"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835AE" w:rsidRPr="00986737" w:rsidRDefault="00D835AE" w:rsidP="00F822B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 xml:space="preserve">Sebastian </w:t>
            </w:r>
            <w:proofErr w:type="spellStart"/>
            <w:r w:rsidRPr="00D835AE">
              <w:rPr>
                <w:rFonts w:ascii="Arial" w:hAnsi="Arial" w:cs="Arial"/>
                <w:sz w:val="24"/>
                <w:szCs w:val="24"/>
              </w:rPr>
              <w:t>Wysocki-Dziurdź</w:t>
            </w:r>
            <w:proofErr w:type="spellEnd"/>
            <w:r w:rsidRPr="00D83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835AE">
              <w:rPr>
                <w:rFonts w:ascii="Arial" w:hAnsi="Arial" w:cs="Arial"/>
                <w:sz w:val="24"/>
                <w:szCs w:val="24"/>
              </w:rPr>
              <w:t>Linevka</w:t>
            </w:r>
            <w:proofErr w:type="spellEnd"/>
            <w:r w:rsidRPr="00D835AE">
              <w:rPr>
                <w:rFonts w:ascii="Arial" w:hAnsi="Arial" w:cs="Arial"/>
                <w:sz w:val="24"/>
                <w:szCs w:val="24"/>
              </w:rPr>
              <w:t xml:space="preserve"> Studio Projektowe</w:t>
            </w:r>
          </w:p>
          <w:p w:rsidR="00D835AE" w:rsidRPr="00986737" w:rsidRDefault="00D835AE" w:rsidP="00F822B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Krakowska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35AE" w:rsidRPr="00986737" w:rsidRDefault="00D835AE" w:rsidP="00F822B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32-065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Krzeszowice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17 712.00 zł</w:t>
            </w:r>
          </w:p>
        </w:tc>
      </w:tr>
      <w:tr w:rsidR="00D835AE" w:rsidRPr="00BB547B" w:rsidTr="00F21CC1"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835AE" w:rsidRPr="00986737" w:rsidRDefault="00D835AE" w:rsidP="00F822B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 xml:space="preserve">Sebastian </w:t>
            </w:r>
            <w:proofErr w:type="spellStart"/>
            <w:r w:rsidRPr="00D835AE">
              <w:rPr>
                <w:rFonts w:ascii="Arial" w:hAnsi="Arial" w:cs="Arial"/>
                <w:sz w:val="24"/>
                <w:szCs w:val="24"/>
              </w:rPr>
              <w:t>Wysocki-Dziurdź</w:t>
            </w:r>
            <w:proofErr w:type="spellEnd"/>
            <w:r w:rsidRPr="00D83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835AE">
              <w:rPr>
                <w:rFonts w:ascii="Arial" w:hAnsi="Arial" w:cs="Arial"/>
                <w:sz w:val="24"/>
                <w:szCs w:val="24"/>
              </w:rPr>
              <w:t>Linevka</w:t>
            </w:r>
            <w:proofErr w:type="spellEnd"/>
            <w:r w:rsidRPr="00D835AE">
              <w:rPr>
                <w:rFonts w:ascii="Arial" w:hAnsi="Arial" w:cs="Arial"/>
                <w:sz w:val="24"/>
                <w:szCs w:val="24"/>
              </w:rPr>
              <w:t xml:space="preserve"> Studio Projektowe</w:t>
            </w:r>
          </w:p>
          <w:p w:rsidR="00D835AE" w:rsidRPr="00986737" w:rsidRDefault="00D835AE" w:rsidP="00F822B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Krakowska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35AE" w:rsidRPr="00986737" w:rsidRDefault="00D835AE" w:rsidP="00F822B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32-065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Krzeszowice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14 022.00 zł</w:t>
            </w:r>
          </w:p>
        </w:tc>
      </w:tr>
      <w:tr w:rsidR="00D835AE" w:rsidRPr="00BB547B" w:rsidTr="00F21CC1"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D835AE" w:rsidRPr="00986737" w:rsidRDefault="00D835AE" w:rsidP="00F822B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 xml:space="preserve">Sebastian </w:t>
            </w:r>
            <w:proofErr w:type="spellStart"/>
            <w:r w:rsidRPr="00D835AE">
              <w:rPr>
                <w:rFonts w:ascii="Arial" w:hAnsi="Arial" w:cs="Arial"/>
                <w:sz w:val="24"/>
                <w:szCs w:val="24"/>
              </w:rPr>
              <w:t>Wysocki-Dziurdź</w:t>
            </w:r>
            <w:proofErr w:type="spellEnd"/>
            <w:r w:rsidRPr="00D83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835AE">
              <w:rPr>
                <w:rFonts w:ascii="Arial" w:hAnsi="Arial" w:cs="Arial"/>
                <w:sz w:val="24"/>
                <w:szCs w:val="24"/>
              </w:rPr>
              <w:t>Linevka</w:t>
            </w:r>
            <w:proofErr w:type="spellEnd"/>
            <w:r w:rsidRPr="00D835AE">
              <w:rPr>
                <w:rFonts w:ascii="Arial" w:hAnsi="Arial" w:cs="Arial"/>
                <w:sz w:val="24"/>
                <w:szCs w:val="24"/>
              </w:rPr>
              <w:t xml:space="preserve"> Studio Projektowe</w:t>
            </w:r>
          </w:p>
          <w:p w:rsidR="00D835AE" w:rsidRPr="00986737" w:rsidRDefault="00D835AE" w:rsidP="00F822B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Krakowska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35AE" w:rsidRPr="00986737" w:rsidRDefault="00D835AE" w:rsidP="00F822B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32-065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Krzeszowice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14 022.00 zł</w:t>
            </w:r>
          </w:p>
        </w:tc>
      </w:tr>
      <w:tr w:rsidR="00D835AE" w:rsidRPr="00BB547B" w:rsidTr="00F21CC1"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835AE" w:rsidRPr="00986737" w:rsidRDefault="00D835AE" w:rsidP="00F822B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Tim Architekci s.c. Tomasz Borowiecki</w:t>
            </w:r>
          </w:p>
          <w:p w:rsidR="00D835AE" w:rsidRPr="00986737" w:rsidRDefault="00D835AE" w:rsidP="00F822B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Szajnowicza Iwanowa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67/2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35AE" w:rsidRPr="00986737" w:rsidRDefault="00F822B2" w:rsidP="00F822B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42-218</w:t>
            </w:r>
            <w:r w:rsidR="00D835AE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835AE" w:rsidRPr="00D835A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12 300.00 zł</w:t>
            </w:r>
          </w:p>
        </w:tc>
      </w:tr>
      <w:tr w:rsidR="00D835AE" w:rsidRPr="00BB547B" w:rsidTr="00F21CC1"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835AE" w:rsidRPr="00986737" w:rsidRDefault="00D835AE" w:rsidP="00F822B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Tim Architekci s.c. Tomasz Borowiecki</w:t>
            </w:r>
          </w:p>
          <w:p w:rsidR="00D835AE" w:rsidRPr="00986737" w:rsidRDefault="00D835AE" w:rsidP="00F822B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Szajnowicza Iwanowa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67/2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35AE" w:rsidRPr="00986737" w:rsidRDefault="00F822B2" w:rsidP="00F822B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42-218</w:t>
            </w:r>
            <w:r w:rsidR="00D835AE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835AE" w:rsidRPr="00D835A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24 600.00 zł</w:t>
            </w:r>
          </w:p>
        </w:tc>
      </w:tr>
      <w:tr w:rsidR="00D835AE" w:rsidRPr="00BB547B" w:rsidTr="00F21CC1"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835AE" w:rsidRPr="00986737" w:rsidRDefault="00D835AE" w:rsidP="00F822B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Tim Architekci s.c. Tomasz Borowiecki</w:t>
            </w:r>
          </w:p>
          <w:p w:rsidR="00D835AE" w:rsidRPr="00986737" w:rsidRDefault="00D835AE" w:rsidP="00F822B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Szajnowicza Iwanowa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67/2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35AE" w:rsidRPr="00986737" w:rsidRDefault="00F822B2" w:rsidP="00F822B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42-218</w:t>
            </w:r>
            <w:r w:rsidR="00D835AE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835AE" w:rsidRPr="00D835A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19 680.00 zł</w:t>
            </w:r>
          </w:p>
        </w:tc>
      </w:tr>
      <w:tr w:rsidR="00D835AE" w:rsidRPr="00BB547B" w:rsidTr="00F21CC1"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D835AE" w:rsidRPr="00986737" w:rsidRDefault="00D835AE" w:rsidP="00F822B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Tim Architekci s.c. Tomasz Borowiecki</w:t>
            </w:r>
          </w:p>
          <w:p w:rsidR="00D835AE" w:rsidRPr="00986737" w:rsidRDefault="00D835AE" w:rsidP="00F822B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lastRenderedPageBreak/>
              <w:t>Szajnowicza Iwanowa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67/2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35AE" w:rsidRPr="00986737" w:rsidRDefault="00F822B2" w:rsidP="00F822B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42-218</w:t>
            </w:r>
            <w:r w:rsidR="00D835AE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835AE" w:rsidRPr="00D835A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lastRenderedPageBreak/>
              <w:t>24 600.00 zł</w:t>
            </w:r>
          </w:p>
        </w:tc>
      </w:tr>
      <w:tr w:rsidR="00D835AE" w:rsidRPr="00BB547B" w:rsidTr="00F21CC1"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835AE" w:rsidRPr="00986737" w:rsidRDefault="00D835AE" w:rsidP="00F822B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KABIS CONSULTING ENGINEERS</w:t>
            </w:r>
            <w:r w:rsidR="00135744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D835AE" w:rsidRPr="00986737" w:rsidRDefault="00D835AE" w:rsidP="00F822B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117/121</w:t>
            </w:r>
            <w:r w:rsidR="00135744">
              <w:rPr>
                <w:rFonts w:ascii="Arial" w:hAnsi="Arial" w:cs="Arial"/>
                <w:sz w:val="24"/>
                <w:szCs w:val="24"/>
              </w:rPr>
              <w:t xml:space="preserve"> lok. P211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35AE" w:rsidRPr="00986737" w:rsidRDefault="00F822B2" w:rsidP="00F822B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</w:t>
            </w:r>
            <w:r w:rsidR="00135744">
              <w:rPr>
                <w:rFonts w:ascii="Arial" w:hAnsi="Arial" w:cs="Arial"/>
                <w:sz w:val="24"/>
                <w:szCs w:val="24"/>
              </w:rPr>
              <w:t>02</w:t>
            </w:r>
            <w:r w:rsidR="00D835AE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835AE" w:rsidRPr="00D835A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104 550.00 zł</w:t>
            </w:r>
          </w:p>
        </w:tc>
      </w:tr>
      <w:tr w:rsidR="00D835AE" w:rsidRPr="00BB547B" w:rsidTr="00F21CC1"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35744" w:rsidRPr="00986737" w:rsidRDefault="00135744" w:rsidP="0013574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KABIS CONSULTING ENGINEERS</w:t>
            </w:r>
            <w:r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135744" w:rsidRPr="00986737" w:rsidRDefault="00135744" w:rsidP="0013574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117/121</w:t>
            </w:r>
            <w:r>
              <w:rPr>
                <w:rFonts w:ascii="Arial" w:hAnsi="Arial" w:cs="Arial"/>
                <w:sz w:val="24"/>
                <w:szCs w:val="24"/>
              </w:rPr>
              <w:t xml:space="preserve"> lok. P211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35AE" w:rsidRPr="00986737" w:rsidRDefault="00135744" w:rsidP="0013574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104 550.00 zł</w:t>
            </w:r>
          </w:p>
        </w:tc>
      </w:tr>
      <w:tr w:rsidR="00D835AE" w:rsidRPr="00BB547B" w:rsidTr="00F21CC1"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135744" w:rsidRPr="00986737" w:rsidRDefault="00135744" w:rsidP="0013574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KABIS CONSULTING ENGINEERS</w:t>
            </w:r>
            <w:r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135744" w:rsidRPr="00986737" w:rsidRDefault="00135744" w:rsidP="0013574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117/121</w:t>
            </w:r>
            <w:r>
              <w:rPr>
                <w:rFonts w:ascii="Arial" w:hAnsi="Arial" w:cs="Arial"/>
                <w:sz w:val="24"/>
                <w:szCs w:val="24"/>
              </w:rPr>
              <w:t xml:space="preserve"> lok. P211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35AE" w:rsidRPr="00986737" w:rsidRDefault="00135744" w:rsidP="0013574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104 550.00 zł</w:t>
            </w:r>
          </w:p>
        </w:tc>
      </w:tr>
      <w:tr w:rsidR="00D835AE" w:rsidRPr="00BB547B" w:rsidTr="00F21CC1"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135744" w:rsidRPr="00986737" w:rsidRDefault="00135744" w:rsidP="0013574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KABIS CONSULTING ENGINEERS</w:t>
            </w:r>
            <w:r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135744" w:rsidRPr="00986737" w:rsidRDefault="00135744" w:rsidP="0013574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117/121</w:t>
            </w:r>
            <w:r>
              <w:rPr>
                <w:rFonts w:ascii="Arial" w:hAnsi="Arial" w:cs="Arial"/>
                <w:sz w:val="24"/>
                <w:szCs w:val="24"/>
              </w:rPr>
              <w:t xml:space="preserve"> lok. P211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35AE" w:rsidRPr="00986737" w:rsidRDefault="00135744" w:rsidP="0013574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Częstochowa</w:t>
            </w:r>
            <w:bookmarkStart w:id="1" w:name="_GoBack"/>
            <w:bookmarkEnd w:id="1"/>
          </w:p>
        </w:tc>
        <w:tc>
          <w:tcPr>
            <w:tcW w:w="2551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104 550.00 zł</w:t>
            </w:r>
          </w:p>
        </w:tc>
      </w:tr>
      <w:tr w:rsidR="00D835AE" w:rsidRPr="00BB547B" w:rsidTr="00F21CC1"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835AE" w:rsidRPr="00986737" w:rsidRDefault="00D835AE" w:rsidP="00F822B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PIOTR KĘDZIERSKI PRACOWNIA PROJEKTOWA ATTYKA</w:t>
            </w:r>
          </w:p>
          <w:p w:rsidR="00D835AE" w:rsidRPr="00986737" w:rsidRDefault="00D835AE" w:rsidP="00F822B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ELSNERA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4h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35AE" w:rsidRPr="00986737" w:rsidRDefault="00D835AE" w:rsidP="00F822B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lastRenderedPageBreak/>
              <w:t>42-218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lastRenderedPageBreak/>
              <w:t>27 224.82 zł</w:t>
            </w:r>
          </w:p>
        </w:tc>
      </w:tr>
      <w:tr w:rsidR="00D835AE" w:rsidRPr="00BB547B" w:rsidTr="00F21CC1"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835AE" w:rsidRPr="00986737" w:rsidRDefault="00D835AE" w:rsidP="00F822B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PIOTR KĘDZIERSKI PRACOWNIA PROJEKTOWA ATTYKA</w:t>
            </w:r>
          </w:p>
          <w:p w:rsidR="00D835AE" w:rsidRPr="00986737" w:rsidRDefault="00D835AE" w:rsidP="00F822B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ELSNERA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4h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35AE" w:rsidRPr="00986737" w:rsidRDefault="00D835AE" w:rsidP="00F822B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42-218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24 600.00 zł</w:t>
            </w:r>
          </w:p>
        </w:tc>
      </w:tr>
      <w:tr w:rsidR="00D835AE" w:rsidRPr="00BB547B" w:rsidTr="00F21CC1"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835AE" w:rsidRPr="00986737" w:rsidRDefault="00D835AE" w:rsidP="00F822B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PIOTR KĘDZIERSKI PRACOWNIA PROJEKTOWA ATTYKA</w:t>
            </w:r>
          </w:p>
          <w:p w:rsidR="00D835AE" w:rsidRPr="00986737" w:rsidRDefault="00D835AE" w:rsidP="00F822B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ELSNERA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4h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35AE" w:rsidRPr="00986737" w:rsidRDefault="00D835AE" w:rsidP="00F822B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42-218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40 836.00 zł</w:t>
            </w:r>
          </w:p>
        </w:tc>
      </w:tr>
      <w:tr w:rsidR="00D835AE" w:rsidRPr="00BB547B" w:rsidTr="00F21CC1"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D835AE" w:rsidRPr="00986737" w:rsidRDefault="00D835AE" w:rsidP="00F822B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PIOTR KĘDZIERSKI PRACOWNIA PROJEKTOWA ATTYKA</w:t>
            </w:r>
          </w:p>
          <w:p w:rsidR="00D835AE" w:rsidRPr="00986737" w:rsidRDefault="00D835AE" w:rsidP="00F822B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ELSNERA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4h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35AE" w:rsidRPr="00986737" w:rsidRDefault="00D835AE" w:rsidP="00F822B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42-218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5A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835AE" w:rsidRPr="00986737" w:rsidRDefault="00D835AE" w:rsidP="00F82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5AE">
              <w:rPr>
                <w:rFonts w:ascii="Arial" w:hAnsi="Arial" w:cs="Arial"/>
                <w:sz w:val="24"/>
                <w:szCs w:val="24"/>
              </w:rPr>
              <w:t>23 985.00 zł</w:t>
            </w:r>
          </w:p>
        </w:tc>
      </w:tr>
      <w:bookmarkEnd w:id="0"/>
    </w:tbl>
    <w:p w:rsidR="00C236D3" w:rsidRPr="00BB547B" w:rsidRDefault="00C236D3" w:rsidP="00F822B2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F822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1134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5A2" w:rsidRDefault="006B25A2">
      <w:r>
        <w:separator/>
      </w:r>
    </w:p>
  </w:endnote>
  <w:endnote w:type="continuationSeparator" w:id="0">
    <w:p w:rsidR="006B25A2" w:rsidRDefault="006B2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2B2" w:rsidRPr="00F822B2" w:rsidRDefault="00F822B2" w:rsidP="00F822B2">
    <w:pPr>
      <w:spacing w:line="276" w:lineRule="auto"/>
      <w:rPr>
        <w:rFonts w:ascii="Roboto" w:hAnsi="Roboto"/>
        <w:b/>
        <w:bCs/>
        <w:sz w:val="22"/>
        <w:szCs w:val="18"/>
      </w:rPr>
    </w:pPr>
    <w:r w:rsidRPr="00F822B2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F822B2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F822B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822B2" w:rsidRPr="00F822B2" w:rsidTr="00F21CC1">
      <w:tc>
        <w:tcPr>
          <w:tcW w:w="0" w:type="auto"/>
          <w:shd w:val="clear" w:color="auto" w:fill="auto"/>
          <w:vAlign w:val="center"/>
        </w:tcPr>
        <w:p w:rsidR="00F822B2" w:rsidRPr="00F822B2" w:rsidRDefault="00F822B2" w:rsidP="00F822B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822B2" w:rsidRPr="00F822B2" w:rsidRDefault="00F822B2" w:rsidP="00F822B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822B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822B2" w:rsidRPr="00F822B2" w:rsidRDefault="00F822B2" w:rsidP="00F822B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822B2" w:rsidRPr="00F822B2" w:rsidRDefault="00F822B2" w:rsidP="00F822B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822B2" w:rsidRPr="00F822B2" w:rsidRDefault="00F822B2" w:rsidP="00F822B2">
    <w:pPr>
      <w:spacing w:line="276" w:lineRule="auto"/>
      <w:rPr>
        <w:rFonts w:ascii="Roboto" w:hAnsi="Roboto"/>
        <w:b/>
        <w:bCs/>
        <w:sz w:val="24"/>
        <w:szCs w:val="24"/>
      </w:rPr>
    </w:pPr>
    <w:r w:rsidRPr="00F822B2">
      <w:rPr>
        <w:rFonts w:ascii="Roboto" w:hAnsi="Roboto"/>
        <w:b/>
        <w:bCs/>
        <w:sz w:val="24"/>
        <w:szCs w:val="18"/>
      </w:rPr>
      <w:t>Kanclerz Politechniki Częstochowskiej</w:t>
    </w:r>
  </w:p>
  <w:p w:rsidR="00F822B2" w:rsidRPr="00F822B2" w:rsidRDefault="00F822B2" w:rsidP="00F822B2">
    <w:pPr>
      <w:spacing w:line="276" w:lineRule="auto"/>
      <w:rPr>
        <w:rFonts w:ascii="Roboto" w:hAnsi="Roboto"/>
        <w:sz w:val="24"/>
        <w:szCs w:val="24"/>
      </w:rPr>
    </w:pPr>
    <w:r w:rsidRPr="00F822B2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F822B2">
      <w:rPr>
        <w:rFonts w:ascii="Roboto" w:hAnsi="Roboto"/>
        <w:sz w:val="24"/>
        <w:szCs w:val="24"/>
      </w:rPr>
      <w:t>ul. Gen. J.H. Dąbrowskiego 69, 42-201 Częstochowa</w:t>
    </w:r>
  </w:p>
  <w:p w:rsidR="00F822B2" w:rsidRPr="00F822B2" w:rsidRDefault="00F822B2" w:rsidP="00F822B2">
    <w:pPr>
      <w:spacing w:line="276" w:lineRule="auto"/>
      <w:rPr>
        <w:rFonts w:ascii="Arial" w:hAnsi="Arial"/>
        <w:noProof/>
        <w:sz w:val="24"/>
        <w:szCs w:val="24"/>
      </w:rPr>
    </w:pPr>
    <w:r w:rsidRPr="00F822B2">
      <w:rPr>
        <w:rFonts w:ascii="Roboto" w:hAnsi="Roboto"/>
        <w:sz w:val="24"/>
        <w:szCs w:val="24"/>
      </w:rPr>
      <w:t>tel. +48 34 325 02 56, e-mail: kanclerz@pcz.pl</w:t>
    </w:r>
  </w:p>
  <w:p w:rsidR="00F822B2" w:rsidRPr="00F822B2" w:rsidRDefault="00F822B2" w:rsidP="00F822B2">
    <w:pPr>
      <w:rPr>
        <w:rFonts w:ascii="Roboto" w:hAnsi="Roboto"/>
        <w:b/>
        <w:sz w:val="24"/>
        <w:szCs w:val="24"/>
      </w:rPr>
    </w:pPr>
    <w:r w:rsidRPr="00F822B2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35744">
      <w:rPr>
        <w:rFonts w:ascii="Arial" w:eastAsia="Calibri" w:hAnsi="Arial"/>
        <w:noProof/>
        <w:sz w:val="18"/>
        <w:szCs w:val="18"/>
        <w:lang w:eastAsia="en-US"/>
      </w:rPr>
      <w:t>4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35744">
      <w:rPr>
        <w:rFonts w:ascii="Arial" w:eastAsia="Calibri" w:hAnsi="Arial"/>
        <w:noProof/>
        <w:sz w:val="18"/>
        <w:szCs w:val="18"/>
        <w:lang w:eastAsia="en-US"/>
      </w:rPr>
      <w:t>4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25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5A2" w:rsidRDefault="006B25A2">
      <w:r>
        <w:separator/>
      </w:r>
    </w:p>
  </w:footnote>
  <w:footnote w:type="continuationSeparator" w:id="0">
    <w:p w:rsidR="006B25A2" w:rsidRDefault="006B25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5AE" w:rsidRDefault="00D83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2B2" w:rsidRPr="00F822B2" w:rsidRDefault="00F822B2" w:rsidP="00F822B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822B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F822B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F822B2" w:rsidRPr="00F822B2" w:rsidRDefault="00F822B2" w:rsidP="00F822B2">
    <w:pPr>
      <w:spacing w:after="160" w:line="259" w:lineRule="auto"/>
      <w:rPr>
        <w:rFonts w:ascii="Arial" w:hAnsi="Arial"/>
        <w:sz w:val="22"/>
        <w:szCs w:val="22"/>
      </w:rPr>
    </w:pPr>
  </w:p>
  <w:p w:rsidR="00D835AE" w:rsidRDefault="00D83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5AE" w:rsidRDefault="00D83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25A2"/>
    <w:rsid w:val="00007727"/>
    <w:rsid w:val="00017720"/>
    <w:rsid w:val="00035488"/>
    <w:rsid w:val="000D7F25"/>
    <w:rsid w:val="000E00E5"/>
    <w:rsid w:val="00135744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5A2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835AE"/>
    <w:rsid w:val="00EA3476"/>
    <w:rsid w:val="00F16C60"/>
    <w:rsid w:val="00F822B2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68B9D84"/>
  <w15:chartTrackingRefBased/>
  <w15:docId w15:val="{DD657961-5249-4741-AAFE-9BEACC878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331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2025-05-30T10:40:00Z</dcterms:created>
  <dcterms:modified xsi:type="dcterms:W3CDTF">2025-05-30T10:40:00Z</dcterms:modified>
</cp:coreProperties>
</file>