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C6923" w14:textId="77777777" w:rsidR="00CF7835" w:rsidRPr="009432A1" w:rsidRDefault="005E3C5F" w:rsidP="00FD3529">
      <w:pPr>
        <w:jc w:val="right"/>
        <w:rPr>
          <w:rFonts w:ascii="Arial" w:hAnsi="Arial" w:cs="Arial"/>
          <w:sz w:val="24"/>
          <w:szCs w:val="24"/>
        </w:rPr>
      </w:pPr>
      <w:r w:rsidRPr="005E3C5F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E3C5F">
        <w:rPr>
          <w:rFonts w:ascii="Arial" w:hAnsi="Arial" w:cs="Arial"/>
          <w:sz w:val="24"/>
          <w:szCs w:val="24"/>
        </w:rPr>
        <w:t>2025-05-26</w:t>
      </w:r>
    </w:p>
    <w:p w14:paraId="214A5250" w14:textId="77777777" w:rsidR="005E3C5F" w:rsidRPr="005E3C5F" w:rsidRDefault="005E3C5F" w:rsidP="00FD3529">
      <w:pPr>
        <w:rPr>
          <w:rFonts w:ascii="Arial" w:hAnsi="Arial" w:cs="Arial"/>
          <w:b/>
          <w:bCs/>
          <w:sz w:val="24"/>
          <w:szCs w:val="24"/>
        </w:rPr>
      </w:pPr>
      <w:r w:rsidRPr="005E3C5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B447E6F" w14:textId="77777777" w:rsidR="00CF7835" w:rsidRPr="009432A1" w:rsidRDefault="005E3C5F" w:rsidP="00FD3529">
      <w:pPr>
        <w:rPr>
          <w:rFonts w:ascii="Arial" w:hAnsi="Arial" w:cs="Arial"/>
          <w:b/>
          <w:bCs/>
          <w:sz w:val="24"/>
          <w:szCs w:val="24"/>
        </w:rPr>
      </w:pPr>
      <w:r w:rsidRPr="005E3C5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DB34B14" w14:textId="77777777" w:rsidR="00CF7835" w:rsidRPr="009432A1" w:rsidRDefault="005E3C5F" w:rsidP="00FD3529">
      <w:pPr>
        <w:rPr>
          <w:rFonts w:ascii="Arial" w:hAnsi="Arial" w:cs="Arial"/>
          <w:sz w:val="24"/>
          <w:szCs w:val="24"/>
        </w:rPr>
      </w:pPr>
      <w:r w:rsidRPr="005E3C5F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E3C5F">
        <w:rPr>
          <w:rFonts w:ascii="Arial" w:hAnsi="Arial" w:cs="Arial"/>
          <w:sz w:val="24"/>
          <w:szCs w:val="24"/>
        </w:rPr>
        <w:t>7/19</w:t>
      </w:r>
    </w:p>
    <w:p w14:paraId="7254278A" w14:textId="77777777" w:rsidR="00CF7835" w:rsidRPr="009432A1" w:rsidRDefault="005E3C5F" w:rsidP="00FD3529">
      <w:pPr>
        <w:rPr>
          <w:rFonts w:ascii="Arial" w:hAnsi="Arial" w:cs="Arial"/>
          <w:sz w:val="24"/>
          <w:szCs w:val="24"/>
        </w:rPr>
      </w:pPr>
      <w:r w:rsidRPr="005E3C5F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E3C5F">
        <w:rPr>
          <w:rFonts w:ascii="Arial" w:hAnsi="Arial" w:cs="Arial"/>
          <w:sz w:val="24"/>
          <w:szCs w:val="24"/>
        </w:rPr>
        <w:t>Poznań</w:t>
      </w:r>
    </w:p>
    <w:p w14:paraId="6F759E8C" w14:textId="5EDC419F" w:rsidR="00CF7835" w:rsidRDefault="00CF7835" w:rsidP="00FD3529">
      <w:pPr>
        <w:jc w:val="both"/>
        <w:rPr>
          <w:rFonts w:ascii="Arial" w:hAnsi="Arial" w:cs="Arial"/>
          <w:bCs/>
          <w:sz w:val="18"/>
          <w:szCs w:val="18"/>
        </w:rPr>
      </w:pPr>
    </w:p>
    <w:p w14:paraId="02D0DC6D" w14:textId="77777777" w:rsidR="00FD3529" w:rsidRPr="009432A1" w:rsidRDefault="00FD3529" w:rsidP="00FD352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AFC27E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5055E7" w14:textId="77777777" w:rsidR="00CF7835" w:rsidRPr="00CF7835" w:rsidRDefault="00CF7835" w:rsidP="00FD35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693B077" w14:textId="77777777" w:rsidR="00CF7835" w:rsidRPr="00382A4A" w:rsidRDefault="00CF7835" w:rsidP="00FD352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E5C67C" w14:textId="77777777" w:rsidR="00CF7835" w:rsidRPr="004E4B64" w:rsidRDefault="00CF7835" w:rsidP="00FD352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9D89B7F" w14:textId="77777777" w:rsidTr="000C1C6D">
        <w:tc>
          <w:tcPr>
            <w:tcW w:w="2269" w:type="dxa"/>
            <w:shd w:val="clear" w:color="auto" w:fill="auto"/>
          </w:tcPr>
          <w:p w14:paraId="7BFC4342" w14:textId="77777777" w:rsidR="00CF7835" w:rsidRPr="004E4B64" w:rsidRDefault="00CF7835" w:rsidP="00FD35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AD2E5E" w14:textId="77777777" w:rsidR="00CF7835" w:rsidRPr="004E4B64" w:rsidRDefault="005E3C5F" w:rsidP="00FD35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3C5F">
              <w:rPr>
                <w:rFonts w:ascii="Arial" w:hAnsi="Arial" w:cs="Arial"/>
                <w:bCs/>
                <w:sz w:val="24"/>
                <w:szCs w:val="24"/>
              </w:rPr>
      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3C5F" w:rsidRPr="004E4B64" w14:paraId="06E14528" w14:textId="77777777" w:rsidTr="00375FB2">
        <w:tc>
          <w:tcPr>
            <w:tcW w:w="2269" w:type="dxa"/>
            <w:shd w:val="clear" w:color="auto" w:fill="auto"/>
          </w:tcPr>
          <w:p w14:paraId="35D23EB0" w14:textId="77777777" w:rsidR="005E3C5F" w:rsidRPr="004E4B64" w:rsidRDefault="005E3C5F" w:rsidP="00FD352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D99CC1" w14:textId="77777777" w:rsidR="005E3C5F" w:rsidRDefault="005E3C5F" w:rsidP="00FD35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3C5F">
              <w:rPr>
                <w:rFonts w:ascii="Arial" w:hAnsi="Arial" w:cs="Arial"/>
                <w:bCs/>
                <w:sz w:val="24"/>
                <w:szCs w:val="24"/>
              </w:rPr>
              <w:t>SZW/DZP/34/2025</w:t>
            </w:r>
          </w:p>
          <w:p w14:paraId="5DBBC0D3" w14:textId="77777777" w:rsidR="00FD3529" w:rsidRPr="004E4B64" w:rsidRDefault="00FD3529" w:rsidP="00FD35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B26D598" w14:textId="77777777" w:rsidR="00D665F5" w:rsidRDefault="00D665F5" w:rsidP="00FD352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E3C5F" w:rsidRPr="005E3C5F">
        <w:rPr>
          <w:rFonts w:ascii="Arial" w:hAnsi="Arial" w:cs="Arial"/>
          <w:sz w:val="24"/>
          <w:szCs w:val="24"/>
        </w:rPr>
        <w:t>(</w:t>
      </w:r>
      <w:proofErr w:type="spellStart"/>
      <w:r w:rsidR="005E3C5F" w:rsidRPr="005E3C5F">
        <w:rPr>
          <w:rFonts w:ascii="Arial" w:hAnsi="Arial" w:cs="Arial"/>
          <w:sz w:val="24"/>
          <w:szCs w:val="24"/>
        </w:rPr>
        <w:t>t.j</w:t>
      </w:r>
      <w:proofErr w:type="spellEnd"/>
      <w:r w:rsidR="005E3C5F" w:rsidRPr="005E3C5F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FD3529">
        <w:rPr>
          <w:rFonts w:ascii="Arial" w:hAnsi="Arial" w:cs="Arial"/>
          <w:sz w:val="24"/>
          <w:szCs w:val="24"/>
        </w:rPr>
        <w:t>informacj</w:t>
      </w:r>
      <w:r w:rsidR="00577BC6" w:rsidRPr="00FD3529">
        <w:rPr>
          <w:rFonts w:ascii="Arial" w:hAnsi="Arial" w:cs="Arial"/>
          <w:sz w:val="24"/>
          <w:szCs w:val="24"/>
        </w:rPr>
        <w:t>ę</w:t>
      </w:r>
      <w:r w:rsidR="00035488" w:rsidRPr="00FD3529">
        <w:rPr>
          <w:rFonts w:ascii="Arial" w:hAnsi="Arial" w:cs="Arial"/>
          <w:sz w:val="24"/>
          <w:szCs w:val="24"/>
        </w:rPr>
        <w:t xml:space="preserve"> z otwarcia ofert</w:t>
      </w:r>
      <w:r w:rsidR="00577BC6" w:rsidRPr="00FD3529">
        <w:rPr>
          <w:rFonts w:ascii="Arial" w:hAnsi="Arial" w:cs="Arial"/>
          <w:sz w:val="24"/>
          <w:szCs w:val="24"/>
        </w:rPr>
        <w:t>.</w:t>
      </w:r>
    </w:p>
    <w:p w14:paraId="54309A55" w14:textId="77777777" w:rsidR="00FD3529" w:rsidRPr="00FD3529" w:rsidRDefault="00FD3529" w:rsidP="00FD3529">
      <w:pPr>
        <w:jc w:val="both"/>
        <w:rPr>
          <w:rFonts w:ascii="Arial" w:hAnsi="Arial" w:cs="Arial"/>
          <w:sz w:val="24"/>
          <w:szCs w:val="24"/>
        </w:rPr>
      </w:pPr>
    </w:p>
    <w:p w14:paraId="157C0C0E" w14:textId="679D9BE6" w:rsidR="00FD3529" w:rsidRPr="00FD3529" w:rsidRDefault="00FD3529" w:rsidP="00FD3529">
      <w:pPr>
        <w:rPr>
          <w:rFonts w:ascii="Arial" w:hAnsi="Arial" w:cs="Arial"/>
          <w:sz w:val="24"/>
          <w:szCs w:val="24"/>
        </w:rPr>
      </w:pPr>
      <w:r w:rsidRPr="00FD352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</w:p>
    <w:p w14:paraId="52E73333" w14:textId="10B2BAEF" w:rsidR="00FD3529" w:rsidRPr="00FD3529" w:rsidRDefault="00FD3529" w:rsidP="00FD3529">
      <w:pPr>
        <w:rPr>
          <w:rFonts w:ascii="Arial" w:hAnsi="Arial" w:cs="Arial"/>
          <w:sz w:val="24"/>
          <w:szCs w:val="24"/>
        </w:rPr>
      </w:pPr>
      <w:r w:rsidRPr="00FD3529">
        <w:rPr>
          <w:rFonts w:ascii="Arial" w:hAnsi="Arial" w:cs="Arial"/>
          <w:sz w:val="24"/>
          <w:szCs w:val="24"/>
        </w:rPr>
        <w:t>1285428,61 zł brutto</w:t>
      </w:r>
      <w:r w:rsidR="00777B56">
        <w:rPr>
          <w:rFonts w:ascii="Arial" w:hAnsi="Arial" w:cs="Arial"/>
          <w:sz w:val="24"/>
          <w:szCs w:val="24"/>
        </w:rPr>
        <w:t>.</w:t>
      </w:r>
    </w:p>
    <w:p w14:paraId="333608B8" w14:textId="77777777" w:rsidR="00FD3529" w:rsidRPr="00FD3529" w:rsidRDefault="00FD3529" w:rsidP="00FD3529">
      <w:pPr>
        <w:jc w:val="both"/>
        <w:rPr>
          <w:rFonts w:ascii="Arial" w:hAnsi="Arial" w:cs="Arial"/>
          <w:sz w:val="24"/>
          <w:szCs w:val="24"/>
        </w:rPr>
      </w:pPr>
    </w:p>
    <w:p w14:paraId="6BDCD553" w14:textId="3AF941E0" w:rsidR="00A80738" w:rsidRPr="00355C9D" w:rsidRDefault="00D665F5" w:rsidP="00FD3529">
      <w:pPr>
        <w:jc w:val="both"/>
        <w:rPr>
          <w:rFonts w:ascii="Arial" w:hAnsi="Arial" w:cs="Arial"/>
          <w:sz w:val="24"/>
          <w:szCs w:val="24"/>
        </w:rPr>
      </w:pPr>
      <w:r w:rsidRPr="00FD352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D3529">
        <w:rPr>
          <w:rFonts w:ascii="Arial" w:hAnsi="Arial" w:cs="Arial"/>
          <w:sz w:val="24"/>
          <w:szCs w:val="24"/>
        </w:rPr>
        <w:t xml:space="preserve"> w dniu </w:t>
      </w:r>
      <w:r w:rsidR="005E3C5F" w:rsidRPr="00FD3529">
        <w:rPr>
          <w:rFonts w:ascii="Arial" w:hAnsi="Arial" w:cs="Arial"/>
          <w:sz w:val="24"/>
          <w:szCs w:val="24"/>
        </w:rPr>
        <w:t>26/05/2025</w:t>
      </w:r>
      <w:r w:rsidR="00FF4AB1" w:rsidRPr="00FD3529">
        <w:rPr>
          <w:rFonts w:ascii="Arial" w:hAnsi="Arial" w:cs="Arial"/>
          <w:sz w:val="24"/>
          <w:szCs w:val="24"/>
        </w:rPr>
        <w:t xml:space="preserve"> o godz. </w:t>
      </w:r>
      <w:r w:rsidR="005E3C5F" w:rsidRPr="00FD3529">
        <w:rPr>
          <w:rFonts w:ascii="Arial" w:hAnsi="Arial" w:cs="Arial"/>
          <w:sz w:val="24"/>
          <w:szCs w:val="24"/>
        </w:rPr>
        <w:t>09:30</w:t>
      </w:r>
      <w:r w:rsidRPr="00FD3529">
        <w:rPr>
          <w:rFonts w:ascii="Arial" w:hAnsi="Arial" w:cs="Arial"/>
          <w:sz w:val="24"/>
          <w:szCs w:val="24"/>
        </w:rPr>
        <w:t>, otwarte zostały</w:t>
      </w:r>
      <w:r w:rsidRPr="00355C9D">
        <w:rPr>
          <w:rFonts w:ascii="Arial" w:hAnsi="Arial" w:cs="Arial"/>
          <w:sz w:val="24"/>
          <w:szCs w:val="24"/>
        </w:rPr>
        <w:t xml:space="preserve">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275"/>
        <w:gridCol w:w="1418"/>
        <w:gridCol w:w="2268"/>
      </w:tblGrid>
      <w:tr w:rsidR="00FD3529" w:rsidRPr="00FD3529" w14:paraId="4627308B" w14:textId="77777777" w:rsidTr="00FD3529">
        <w:tc>
          <w:tcPr>
            <w:tcW w:w="851" w:type="dxa"/>
            <w:shd w:val="clear" w:color="auto" w:fill="F2F2F2"/>
            <w:vAlign w:val="center"/>
          </w:tcPr>
          <w:p w14:paraId="11F0B855" w14:textId="77777777" w:rsidR="00FD3529" w:rsidRPr="00FD3529" w:rsidRDefault="00FD3529" w:rsidP="00FD35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3529">
              <w:rPr>
                <w:rFonts w:ascii="Arial" w:hAnsi="Arial" w:cs="Arial"/>
                <w:sz w:val="18"/>
                <w:szCs w:val="18"/>
              </w:rPr>
              <w:t>Oferta nr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5ADC4D00" w14:textId="77777777" w:rsidR="00FD3529" w:rsidRPr="00FD3529" w:rsidRDefault="00FD3529" w:rsidP="00FD35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352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</w:tcPr>
          <w:p w14:paraId="282631A9" w14:textId="41A0B09B" w:rsidR="00FD3529" w:rsidRPr="00FD3529" w:rsidRDefault="006D13FC" w:rsidP="00FD35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realizacji</w:t>
            </w:r>
          </w:p>
        </w:tc>
        <w:tc>
          <w:tcPr>
            <w:tcW w:w="1418" w:type="dxa"/>
            <w:shd w:val="clear" w:color="auto" w:fill="F2F2F2"/>
          </w:tcPr>
          <w:p w14:paraId="689816A2" w14:textId="70E54CAE" w:rsidR="00FD3529" w:rsidRPr="00FD3529" w:rsidRDefault="006D13FC" w:rsidP="00FD35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Gwarancja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082D4B6" w14:textId="55E5B686" w:rsidR="00FD3529" w:rsidRPr="00FD3529" w:rsidRDefault="00FD3529" w:rsidP="00FD35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3529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FD3529" w:rsidRPr="00355C9D" w14:paraId="02C3B546" w14:textId="77777777" w:rsidTr="00FD3529">
        <w:tc>
          <w:tcPr>
            <w:tcW w:w="851" w:type="dxa"/>
            <w:shd w:val="clear" w:color="auto" w:fill="auto"/>
            <w:vAlign w:val="center"/>
          </w:tcPr>
          <w:p w14:paraId="687E29F2" w14:textId="77777777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4B1C26DE" w14:textId="51D8FB32" w:rsidR="00FD3529" w:rsidRPr="00CF7835" w:rsidRDefault="00982446" w:rsidP="00FD352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Eco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Light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Sławomir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Krug</w:t>
            </w:r>
            <w:proofErr w:type="spellEnd"/>
          </w:p>
          <w:p w14:paraId="120BF974" w14:textId="704397E8" w:rsidR="00FD3529" w:rsidRPr="00CF7835" w:rsidRDefault="00982446" w:rsidP="00FD352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Lęborska 47</w:t>
            </w:r>
          </w:p>
          <w:p w14:paraId="706D92B5" w14:textId="0AC30AD3" w:rsidR="00FD3529" w:rsidRPr="00CF7835" w:rsidRDefault="00FD3529" w:rsidP="00FD35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60-</w:t>
            </w:r>
            <w:r w:rsidR="00982446">
              <w:rPr>
                <w:rFonts w:ascii="Arial" w:hAnsi="Arial" w:cs="Arial"/>
                <w:sz w:val="24"/>
                <w:szCs w:val="24"/>
              </w:rPr>
              <w:t>431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275" w:type="dxa"/>
          </w:tcPr>
          <w:p w14:paraId="751EB031" w14:textId="77777777" w:rsidR="00982446" w:rsidRDefault="00982446" w:rsidP="00FD3529">
            <w:pPr>
              <w:jc w:val="center"/>
              <w:rPr>
                <w:rFonts w:ascii="Arial" w:hAnsi="Arial" w:cs="Arial"/>
              </w:rPr>
            </w:pPr>
          </w:p>
          <w:p w14:paraId="6855F247" w14:textId="7782EF2E" w:rsidR="00FD3529" w:rsidRPr="006D13FC" w:rsidRDefault="006D13FC" w:rsidP="00FD3529">
            <w:pPr>
              <w:jc w:val="center"/>
              <w:rPr>
                <w:rFonts w:ascii="Arial" w:hAnsi="Arial" w:cs="Arial"/>
              </w:rPr>
            </w:pPr>
            <w:r w:rsidRPr="006D13FC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418" w:type="dxa"/>
          </w:tcPr>
          <w:p w14:paraId="63EC825B" w14:textId="77777777" w:rsidR="00FD3529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DD1698A" w14:textId="4307C2A4" w:rsidR="006D13FC" w:rsidRPr="005E3C5F" w:rsidRDefault="006D13FC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36A2131B" w14:textId="2DA92A88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1 193 100.00 zł</w:t>
            </w:r>
          </w:p>
        </w:tc>
      </w:tr>
      <w:tr w:rsidR="00FD3529" w:rsidRPr="00355C9D" w14:paraId="14B0E285" w14:textId="77777777" w:rsidTr="00FD3529">
        <w:tc>
          <w:tcPr>
            <w:tcW w:w="851" w:type="dxa"/>
            <w:shd w:val="clear" w:color="auto" w:fill="auto"/>
            <w:vAlign w:val="center"/>
          </w:tcPr>
          <w:p w14:paraId="290DF654" w14:textId="77777777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17AFBB54" w14:textId="77777777" w:rsidR="00FD3529" w:rsidRPr="00CF7835" w:rsidRDefault="00FD3529" w:rsidP="00FD3529">
            <w:pPr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Zakład Budowlano-Remontowy DANBUD Daniel Biegun</w:t>
            </w:r>
          </w:p>
          <w:p w14:paraId="4BB24295" w14:textId="77777777" w:rsidR="00FD3529" w:rsidRPr="00CF7835" w:rsidRDefault="00FD3529" w:rsidP="00FD3529">
            <w:pPr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Rzecin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27A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B12965" w14:textId="77777777" w:rsidR="00FD3529" w:rsidRPr="00CF7835" w:rsidRDefault="00FD3529" w:rsidP="00FD35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64-510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Wronki</w:t>
            </w:r>
          </w:p>
        </w:tc>
        <w:tc>
          <w:tcPr>
            <w:tcW w:w="1275" w:type="dxa"/>
          </w:tcPr>
          <w:p w14:paraId="4BD29E2E" w14:textId="77777777" w:rsidR="00982446" w:rsidRDefault="00982446" w:rsidP="00FD3529">
            <w:pPr>
              <w:jc w:val="center"/>
              <w:rPr>
                <w:rFonts w:ascii="Arial" w:hAnsi="Arial" w:cs="Arial"/>
              </w:rPr>
            </w:pPr>
          </w:p>
          <w:p w14:paraId="61DB4469" w14:textId="08414A78" w:rsidR="00FD3529" w:rsidRPr="005E3C5F" w:rsidRDefault="006D13FC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13FC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418" w:type="dxa"/>
          </w:tcPr>
          <w:p w14:paraId="4BD320DF" w14:textId="77777777" w:rsidR="00982446" w:rsidRDefault="00982446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B719D17" w14:textId="6A0B3A94" w:rsidR="00FD3529" w:rsidRPr="005E3C5F" w:rsidRDefault="006D13FC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778DC44E" w14:textId="75CAAD91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1 156 200.00 zł</w:t>
            </w:r>
          </w:p>
        </w:tc>
      </w:tr>
      <w:tr w:rsidR="00FD3529" w:rsidRPr="00355C9D" w14:paraId="234B358E" w14:textId="77777777" w:rsidTr="00FD3529">
        <w:tc>
          <w:tcPr>
            <w:tcW w:w="851" w:type="dxa"/>
            <w:shd w:val="clear" w:color="auto" w:fill="auto"/>
            <w:vAlign w:val="center"/>
          </w:tcPr>
          <w:p w14:paraId="60EEB74B" w14:textId="77777777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40FAB42E" w14:textId="3B0AE532" w:rsidR="00FD3529" w:rsidRPr="00CF7835" w:rsidRDefault="00FD3529" w:rsidP="00FD3529">
            <w:pPr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 xml:space="preserve">STRUKTUM SJ </w:t>
            </w:r>
            <w:r w:rsidR="00982446" w:rsidRPr="005E3C5F">
              <w:rPr>
                <w:rFonts w:ascii="Arial" w:hAnsi="Arial" w:cs="Arial"/>
                <w:sz w:val="24"/>
                <w:szCs w:val="24"/>
              </w:rPr>
              <w:t>Sp.</w:t>
            </w:r>
            <w:r w:rsidR="00982446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982446" w:rsidRPr="005E3C5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6CDF0CD1" w14:textId="77777777" w:rsidR="00FD3529" w:rsidRPr="00CF7835" w:rsidRDefault="00FD3529" w:rsidP="00FD3529">
            <w:pPr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FBB266" w14:textId="77777777" w:rsidR="00FD3529" w:rsidRPr="00CF7835" w:rsidRDefault="00FD3529" w:rsidP="00FD35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61-246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275" w:type="dxa"/>
          </w:tcPr>
          <w:p w14:paraId="2850B4B7" w14:textId="7CB03491" w:rsidR="00FD3529" w:rsidRPr="005E3C5F" w:rsidRDefault="006D13FC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13FC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418" w:type="dxa"/>
          </w:tcPr>
          <w:p w14:paraId="3836BC00" w14:textId="77777777" w:rsidR="00982446" w:rsidRDefault="00982446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1E865E7" w14:textId="2C07899B" w:rsidR="00FD3529" w:rsidRPr="005E3C5F" w:rsidRDefault="006D13FC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29F7D24A" w14:textId="50A480A7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970 537.45 zł</w:t>
            </w:r>
          </w:p>
        </w:tc>
      </w:tr>
      <w:tr w:rsidR="00FD3529" w:rsidRPr="00355C9D" w14:paraId="7F6D0978" w14:textId="77777777" w:rsidTr="00FD3529">
        <w:tc>
          <w:tcPr>
            <w:tcW w:w="851" w:type="dxa"/>
            <w:shd w:val="clear" w:color="auto" w:fill="auto"/>
            <w:vAlign w:val="center"/>
          </w:tcPr>
          <w:p w14:paraId="175245CE" w14:textId="77777777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4A4CB2AC" w14:textId="256973CC" w:rsidR="00FD3529" w:rsidRPr="00CF7835" w:rsidRDefault="00FD3529" w:rsidP="00FD352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3C5F">
              <w:rPr>
                <w:rFonts w:ascii="Arial" w:hAnsi="Arial" w:cs="Arial"/>
                <w:sz w:val="24"/>
                <w:szCs w:val="24"/>
              </w:rPr>
              <w:t>Inwest</w:t>
            </w:r>
            <w:proofErr w:type="spellEnd"/>
            <w:r w:rsidRPr="005E3C5F">
              <w:rPr>
                <w:rFonts w:ascii="Arial" w:hAnsi="Arial" w:cs="Arial"/>
                <w:sz w:val="24"/>
                <w:szCs w:val="24"/>
              </w:rPr>
              <w:t xml:space="preserve"> Lim Sp.</w:t>
            </w:r>
            <w:r w:rsidR="00982446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5E3C5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  <w:r w:rsidRPr="005E3C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E3C5F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5E3C5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6F4B38" w14:textId="598C2FF3" w:rsidR="00FD3529" w:rsidRPr="00CF7835" w:rsidRDefault="00FD3529" w:rsidP="00FD3529">
            <w:pPr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Bukowska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41b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A5A245" w14:textId="77777777" w:rsidR="00FD3529" w:rsidRPr="00CF7835" w:rsidRDefault="00FD3529" w:rsidP="00FD35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62-081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3C5F">
              <w:rPr>
                <w:rFonts w:ascii="Arial" w:hAnsi="Arial" w:cs="Arial"/>
                <w:sz w:val="24"/>
                <w:szCs w:val="24"/>
              </w:rPr>
              <w:t>Wysogotowo</w:t>
            </w:r>
          </w:p>
        </w:tc>
        <w:tc>
          <w:tcPr>
            <w:tcW w:w="1275" w:type="dxa"/>
          </w:tcPr>
          <w:p w14:paraId="7A6E6852" w14:textId="4B496CD3" w:rsidR="00FD3529" w:rsidRPr="005E3C5F" w:rsidRDefault="00982446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13FC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418" w:type="dxa"/>
          </w:tcPr>
          <w:p w14:paraId="2791323E" w14:textId="77777777" w:rsidR="00982446" w:rsidRDefault="00982446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541512" w14:textId="26D72AC9" w:rsidR="00FD3529" w:rsidRPr="005E3C5F" w:rsidRDefault="00982446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284F25E2" w14:textId="5B9A2396" w:rsidR="00FD3529" w:rsidRPr="00CF7835" w:rsidRDefault="00FD3529" w:rsidP="00FD35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3C5F">
              <w:rPr>
                <w:rFonts w:ascii="Arial" w:hAnsi="Arial" w:cs="Arial"/>
                <w:sz w:val="24"/>
                <w:szCs w:val="24"/>
              </w:rPr>
              <w:t>1 475 326.68 zł</w:t>
            </w:r>
          </w:p>
        </w:tc>
      </w:tr>
    </w:tbl>
    <w:p w14:paraId="15112D8B" w14:textId="77777777" w:rsidR="0069085C" w:rsidRPr="00355C9D" w:rsidRDefault="0069085C" w:rsidP="00FD3529">
      <w:pPr>
        <w:jc w:val="both"/>
        <w:rPr>
          <w:rFonts w:ascii="Arial" w:hAnsi="Arial" w:cs="Arial"/>
          <w:sz w:val="24"/>
        </w:rPr>
      </w:pPr>
    </w:p>
    <w:p w14:paraId="4F0CE52B" w14:textId="77777777" w:rsidR="00577BC6" w:rsidRPr="00355C9D" w:rsidRDefault="00577BC6" w:rsidP="00FD3529">
      <w:pPr>
        <w:jc w:val="both"/>
        <w:rPr>
          <w:rFonts w:ascii="Arial" w:hAnsi="Arial" w:cs="Arial"/>
          <w:sz w:val="24"/>
        </w:rPr>
      </w:pPr>
    </w:p>
    <w:p w14:paraId="3CC07AE3" w14:textId="77777777" w:rsidR="00A80738" w:rsidRDefault="00A80738" w:rsidP="00FD35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19297AE" w14:textId="77777777" w:rsidR="00777B56" w:rsidRPr="00756533" w:rsidRDefault="00777B56" w:rsidP="00777B56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5FD1BFE2" w14:textId="77777777" w:rsidR="00777B56" w:rsidRPr="002C70B2" w:rsidRDefault="00777B56" w:rsidP="00777B56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11D849C4" w14:textId="77777777" w:rsidR="00777B56" w:rsidRPr="00355C9D" w:rsidRDefault="00777B56" w:rsidP="00FD352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777B5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9C69F" w14:textId="77777777" w:rsidR="00C100F0" w:rsidRDefault="00C100F0">
      <w:r>
        <w:separator/>
      </w:r>
    </w:p>
  </w:endnote>
  <w:endnote w:type="continuationSeparator" w:id="0">
    <w:p w14:paraId="05543184" w14:textId="77777777" w:rsidR="00C100F0" w:rsidRDefault="00C10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F33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A49B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04E9D" w14:textId="1F48F9C0" w:rsidR="00960CEB" w:rsidRPr="00986737" w:rsidRDefault="003C7E2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C5BF29" wp14:editId="1715181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25FB2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D4C11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425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94DA8" w14:textId="77777777" w:rsidR="009F189D" w:rsidRDefault="009F189D">
    <w:pPr>
      <w:pStyle w:val="Stopka"/>
      <w:tabs>
        <w:tab w:val="clear" w:pos="4536"/>
      </w:tabs>
      <w:jc w:val="center"/>
    </w:pPr>
  </w:p>
  <w:p w14:paraId="709510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7ED59" w14:textId="77777777" w:rsidR="00C100F0" w:rsidRDefault="00C100F0">
      <w:r>
        <w:separator/>
      </w:r>
    </w:p>
  </w:footnote>
  <w:footnote w:type="continuationSeparator" w:id="0">
    <w:p w14:paraId="2E7648F3" w14:textId="77777777" w:rsidR="00C100F0" w:rsidRDefault="00C10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4DA38" w14:textId="77777777" w:rsidR="005E3C5F" w:rsidRDefault="005E3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00BC" w14:textId="77777777" w:rsidR="005E3C5F" w:rsidRDefault="005E3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3C3E2" w14:textId="77777777" w:rsidR="005E3C5F" w:rsidRDefault="005E3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0F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C7E2C"/>
    <w:rsid w:val="003D72FD"/>
    <w:rsid w:val="003F57CD"/>
    <w:rsid w:val="00423179"/>
    <w:rsid w:val="00490DC0"/>
    <w:rsid w:val="00493F8C"/>
    <w:rsid w:val="004C7E9B"/>
    <w:rsid w:val="00552938"/>
    <w:rsid w:val="00577BC6"/>
    <w:rsid w:val="005E3C5F"/>
    <w:rsid w:val="00601802"/>
    <w:rsid w:val="0069085C"/>
    <w:rsid w:val="006D13FC"/>
    <w:rsid w:val="00777B56"/>
    <w:rsid w:val="00843263"/>
    <w:rsid w:val="00861E75"/>
    <w:rsid w:val="008A26A5"/>
    <w:rsid w:val="008F318B"/>
    <w:rsid w:val="00960CEB"/>
    <w:rsid w:val="00982446"/>
    <w:rsid w:val="009D19BD"/>
    <w:rsid w:val="009F189D"/>
    <w:rsid w:val="00A80738"/>
    <w:rsid w:val="00C100F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352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BD6B2"/>
  <w15:chartTrackingRefBased/>
  <w15:docId w15:val="{EB73B7BC-18B6-456B-AC85-0FDEFCC1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7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2025-05-26T08:09:00Z</cp:lastPrinted>
  <dcterms:created xsi:type="dcterms:W3CDTF">2025-05-26T08:11:00Z</dcterms:created>
  <dcterms:modified xsi:type="dcterms:W3CDTF">2025-05-26T08:11:00Z</dcterms:modified>
</cp:coreProperties>
</file>