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DBD83" w14:textId="77777777" w:rsidR="00E65B7A" w:rsidRPr="00AB1118" w:rsidRDefault="000775FE" w:rsidP="001A4097">
      <w:pPr>
        <w:jc w:val="right"/>
        <w:rPr>
          <w:rFonts w:ascii="Arial" w:hAnsi="Arial" w:cs="Arial"/>
        </w:rPr>
      </w:pPr>
      <w:r w:rsidRPr="000775FE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0775FE">
        <w:rPr>
          <w:rFonts w:ascii="Arial" w:hAnsi="Arial" w:cs="Arial"/>
        </w:rPr>
        <w:t>2025-05-21</w:t>
      </w:r>
    </w:p>
    <w:p w14:paraId="1CABF587" w14:textId="77777777" w:rsidR="000775FE" w:rsidRPr="000775FE" w:rsidRDefault="000775FE" w:rsidP="001A4097">
      <w:pPr>
        <w:rPr>
          <w:rFonts w:ascii="Arial" w:hAnsi="Arial" w:cs="Arial"/>
          <w:b/>
          <w:bCs/>
        </w:rPr>
      </w:pPr>
      <w:r w:rsidRPr="000775FE">
        <w:rPr>
          <w:rFonts w:ascii="Arial" w:hAnsi="Arial" w:cs="Arial"/>
          <w:b/>
          <w:bCs/>
        </w:rPr>
        <w:t>Szpital Wojewódzki w Poznaniu</w:t>
      </w:r>
    </w:p>
    <w:p w14:paraId="0BF6F298" w14:textId="77777777" w:rsidR="00E65B7A" w:rsidRPr="00AB1118" w:rsidRDefault="000775FE" w:rsidP="001A4097">
      <w:pPr>
        <w:rPr>
          <w:rFonts w:ascii="Arial" w:hAnsi="Arial" w:cs="Arial"/>
          <w:b/>
          <w:bCs/>
        </w:rPr>
      </w:pPr>
      <w:r w:rsidRPr="000775FE">
        <w:rPr>
          <w:rFonts w:ascii="Arial" w:hAnsi="Arial" w:cs="Arial"/>
          <w:b/>
          <w:bCs/>
        </w:rPr>
        <w:t>Dział Zamówień Publicznych</w:t>
      </w:r>
    </w:p>
    <w:p w14:paraId="1BC56DB0" w14:textId="77777777" w:rsidR="00E65B7A" w:rsidRPr="00AB1118" w:rsidRDefault="000775FE" w:rsidP="001A4097">
      <w:pPr>
        <w:rPr>
          <w:rFonts w:ascii="Arial" w:hAnsi="Arial" w:cs="Arial"/>
        </w:rPr>
      </w:pPr>
      <w:r w:rsidRPr="000775FE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0775FE">
        <w:rPr>
          <w:rFonts w:ascii="Arial" w:hAnsi="Arial" w:cs="Arial"/>
        </w:rPr>
        <w:t>7/19</w:t>
      </w:r>
    </w:p>
    <w:p w14:paraId="000DC2D2" w14:textId="77777777" w:rsidR="00E65B7A" w:rsidRPr="00AB1118" w:rsidRDefault="000775FE" w:rsidP="001A4097">
      <w:pPr>
        <w:rPr>
          <w:rFonts w:ascii="Arial" w:hAnsi="Arial" w:cs="Arial"/>
        </w:rPr>
      </w:pPr>
      <w:r w:rsidRPr="000775FE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0775FE">
        <w:rPr>
          <w:rFonts w:ascii="Arial" w:hAnsi="Arial" w:cs="Arial"/>
        </w:rPr>
        <w:t>Poznań</w:t>
      </w:r>
    </w:p>
    <w:p w14:paraId="1857582D" w14:textId="77777777" w:rsidR="001A4097" w:rsidRDefault="001A4097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18C8D30" w14:textId="77777777" w:rsidR="001A4097" w:rsidRDefault="001A4097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71984A0" w14:textId="77777777" w:rsidR="001A4097" w:rsidRDefault="001A4097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2A423EF" w14:textId="2811348B" w:rsidR="00E65B7A" w:rsidRPr="00AB1118" w:rsidRDefault="00E65B7A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E036B1B" w14:textId="77777777" w:rsidR="00E65B7A" w:rsidRDefault="00E65B7A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1C63E69" w14:textId="77777777" w:rsidR="001A4097" w:rsidRDefault="001A4097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EDB6C63" w14:textId="77777777" w:rsidR="001A4097" w:rsidRDefault="001A4097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A834EAC" w14:textId="77777777" w:rsidR="001A4097" w:rsidRPr="00AB1118" w:rsidRDefault="001A4097" w:rsidP="001A409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157ED75D" w14:textId="77777777" w:rsidTr="004C0D4A">
        <w:tc>
          <w:tcPr>
            <w:tcW w:w="9330" w:type="dxa"/>
            <w:shd w:val="clear" w:color="auto" w:fill="F2F2F2"/>
            <w:hideMark/>
          </w:tcPr>
          <w:p w14:paraId="0430B837" w14:textId="77777777" w:rsidR="00E65B7A" w:rsidRPr="00AB1118" w:rsidRDefault="00E65B7A" w:rsidP="001A409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C17BB71" w14:textId="77777777" w:rsidR="00E65B7A" w:rsidRPr="00AB1118" w:rsidRDefault="00E65B7A" w:rsidP="001A409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E18C12F" w14:textId="77777777" w:rsidR="00E65B7A" w:rsidRPr="00AB1118" w:rsidRDefault="00E65B7A" w:rsidP="001A409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572682D1" w14:textId="77777777" w:rsidTr="004C0D4A">
        <w:tc>
          <w:tcPr>
            <w:tcW w:w="2268" w:type="dxa"/>
            <w:shd w:val="clear" w:color="auto" w:fill="auto"/>
          </w:tcPr>
          <w:p w14:paraId="7C9A45C1" w14:textId="77777777" w:rsidR="001A4097" w:rsidRDefault="001A4097" w:rsidP="001A409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6B7FCF8" w14:textId="4A6E17F7" w:rsidR="00E65B7A" w:rsidRPr="00AB1118" w:rsidRDefault="00E65B7A" w:rsidP="001A409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6058E69" w14:textId="77777777" w:rsidR="001A4097" w:rsidRDefault="001A4097" w:rsidP="001A409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B708836" w14:textId="5D60209E" w:rsidR="00E65B7A" w:rsidRPr="00AB1118" w:rsidRDefault="00E65B7A" w:rsidP="001A409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0775FE" w:rsidRPr="000775FE">
              <w:rPr>
                <w:rFonts w:ascii="Arial" w:hAnsi="Arial" w:cs="Arial"/>
              </w:rPr>
              <w:t>podstawowy</w:t>
            </w:r>
            <w:r w:rsidR="001A4097">
              <w:rPr>
                <w:rFonts w:ascii="Arial" w:hAnsi="Arial" w:cs="Arial"/>
              </w:rPr>
              <w:t>m</w:t>
            </w:r>
            <w:r w:rsidR="000775FE" w:rsidRPr="000775FE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0775FE" w:rsidRPr="000775F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212BCDA" w14:textId="77777777" w:rsidTr="004C0D4A">
        <w:tc>
          <w:tcPr>
            <w:tcW w:w="2268" w:type="dxa"/>
            <w:shd w:val="clear" w:color="auto" w:fill="auto"/>
          </w:tcPr>
          <w:p w14:paraId="7B7567DC" w14:textId="77777777" w:rsidR="00E65B7A" w:rsidRPr="00AB1118" w:rsidRDefault="00E65B7A" w:rsidP="001A409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21E5E41" w14:textId="77777777" w:rsidR="00E65B7A" w:rsidRPr="00AB1118" w:rsidRDefault="000775FE" w:rsidP="001A409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775FE">
              <w:rPr>
                <w:rFonts w:ascii="Arial" w:hAnsi="Arial" w:cs="Arial"/>
                <w:bCs/>
              </w:rPr>
      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0775FE" w:rsidRPr="00AB1118" w14:paraId="40C70D3E" w14:textId="77777777" w:rsidTr="00EF3A40">
        <w:tc>
          <w:tcPr>
            <w:tcW w:w="2268" w:type="dxa"/>
            <w:shd w:val="clear" w:color="auto" w:fill="auto"/>
          </w:tcPr>
          <w:p w14:paraId="63E3DDD8" w14:textId="77777777" w:rsidR="000775FE" w:rsidRPr="00AB1118" w:rsidRDefault="000775FE" w:rsidP="001A409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C3BD84D" w14:textId="77777777" w:rsidR="000775FE" w:rsidRDefault="000775FE" w:rsidP="001A409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775FE">
              <w:rPr>
                <w:rFonts w:ascii="Arial" w:hAnsi="Arial" w:cs="Arial"/>
                <w:bCs/>
              </w:rPr>
              <w:t>SZW/DZP/34/2025</w:t>
            </w:r>
          </w:p>
          <w:p w14:paraId="37C2A1D4" w14:textId="77777777" w:rsidR="001A4097" w:rsidRPr="00AB1118" w:rsidRDefault="001A4097" w:rsidP="001A409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088D7A3" w14:textId="77777777" w:rsidR="001A4097" w:rsidRDefault="001A4097" w:rsidP="001A409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417C7225" w14:textId="49A2AB0C" w:rsidR="004F079B" w:rsidRPr="00E65B7A" w:rsidRDefault="004F079B" w:rsidP="001A409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0775FE" w:rsidRPr="000775FE">
        <w:rPr>
          <w:rFonts w:cs="Arial"/>
          <w:b/>
          <w:sz w:val="24"/>
        </w:rPr>
        <w:t>Szpital Wojewódzki w Poznaniu</w:t>
      </w:r>
      <w:r w:rsidR="001A4097">
        <w:rPr>
          <w:rFonts w:cs="Arial"/>
          <w:b/>
          <w:sz w:val="24"/>
        </w:rPr>
        <w:t xml:space="preserve">, </w:t>
      </w:r>
      <w:r w:rsidR="000775FE" w:rsidRPr="000775FE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0775FE" w:rsidRPr="000775FE">
        <w:rPr>
          <w:rFonts w:cs="Arial"/>
          <w:sz w:val="24"/>
        </w:rPr>
        <w:t>(</w:t>
      </w:r>
      <w:proofErr w:type="spellStart"/>
      <w:r w:rsidR="000775FE" w:rsidRPr="000775FE">
        <w:rPr>
          <w:rFonts w:cs="Arial"/>
          <w:sz w:val="24"/>
        </w:rPr>
        <w:t>t.j</w:t>
      </w:r>
      <w:proofErr w:type="spellEnd"/>
      <w:r w:rsidR="000775FE" w:rsidRPr="000775FE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5E33C756" w14:textId="77777777" w:rsidR="004F079B" w:rsidRPr="00E65B7A" w:rsidRDefault="004F079B" w:rsidP="001A409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0775FE" w:rsidRPr="000775FE">
        <w:rPr>
          <w:rFonts w:cs="Arial"/>
          <w:b/>
          <w:sz w:val="24"/>
        </w:rPr>
        <w:t>2025-05-22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0775FE" w:rsidRPr="000775FE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0775FE" w:rsidRPr="000775FE">
        <w:rPr>
          <w:rFonts w:cs="Arial"/>
          <w:b/>
          <w:sz w:val="24"/>
        </w:rPr>
        <w:t>2025-05-26</w:t>
      </w:r>
      <w:r w:rsidR="008365E9" w:rsidRPr="00E65B7A">
        <w:rPr>
          <w:rFonts w:cs="Arial"/>
          <w:sz w:val="24"/>
        </w:rPr>
        <w:t xml:space="preserve"> godz. </w:t>
      </w:r>
      <w:r w:rsidR="000775FE" w:rsidRPr="000775FE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3731C8A" w14:textId="77777777" w:rsidR="004F079B" w:rsidRPr="00E65B7A" w:rsidRDefault="004F079B" w:rsidP="001A409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0775FE" w:rsidRPr="000775FE">
        <w:rPr>
          <w:rFonts w:cs="Arial"/>
          <w:b/>
          <w:sz w:val="24"/>
        </w:rPr>
        <w:t>2025-05-22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0775FE" w:rsidRPr="000775FE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0775FE" w:rsidRPr="000775FE">
        <w:rPr>
          <w:rFonts w:cs="Arial"/>
          <w:b/>
          <w:sz w:val="24"/>
        </w:rPr>
        <w:t>2025-05-26</w:t>
      </w:r>
      <w:r w:rsidR="008365E9" w:rsidRPr="00E65B7A">
        <w:rPr>
          <w:rFonts w:cs="Arial"/>
          <w:sz w:val="24"/>
        </w:rPr>
        <w:t xml:space="preserve"> godz. </w:t>
      </w:r>
      <w:r w:rsidR="000775FE" w:rsidRPr="000775FE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721A9BFE" w14:textId="77777777" w:rsidR="00F16C50" w:rsidRPr="00E65B7A" w:rsidRDefault="00F16C50" w:rsidP="001A409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11B9E44B" w14:textId="77777777" w:rsidR="001A4097" w:rsidRDefault="001A4097" w:rsidP="001A409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1DF5284" w14:textId="0ACDBC35" w:rsidR="00F16C50" w:rsidRDefault="00F16C50" w:rsidP="001A409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39F95475" w14:textId="77777777" w:rsidR="001A4097" w:rsidRDefault="001A4097" w:rsidP="001A409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90123B1" w14:textId="77777777" w:rsidR="001A4097" w:rsidRPr="00756533" w:rsidRDefault="001A4097" w:rsidP="001A4097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6BC3248D" w14:textId="77777777" w:rsidR="001A4097" w:rsidRPr="002C70B2" w:rsidRDefault="001A4097" w:rsidP="001A4097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B9A9AFD" w14:textId="77777777" w:rsidR="001A4097" w:rsidRDefault="001A4097" w:rsidP="001A409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454EC7C" w14:textId="77777777" w:rsidR="001A4097" w:rsidRPr="00E65B7A" w:rsidRDefault="001A4097" w:rsidP="001A409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F6D5383" w14:textId="6FF533E0" w:rsidR="00F16C50" w:rsidRDefault="00F16C50" w:rsidP="001A4097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5F219E8C" w14:textId="77777777" w:rsidR="001A4097" w:rsidRPr="00D91931" w:rsidRDefault="001A4097" w:rsidP="001A4097">
      <w:pPr>
        <w:pStyle w:val="Tekstpodstawowy"/>
        <w:ind w:firstLine="425"/>
        <w:jc w:val="right"/>
        <w:rPr>
          <w:sz w:val="22"/>
          <w:szCs w:val="22"/>
        </w:rPr>
      </w:pPr>
    </w:p>
    <w:sectPr w:rsidR="001A4097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8D519" w14:textId="77777777" w:rsidR="005C5982" w:rsidRDefault="005C5982">
      <w:r>
        <w:separator/>
      </w:r>
    </w:p>
  </w:endnote>
  <w:endnote w:type="continuationSeparator" w:id="0">
    <w:p w14:paraId="5484B3FB" w14:textId="77777777" w:rsidR="005C5982" w:rsidRDefault="005C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476E" w14:textId="77777777" w:rsidR="000775FE" w:rsidRDefault="000775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339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33B34B0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56D51" w14:textId="77777777" w:rsidR="000775FE" w:rsidRDefault="000775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7C33A" w14:textId="77777777" w:rsidR="005C5982" w:rsidRDefault="005C5982">
      <w:r>
        <w:separator/>
      </w:r>
    </w:p>
  </w:footnote>
  <w:footnote w:type="continuationSeparator" w:id="0">
    <w:p w14:paraId="6C8AA151" w14:textId="77777777" w:rsidR="005C5982" w:rsidRDefault="005C5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46F6" w14:textId="77777777" w:rsidR="000775FE" w:rsidRDefault="00077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EC9C" w14:textId="77777777" w:rsidR="000775FE" w:rsidRDefault="00077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496C7" w14:textId="77777777" w:rsidR="000775FE" w:rsidRDefault="000775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9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982"/>
    <w:rsid w:val="00045BA1"/>
    <w:rsid w:val="000775FE"/>
    <w:rsid w:val="00136AEA"/>
    <w:rsid w:val="0015679F"/>
    <w:rsid w:val="001A4097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C5982"/>
    <w:rsid w:val="005F4BC0"/>
    <w:rsid w:val="006A0D80"/>
    <w:rsid w:val="00727D1F"/>
    <w:rsid w:val="00787406"/>
    <w:rsid w:val="00797C4E"/>
    <w:rsid w:val="00816FE0"/>
    <w:rsid w:val="00820E2C"/>
    <w:rsid w:val="00835C4D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9123E3"/>
  <w15:chartTrackingRefBased/>
  <w15:docId w15:val="{C4E80C0D-0988-465D-BA83-05824E385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A409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2025-05-21T07:15:00Z</cp:lastPrinted>
  <dcterms:created xsi:type="dcterms:W3CDTF">2025-05-21T07:16:00Z</dcterms:created>
  <dcterms:modified xsi:type="dcterms:W3CDTF">2025-05-21T07:16:00Z</dcterms:modified>
</cp:coreProperties>
</file>