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30207F" w14:textId="77777777" w:rsidR="00843A88" w:rsidRPr="00AD45A9" w:rsidRDefault="00E95A44" w:rsidP="00C1571A">
      <w:pPr>
        <w:jc w:val="right"/>
        <w:rPr>
          <w:rFonts w:ascii="Arial" w:hAnsi="Arial" w:cs="Arial"/>
          <w:sz w:val="24"/>
          <w:szCs w:val="24"/>
        </w:rPr>
      </w:pPr>
      <w:r w:rsidRPr="00E95A44">
        <w:rPr>
          <w:rFonts w:ascii="Arial" w:hAnsi="Arial" w:cs="Arial"/>
          <w:sz w:val="24"/>
          <w:szCs w:val="24"/>
        </w:rPr>
        <w:t>Poznań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E95A44">
        <w:rPr>
          <w:rFonts w:ascii="Arial" w:hAnsi="Arial" w:cs="Arial"/>
          <w:sz w:val="24"/>
          <w:szCs w:val="24"/>
        </w:rPr>
        <w:t>2025-05-19</w:t>
      </w:r>
    </w:p>
    <w:p w14:paraId="615B91B5" w14:textId="77777777" w:rsidR="00E95A44" w:rsidRPr="00E95A44" w:rsidRDefault="00E95A44" w:rsidP="00C1571A">
      <w:pPr>
        <w:rPr>
          <w:rFonts w:ascii="Arial" w:hAnsi="Arial" w:cs="Arial"/>
          <w:b/>
          <w:bCs/>
          <w:sz w:val="24"/>
          <w:szCs w:val="24"/>
        </w:rPr>
      </w:pPr>
      <w:r w:rsidRPr="00E95A44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10F1CA56" w14:textId="77777777" w:rsidR="00843A88" w:rsidRPr="00AD45A9" w:rsidRDefault="00E95A44" w:rsidP="00C1571A">
      <w:pPr>
        <w:rPr>
          <w:rFonts w:ascii="Arial" w:hAnsi="Arial" w:cs="Arial"/>
          <w:b/>
          <w:bCs/>
          <w:sz w:val="24"/>
          <w:szCs w:val="24"/>
        </w:rPr>
      </w:pPr>
      <w:r w:rsidRPr="00E95A44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26EC0934" w14:textId="77777777" w:rsidR="00843A88" w:rsidRPr="00AD45A9" w:rsidRDefault="00E95A44" w:rsidP="00C1571A">
      <w:pPr>
        <w:rPr>
          <w:rFonts w:ascii="Arial" w:hAnsi="Arial" w:cs="Arial"/>
          <w:sz w:val="24"/>
          <w:szCs w:val="24"/>
        </w:rPr>
      </w:pPr>
      <w:r w:rsidRPr="00E95A44">
        <w:rPr>
          <w:rFonts w:ascii="Arial" w:hAnsi="Arial" w:cs="Arial"/>
          <w:sz w:val="24"/>
          <w:szCs w:val="24"/>
        </w:rPr>
        <w:t>Juraszów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E95A44">
        <w:rPr>
          <w:rFonts w:ascii="Arial" w:hAnsi="Arial" w:cs="Arial"/>
          <w:sz w:val="24"/>
          <w:szCs w:val="24"/>
        </w:rPr>
        <w:t>7/19</w:t>
      </w:r>
    </w:p>
    <w:p w14:paraId="4829E010" w14:textId="77777777" w:rsidR="00843A88" w:rsidRPr="00AD45A9" w:rsidRDefault="00E95A44" w:rsidP="00C1571A">
      <w:pPr>
        <w:rPr>
          <w:rFonts w:ascii="Arial" w:hAnsi="Arial" w:cs="Arial"/>
          <w:sz w:val="24"/>
          <w:szCs w:val="24"/>
        </w:rPr>
      </w:pPr>
      <w:r w:rsidRPr="00E95A44">
        <w:rPr>
          <w:rFonts w:ascii="Arial" w:hAnsi="Arial" w:cs="Arial"/>
          <w:sz w:val="24"/>
          <w:szCs w:val="24"/>
        </w:rPr>
        <w:t>60-479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E95A44">
        <w:rPr>
          <w:rFonts w:ascii="Arial" w:hAnsi="Arial" w:cs="Arial"/>
          <w:sz w:val="24"/>
          <w:szCs w:val="24"/>
        </w:rPr>
        <w:t>Poznań</w:t>
      </w:r>
    </w:p>
    <w:p w14:paraId="4C7174DC" w14:textId="77777777" w:rsidR="00C1571A" w:rsidRDefault="00C1571A" w:rsidP="00C1571A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Cs/>
          <w:sz w:val="18"/>
          <w:szCs w:val="18"/>
        </w:rPr>
      </w:pPr>
    </w:p>
    <w:p w14:paraId="008550C4" w14:textId="77777777" w:rsidR="00C1571A" w:rsidRDefault="00C1571A" w:rsidP="00C1571A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Cs/>
          <w:sz w:val="18"/>
          <w:szCs w:val="18"/>
        </w:rPr>
      </w:pPr>
    </w:p>
    <w:p w14:paraId="3D457A19" w14:textId="18FB6CB0" w:rsidR="00843A88" w:rsidRPr="00AD45A9" w:rsidRDefault="00843A88" w:rsidP="00C1571A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2D69D6C4" w14:textId="77777777" w:rsidR="00843A88" w:rsidRDefault="00843A88" w:rsidP="00C1571A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3D2A9B22" w14:textId="77777777" w:rsidR="00C1571A" w:rsidRDefault="00C1571A" w:rsidP="00C1571A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</w:p>
    <w:p w14:paraId="3B662AFE" w14:textId="77777777" w:rsidR="00C1571A" w:rsidRDefault="00C1571A" w:rsidP="00C1571A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</w:p>
    <w:p w14:paraId="5060F432" w14:textId="77777777" w:rsidR="004E4B64" w:rsidRPr="004E4B64" w:rsidRDefault="004E4B64" w:rsidP="00C1571A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E4B64" w14:paraId="4DCFBF1C" w14:textId="77777777" w:rsidTr="00FD4AEC">
        <w:tc>
          <w:tcPr>
            <w:tcW w:w="2269" w:type="dxa"/>
            <w:shd w:val="clear" w:color="auto" w:fill="auto"/>
          </w:tcPr>
          <w:p w14:paraId="3284F795" w14:textId="77777777" w:rsidR="004E4B64" w:rsidRPr="004E4B64" w:rsidRDefault="004E4B64" w:rsidP="00C1571A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21AEBAB" w14:textId="77777777" w:rsidR="004E4B64" w:rsidRPr="004E4B64" w:rsidRDefault="00E95A44" w:rsidP="00C1571A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95A44">
              <w:rPr>
                <w:rFonts w:ascii="Arial" w:hAnsi="Arial" w:cs="Arial"/>
                <w:bCs/>
                <w:sz w:val="24"/>
                <w:szCs w:val="24"/>
              </w:rPr>
              <w:t>Prace dostosowawcze do zaleceń Sanepidu wraz z dalszą modernizacją w ramach zadania "Realizacja zaleceń pokontrolnych Sanepidu wraz z dalszą modernizacją pomieszczeń w WCR na potrzeby działalności Oddziału Rehabilitacji Ogólnoustrojowej, Neurologicznej i Kardiologicznej - Filia nr 3"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E95A44" w:rsidRPr="004E4B64" w14:paraId="25A69274" w14:textId="77777777" w:rsidTr="008802E1">
        <w:tc>
          <w:tcPr>
            <w:tcW w:w="2269" w:type="dxa"/>
            <w:shd w:val="clear" w:color="auto" w:fill="auto"/>
          </w:tcPr>
          <w:p w14:paraId="35E373A8" w14:textId="77777777" w:rsidR="00E95A44" w:rsidRPr="004E4B64" w:rsidRDefault="00E95A44" w:rsidP="00C1571A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1D8CFBE" w14:textId="77777777" w:rsidR="00E95A44" w:rsidRPr="004E4B64" w:rsidRDefault="00E95A44" w:rsidP="00C1571A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95A44">
              <w:rPr>
                <w:rFonts w:ascii="Arial" w:hAnsi="Arial" w:cs="Arial"/>
                <w:bCs/>
                <w:sz w:val="24"/>
                <w:szCs w:val="24"/>
              </w:rPr>
              <w:t>SZW/DZP/34/2025</w:t>
            </w:r>
          </w:p>
        </w:tc>
      </w:tr>
    </w:tbl>
    <w:p w14:paraId="024D2B4F" w14:textId="77777777" w:rsidR="004E4B64" w:rsidRPr="00AD45A9" w:rsidRDefault="004E4B64" w:rsidP="00C1571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843A88" w:rsidRPr="00AD45A9" w14:paraId="74848CDF" w14:textId="77777777" w:rsidTr="00C46732">
        <w:tc>
          <w:tcPr>
            <w:tcW w:w="9330" w:type="dxa"/>
            <w:shd w:val="clear" w:color="auto" w:fill="F2F2F2"/>
            <w:hideMark/>
          </w:tcPr>
          <w:p w14:paraId="65832DE5" w14:textId="77777777" w:rsidR="00843A88" w:rsidRPr="00AD45A9" w:rsidRDefault="00843A88" w:rsidP="00C1571A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69012CC1" w14:textId="77777777" w:rsidR="00C1571A" w:rsidRDefault="00C1571A" w:rsidP="00C1571A">
      <w:pPr>
        <w:jc w:val="both"/>
        <w:rPr>
          <w:rFonts w:ascii="Arial" w:hAnsi="Arial" w:cs="Arial"/>
          <w:sz w:val="24"/>
          <w:szCs w:val="24"/>
        </w:rPr>
      </w:pPr>
    </w:p>
    <w:p w14:paraId="293966A0" w14:textId="46811D8D" w:rsidR="0012774F" w:rsidRPr="00E935D6" w:rsidRDefault="00520165" w:rsidP="00C1571A">
      <w:pPr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E95A44" w:rsidRPr="00E95A44">
        <w:rPr>
          <w:rFonts w:ascii="Arial" w:hAnsi="Arial" w:cs="Arial"/>
          <w:b/>
          <w:sz w:val="24"/>
          <w:szCs w:val="24"/>
        </w:rPr>
        <w:t>Szpital Wojewódzki w Poznaniu</w:t>
      </w:r>
      <w:r w:rsidR="00C1571A">
        <w:rPr>
          <w:rFonts w:ascii="Arial" w:hAnsi="Arial" w:cs="Arial"/>
          <w:b/>
          <w:sz w:val="24"/>
          <w:szCs w:val="24"/>
        </w:rPr>
        <w:t xml:space="preserve">, </w:t>
      </w:r>
      <w:r w:rsidR="00E95A44" w:rsidRPr="00E95A44">
        <w:rPr>
          <w:rFonts w:ascii="Arial" w:hAnsi="Arial" w:cs="Arial"/>
          <w:b/>
          <w:sz w:val="24"/>
          <w:szCs w:val="24"/>
        </w:rPr>
        <w:t>Dział Zamówień Publicznych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E95A44" w:rsidRPr="00E95A44">
        <w:rPr>
          <w:rFonts w:ascii="Arial" w:hAnsi="Arial" w:cs="Arial"/>
          <w:sz w:val="24"/>
          <w:szCs w:val="24"/>
        </w:rPr>
        <w:t>(</w:t>
      </w:r>
      <w:proofErr w:type="spellStart"/>
      <w:r w:rsidR="00E95A44" w:rsidRPr="00E95A44">
        <w:rPr>
          <w:rFonts w:ascii="Arial" w:hAnsi="Arial" w:cs="Arial"/>
          <w:sz w:val="24"/>
          <w:szCs w:val="24"/>
        </w:rPr>
        <w:t>t.j</w:t>
      </w:r>
      <w:proofErr w:type="spellEnd"/>
      <w:r w:rsidR="00E95A44" w:rsidRPr="00E95A44">
        <w:rPr>
          <w:rFonts w:ascii="Arial" w:hAnsi="Arial" w:cs="Arial"/>
          <w:sz w:val="24"/>
          <w:szCs w:val="24"/>
        </w:rPr>
        <w:t>. Dz. U. z 2024 poz. 1320)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95A44" w:rsidRPr="00C1571A" w14:paraId="1D5CE31F" w14:textId="77777777" w:rsidTr="008802E1">
        <w:tc>
          <w:tcPr>
            <w:tcW w:w="9356" w:type="dxa"/>
            <w:shd w:val="clear" w:color="auto" w:fill="auto"/>
          </w:tcPr>
          <w:p w14:paraId="54DB225D" w14:textId="77777777" w:rsidR="00C1571A" w:rsidRPr="00C1571A" w:rsidRDefault="00C1571A" w:rsidP="00C1571A">
            <w:pPr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45570D89" w14:textId="75D3064D" w:rsidR="00E95A44" w:rsidRPr="00C1571A" w:rsidRDefault="00E95A44" w:rsidP="00C1571A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571A">
              <w:rPr>
                <w:rFonts w:ascii="Arial" w:hAnsi="Arial" w:cs="Arial"/>
                <w:sz w:val="24"/>
                <w:szCs w:val="24"/>
              </w:rPr>
              <w:t>Uprzejmie proszę o potwierdzenie, że Zamawiający wymaga załączenia do oferty</w:t>
            </w:r>
            <w:r w:rsidR="00C1571A" w:rsidRPr="00C1571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1571A">
              <w:rPr>
                <w:rFonts w:ascii="Arial" w:hAnsi="Arial" w:cs="Arial"/>
                <w:sz w:val="24"/>
                <w:szCs w:val="24"/>
              </w:rPr>
              <w:t>kosztorysów ofertowych przygotowanych na podstawie kosztorysów ślepych</w:t>
            </w:r>
            <w:r w:rsidR="00C1571A" w:rsidRPr="00C1571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1571A">
              <w:rPr>
                <w:rFonts w:ascii="Arial" w:hAnsi="Arial" w:cs="Arial"/>
                <w:sz w:val="24"/>
                <w:szCs w:val="24"/>
              </w:rPr>
              <w:t>stanowiących zał. nr 5 do SWZ. (Obecnie zgodnie z SWZ Zamawiający wymaga</w:t>
            </w:r>
            <w:r w:rsidR="00C1571A" w:rsidRPr="00C1571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1571A">
              <w:rPr>
                <w:rFonts w:ascii="Arial" w:hAnsi="Arial" w:cs="Arial"/>
                <w:sz w:val="24"/>
                <w:szCs w:val="24"/>
              </w:rPr>
              <w:t>załączenia kosztorysów ślepych).</w:t>
            </w:r>
          </w:p>
          <w:p w14:paraId="15C210F7" w14:textId="77777777" w:rsidR="00E95A44" w:rsidRPr="00C1571A" w:rsidRDefault="00E95A44" w:rsidP="00C1571A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571A">
              <w:rPr>
                <w:rFonts w:ascii="Arial" w:hAnsi="Arial" w:cs="Arial"/>
                <w:sz w:val="24"/>
                <w:szCs w:val="24"/>
              </w:rPr>
              <w:t>Odpowiedź: Zamawiający nie wymaga załączenia do oferty kosztorysów ofertowych należy podać kwotę całkowitą za wykonanie zadania - kwotę ryczałtową.</w:t>
            </w:r>
          </w:p>
          <w:p w14:paraId="3A085A4B" w14:textId="1D72CB14" w:rsidR="00C1571A" w:rsidRPr="00C1571A" w:rsidRDefault="00C1571A" w:rsidP="00C1571A">
            <w:pPr>
              <w:pStyle w:val="Tekstpodstawowywcity3"/>
              <w:spacing w:line="276" w:lineRule="auto"/>
              <w:ind w:firstLine="0"/>
              <w:rPr>
                <w:rFonts w:ascii="Arial" w:hAnsi="Arial" w:cs="Arial"/>
                <w:sz w:val="24"/>
              </w:rPr>
            </w:pPr>
            <w:r w:rsidRPr="00C1571A">
              <w:rPr>
                <w:rFonts w:ascii="Arial" w:hAnsi="Arial" w:cs="Arial"/>
                <w:sz w:val="24"/>
              </w:rPr>
              <w:t xml:space="preserve">Jednocześnie Zamawiający informuje, że SWZ uznana jest za zmodyfikowaną wyłącznie w zakresie treści udzielonych odpowiedzi. </w:t>
            </w:r>
          </w:p>
          <w:p w14:paraId="564E854E" w14:textId="3BA5A944" w:rsidR="00C1571A" w:rsidRPr="00C1571A" w:rsidRDefault="00C1571A" w:rsidP="00C1571A">
            <w:pPr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F81D150" w14:textId="77777777" w:rsidR="00BE7BFD" w:rsidRPr="00E935D6" w:rsidRDefault="00BE7BFD" w:rsidP="00C1571A">
      <w:pPr>
        <w:jc w:val="both"/>
        <w:rPr>
          <w:rFonts w:ascii="Arial" w:hAnsi="Arial" w:cs="Arial"/>
          <w:sz w:val="22"/>
          <w:szCs w:val="22"/>
        </w:rPr>
      </w:pPr>
    </w:p>
    <w:p w14:paraId="0247B49F" w14:textId="77777777" w:rsidR="006D4AB3" w:rsidRDefault="006D4AB3" w:rsidP="00C1571A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p w14:paraId="6A8075F2" w14:textId="77777777" w:rsidR="001C6A09" w:rsidRDefault="001C6A09" w:rsidP="00C1571A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p w14:paraId="1B18EBCE" w14:textId="77777777" w:rsidR="001C6A09" w:rsidRPr="00756533" w:rsidRDefault="001C6A09" w:rsidP="001C6A09">
      <w:pPr>
        <w:ind w:left="3119" w:firstLine="425"/>
        <w:jc w:val="right"/>
        <w:rPr>
          <w:rFonts w:ascii="Arial" w:hAnsi="Arial" w:cs="Arial"/>
          <w:i/>
        </w:rPr>
      </w:pPr>
      <w:r w:rsidRPr="00756533">
        <w:rPr>
          <w:rFonts w:ascii="Arial" w:hAnsi="Arial" w:cs="Arial"/>
          <w:i/>
        </w:rPr>
        <w:t>/-/ p.o. Z-</w:t>
      </w:r>
      <w:proofErr w:type="spellStart"/>
      <w:r w:rsidRPr="00756533">
        <w:rPr>
          <w:rFonts w:ascii="Arial" w:hAnsi="Arial" w:cs="Arial"/>
          <w:i/>
        </w:rPr>
        <w:t>cy</w:t>
      </w:r>
      <w:proofErr w:type="spellEnd"/>
      <w:r w:rsidRPr="00756533">
        <w:rPr>
          <w:rFonts w:ascii="Arial" w:hAnsi="Arial" w:cs="Arial"/>
          <w:i/>
        </w:rPr>
        <w:t xml:space="preserve"> Dyrektora ds. Administracyjnych</w:t>
      </w:r>
    </w:p>
    <w:p w14:paraId="261AFD14" w14:textId="77777777" w:rsidR="001C6A09" w:rsidRPr="002C70B2" w:rsidRDefault="001C6A09" w:rsidP="001C6A09">
      <w:pPr>
        <w:pStyle w:val="Tekstpodstawowy"/>
        <w:ind w:left="3119" w:firstLine="425"/>
        <w:jc w:val="right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0"/>
        </w:rPr>
        <w:t>Krystyna Piątkowska</w:t>
      </w:r>
    </w:p>
    <w:p w14:paraId="50338862" w14:textId="77777777" w:rsidR="00C1571A" w:rsidRDefault="00C1571A" w:rsidP="00C1571A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p w14:paraId="04EAFDE4" w14:textId="77777777" w:rsidR="00C1571A" w:rsidRDefault="00C1571A" w:rsidP="00C1571A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p w14:paraId="0EC11177" w14:textId="77777777" w:rsidR="00C1571A" w:rsidRDefault="00C1571A" w:rsidP="00C1571A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p w14:paraId="4C30CB50" w14:textId="77777777" w:rsidR="00C1571A" w:rsidRDefault="00C1571A" w:rsidP="00C1571A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p w14:paraId="709D6B49" w14:textId="77777777" w:rsidR="00C1571A" w:rsidRDefault="00C1571A" w:rsidP="00C1571A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p w14:paraId="76AE7992" w14:textId="77777777" w:rsidR="00C1571A" w:rsidRDefault="00C1571A" w:rsidP="00C1571A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p w14:paraId="6ACFEAF4" w14:textId="77777777" w:rsidR="00C1571A" w:rsidRDefault="00C1571A" w:rsidP="001C6A09">
      <w:pPr>
        <w:pStyle w:val="Tekstpodstawowy"/>
        <w:jc w:val="both"/>
        <w:rPr>
          <w:rFonts w:ascii="Arial" w:hAnsi="Arial" w:cs="Arial"/>
          <w:sz w:val="20"/>
        </w:rPr>
      </w:pPr>
    </w:p>
    <w:p w14:paraId="654CBCFE" w14:textId="77777777" w:rsidR="001C6A09" w:rsidRDefault="001C6A09" w:rsidP="001C6A09">
      <w:pPr>
        <w:pStyle w:val="Tekstpodstawowy"/>
        <w:jc w:val="both"/>
        <w:rPr>
          <w:rFonts w:ascii="Arial" w:hAnsi="Arial" w:cs="Arial"/>
          <w:sz w:val="20"/>
        </w:rPr>
      </w:pPr>
    </w:p>
    <w:sectPr w:rsidR="001C6A09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B1020D" w14:textId="77777777" w:rsidR="00324BEF" w:rsidRDefault="00324BEF">
      <w:r>
        <w:separator/>
      </w:r>
    </w:p>
  </w:endnote>
  <w:endnote w:type="continuationSeparator" w:id="0">
    <w:p w14:paraId="07359AD3" w14:textId="77777777" w:rsidR="00324BEF" w:rsidRDefault="00324B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A373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005A7A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1750FD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C8AB8B4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0DBA3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1AEA48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3EABE3D" w14:textId="77777777" w:rsidR="006D4AB3" w:rsidRDefault="006D4AB3">
    <w:pPr>
      <w:pStyle w:val="Stopka"/>
      <w:tabs>
        <w:tab w:val="clear" w:pos="4536"/>
        <w:tab w:val="left" w:pos="6237"/>
      </w:tabs>
    </w:pPr>
  </w:p>
  <w:p w14:paraId="1F90F2E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82433B" w14:textId="77777777" w:rsidR="00324BEF" w:rsidRDefault="00324BEF">
      <w:r>
        <w:separator/>
      </w:r>
    </w:p>
  </w:footnote>
  <w:footnote w:type="continuationSeparator" w:id="0">
    <w:p w14:paraId="18F3C301" w14:textId="77777777" w:rsidR="00324BEF" w:rsidRDefault="00324B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0AD609" w14:textId="77777777" w:rsidR="00E95A44" w:rsidRDefault="00E95A4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A1CCF7" w14:textId="77777777" w:rsidR="00E95A44" w:rsidRDefault="00E95A4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1E3C19" w14:textId="77777777" w:rsidR="00E95A44" w:rsidRDefault="00E95A4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96784150">
    <w:abstractNumId w:val="3"/>
  </w:num>
  <w:num w:numId="2" w16cid:durableId="2108034894">
    <w:abstractNumId w:val="6"/>
  </w:num>
  <w:num w:numId="3" w16cid:durableId="1466503335">
    <w:abstractNumId w:val="2"/>
  </w:num>
  <w:num w:numId="4" w16cid:durableId="414591087">
    <w:abstractNumId w:val="5"/>
  </w:num>
  <w:num w:numId="5" w16cid:durableId="1994522681">
    <w:abstractNumId w:val="0"/>
  </w:num>
  <w:num w:numId="6" w16cid:durableId="955452843">
    <w:abstractNumId w:val="1"/>
  </w:num>
  <w:num w:numId="7" w16cid:durableId="202817045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4BEF"/>
    <w:rsid w:val="00031374"/>
    <w:rsid w:val="000A1097"/>
    <w:rsid w:val="000E2A8F"/>
    <w:rsid w:val="0012774F"/>
    <w:rsid w:val="00130435"/>
    <w:rsid w:val="00144B7A"/>
    <w:rsid w:val="00180C6E"/>
    <w:rsid w:val="001C6A09"/>
    <w:rsid w:val="0029606A"/>
    <w:rsid w:val="00324BEF"/>
    <w:rsid w:val="004848F3"/>
    <w:rsid w:val="004A75F2"/>
    <w:rsid w:val="004E4B64"/>
    <w:rsid w:val="00513537"/>
    <w:rsid w:val="005144A9"/>
    <w:rsid w:val="00520165"/>
    <w:rsid w:val="005A4697"/>
    <w:rsid w:val="005B1B08"/>
    <w:rsid w:val="00632C3C"/>
    <w:rsid w:val="00656B5D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A905AC"/>
    <w:rsid w:val="00BA6584"/>
    <w:rsid w:val="00BE7BFD"/>
    <w:rsid w:val="00C1571A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95A44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2791256"/>
  <w15:chartTrackingRefBased/>
  <w15:docId w15:val="{53A48D48-2C74-45EA-AF86-0F9E4FD890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wcity3Znak">
    <w:name w:val="Tekst podstawowy wcięty 3 Znak"/>
    <w:link w:val="Tekstpodstawowywcity3"/>
    <w:rsid w:val="00C1571A"/>
    <w:rPr>
      <w:sz w:val="26"/>
    </w:rPr>
  </w:style>
  <w:style w:type="character" w:customStyle="1" w:styleId="TekstpodstawowyZnak">
    <w:name w:val="Tekst podstawowy Znak"/>
    <w:link w:val="Tekstpodstawowy"/>
    <w:rsid w:val="001C6A09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190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Monika Mińska</cp:lastModifiedBy>
  <cp:revision>2</cp:revision>
  <cp:lastPrinted>2025-05-19T12:04:00Z</cp:lastPrinted>
  <dcterms:created xsi:type="dcterms:W3CDTF">2025-05-19T12:05:00Z</dcterms:created>
  <dcterms:modified xsi:type="dcterms:W3CDTF">2025-05-19T12:05:00Z</dcterms:modified>
</cp:coreProperties>
</file>