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A8B7E" w14:textId="02ABC2ED" w:rsidR="00930A96" w:rsidRPr="00F82B55" w:rsidRDefault="00C90617" w:rsidP="00F82B55">
      <w:pPr>
        <w:spacing w:after="480"/>
        <w:jc w:val="right"/>
        <w:rPr>
          <w:sz w:val="24"/>
          <w:szCs w:val="24"/>
        </w:rPr>
      </w:pPr>
      <w:r w:rsidRPr="00F82B55">
        <w:rPr>
          <w:sz w:val="24"/>
          <w:szCs w:val="24"/>
        </w:rPr>
        <w:t>Poznań</w:t>
      </w:r>
      <w:r w:rsidR="00930A96" w:rsidRPr="00F82B55">
        <w:rPr>
          <w:sz w:val="24"/>
          <w:szCs w:val="24"/>
        </w:rPr>
        <w:t xml:space="preserve"> dnia: </w:t>
      </w:r>
      <w:r w:rsidRPr="00F82B55">
        <w:rPr>
          <w:sz w:val="24"/>
          <w:szCs w:val="24"/>
        </w:rPr>
        <w:t>2025-0</w:t>
      </w:r>
      <w:r w:rsidR="0032507E">
        <w:rPr>
          <w:sz w:val="24"/>
          <w:szCs w:val="24"/>
        </w:rPr>
        <w:t>5</w:t>
      </w:r>
      <w:r w:rsidRPr="00F82B55">
        <w:rPr>
          <w:sz w:val="24"/>
          <w:szCs w:val="24"/>
        </w:rPr>
        <w:t>-</w:t>
      </w:r>
      <w:r w:rsidR="0032507E">
        <w:rPr>
          <w:sz w:val="24"/>
          <w:szCs w:val="24"/>
        </w:rPr>
        <w:t>1</w:t>
      </w:r>
      <w:r w:rsidR="003C007C">
        <w:rPr>
          <w:sz w:val="24"/>
          <w:szCs w:val="24"/>
        </w:rPr>
        <w:t>3</w:t>
      </w:r>
    </w:p>
    <w:p w14:paraId="67E6457A" w14:textId="77777777" w:rsidR="00C90617" w:rsidRPr="00F82B55" w:rsidRDefault="00C90617" w:rsidP="00F82B55">
      <w:pPr>
        <w:rPr>
          <w:b/>
          <w:bCs/>
          <w:sz w:val="24"/>
          <w:szCs w:val="24"/>
        </w:rPr>
      </w:pPr>
      <w:r w:rsidRPr="00F82B55">
        <w:rPr>
          <w:b/>
          <w:bCs/>
          <w:sz w:val="24"/>
          <w:szCs w:val="24"/>
        </w:rPr>
        <w:t>Szpital Wojewódzki w Poznaniu</w:t>
      </w:r>
    </w:p>
    <w:p w14:paraId="080437F5" w14:textId="77777777" w:rsidR="00930A96" w:rsidRPr="00F82B55" w:rsidRDefault="00C90617" w:rsidP="00F82B55">
      <w:pPr>
        <w:rPr>
          <w:b/>
          <w:bCs/>
          <w:sz w:val="24"/>
          <w:szCs w:val="24"/>
        </w:rPr>
      </w:pPr>
      <w:r w:rsidRPr="00F82B55">
        <w:rPr>
          <w:b/>
          <w:bCs/>
          <w:sz w:val="24"/>
          <w:szCs w:val="24"/>
        </w:rPr>
        <w:t>Dział Zamówień Publicznych</w:t>
      </w:r>
    </w:p>
    <w:p w14:paraId="24E3754B" w14:textId="77777777" w:rsidR="00930A96" w:rsidRPr="00F82B55" w:rsidRDefault="00C90617" w:rsidP="00F82B55">
      <w:pPr>
        <w:rPr>
          <w:sz w:val="24"/>
          <w:szCs w:val="24"/>
        </w:rPr>
      </w:pPr>
      <w:r w:rsidRPr="00F82B55">
        <w:rPr>
          <w:sz w:val="24"/>
          <w:szCs w:val="24"/>
        </w:rPr>
        <w:t>Juraszów</w:t>
      </w:r>
      <w:r w:rsidR="00930A96" w:rsidRPr="00F82B55">
        <w:rPr>
          <w:sz w:val="24"/>
          <w:szCs w:val="24"/>
        </w:rPr>
        <w:t xml:space="preserve"> </w:t>
      </w:r>
      <w:r w:rsidRPr="00F82B55">
        <w:rPr>
          <w:sz w:val="24"/>
          <w:szCs w:val="24"/>
        </w:rPr>
        <w:t>7/19</w:t>
      </w:r>
    </w:p>
    <w:p w14:paraId="45177611" w14:textId="77777777" w:rsidR="00930A96" w:rsidRPr="00F82B55" w:rsidRDefault="00C90617" w:rsidP="00F82B55">
      <w:pPr>
        <w:rPr>
          <w:sz w:val="24"/>
          <w:szCs w:val="24"/>
        </w:rPr>
      </w:pPr>
      <w:r w:rsidRPr="00F82B55">
        <w:rPr>
          <w:sz w:val="24"/>
          <w:szCs w:val="24"/>
        </w:rPr>
        <w:t>60-479</w:t>
      </w:r>
      <w:r w:rsidR="00930A96" w:rsidRPr="00F82B55">
        <w:rPr>
          <w:sz w:val="24"/>
          <w:szCs w:val="24"/>
        </w:rPr>
        <w:t xml:space="preserve"> </w:t>
      </w:r>
      <w:r w:rsidRPr="00F82B55">
        <w:rPr>
          <w:sz w:val="24"/>
          <w:szCs w:val="24"/>
        </w:rPr>
        <w:t>Poznań</w:t>
      </w:r>
    </w:p>
    <w:p w14:paraId="274027FA" w14:textId="77777777" w:rsidR="00930A96" w:rsidRPr="00F82B55" w:rsidRDefault="00930A96" w:rsidP="00F82B55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82B55">
        <w:rPr>
          <w:b/>
          <w:sz w:val="24"/>
          <w:szCs w:val="24"/>
        </w:rPr>
        <w:t>WYKONAWCY</w:t>
      </w:r>
    </w:p>
    <w:p w14:paraId="634A6122" w14:textId="77777777" w:rsidR="00930A96" w:rsidRPr="00F82B55" w:rsidRDefault="00930A96" w:rsidP="00B101F3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sz w:val="24"/>
          <w:szCs w:val="24"/>
        </w:rPr>
      </w:pPr>
      <w:r w:rsidRPr="00F82B55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F82B55" w14:paraId="4001C61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7D41D9" w14:textId="72403EA8" w:rsidR="00930A96" w:rsidRPr="00F82B55" w:rsidRDefault="00930A96" w:rsidP="00F82B55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F82B55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5B53FC45" w14:textId="0AE60025" w:rsidR="00930A96" w:rsidRPr="00F82B55" w:rsidRDefault="00930A96" w:rsidP="00F82B55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F82B55">
              <w:rPr>
                <w:sz w:val="28"/>
                <w:szCs w:val="28"/>
              </w:rPr>
              <w:t xml:space="preserve">o zmianie treści Specyfikacji Warunków Zamówienia (dalej </w:t>
            </w:r>
            <w:r w:rsidRPr="00F82B55">
              <w:rPr>
                <w:b/>
                <w:bCs/>
                <w:sz w:val="28"/>
                <w:szCs w:val="28"/>
              </w:rPr>
              <w:t>SWZ</w:t>
            </w:r>
            <w:r w:rsidRPr="00F82B55">
              <w:rPr>
                <w:sz w:val="28"/>
                <w:szCs w:val="28"/>
              </w:rPr>
              <w:t>)</w:t>
            </w:r>
            <w:r w:rsidR="00F82B55">
              <w:rPr>
                <w:sz w:val="28"/>
                <w:szCs w:val="28"/>
              </w:rPr>
              <w:t xml:space="preserve"> -2</w:t>
            </w:r>
          </w:p>
        </w:tc>
      </w:tr>
    </w:tbl>
    <w:p w14:paraId="54960795" w14:textId="61785FCD" w:rsidR="00930A96" w:rsidRPr="00F82B55" w:rsidRDefault="00B101F3" w:rsidP="00F82B5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30A96" w:rsidRPr="00F82B55">
        <w:rPr>
          <w:rFonts w:eastAsia="Calibri"/>
          <w:sz w:val="24"/>
          <w:szCs w:val="24"/>
          <w:lang w:eastAsia="en-US"/>
        </w:rPr>
        <w:t xml:space="preserve">Dotyczy </w:t>
      </w:r>
      <w:r w:rsidR="00930A96" w:rsidRPr="00F82B55">
        <w:rPr>
          <w:sz w:val="24"/>
          <w:szCs w:val="24"/>
        </w:rPr>
        <w:t>postępowania o udzielenie zamówienia publicznego</w:t>
      </w:r>
      <w:r w:rsidR="00930A96" w:rsidRPr="00F82B5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82B55" w14:paraId="7C845D46" w14:textId="77777777" w:rsidTr="00E03B3C">
        <w:tc>
          <w:tcPr>
            <w:tcW w:w="2269" w:type="dxa"/>
            <w:shd w:val="clear" w:color="auto" w:fill="auto"/>
          </w:tcPr>
          <w:p w14:paraId="1AADB513" w14:textId="77777777" w:rsidR="00930A96" w:rsidRPr="00F82B55" w:rsidRDefault="00930A96" w:rsidP="00F82B5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F82B5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085A7E" w14:textId="77777777" w:rsidR="00930A96" w:rsidRPr="00F82B55" w:rsidRDefault="00C90617" w:rsidP="00F82B5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82B55">
              <w:rPr>
                <w:bCs/>
                <w:sz w:val="24"/>
                <w:szCs w:val="24"/>
              </w:rPr>
              <w:t>Dostawa oprogramowania wraz z usługami wdrożenia, szkolenia i opieki serwisowej - Ujednolicenia systemów HIS i ERP</w:t>
            </w:r>
            <w:r w:rsidR="00930A96" w:rsidRPr="00F82B55">
              <w:rPr>
                <w:bCs/>
                <w:sz w:val="24"/>
                <w:szCs w:val="24"/>
              </w:rPr>
              <w:t>.</w:t>
            </w:r>
          </w:p>
        </w:tc>
      </w:tr>
      <w:tr w:rsidR="00C90617" w:rsidRPr="00F82B55" w14:paraId="1FD0BB8A" w14:textId="77777777" w:rsidTr="00876320">
        <w:tc>
          <w:tcPr>
            <w:tcW w:w="2269" w:type="dxa"/>
            <w:shd w:val="clear" w:color="auto" w:fill="auto"/>
          </w:tcPr>
          <w:p w14:paraId="7CFB4DE6" w14:textId="77777777" w:rsidR="00C90617" w:rsidRPr="00F82B55" w:rsidRDefault="00C90617" w:rsidP="00F82B5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F82B5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E859FA" w14:textId="77777777" w:rsidR="00C90617" w:rsidRPr="00F82B55" w:rsidRDefault="00C90617" w:rsidP="00F82B5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82B55">
              <w:rPr>
                <w:bCs/>
                <w:sz w:val="24"/>
                <w:szCs w:val="24"/>
              </w:rPr>
              <w:t>SZW/DZP/3/2025</w:t>
            </w:r>
          </w:p>
        </w:tc>
      </w:tr>
    </w:tbl>
    <w:p w14:paraId="25B7704E" w14:textId="77777777" w:rsidR="00C90617" w:rsidRPr="00F82B55" w:rsidRDefault="005C0930" w:rsidP="00A92DF2">
      <w:pPr>
        <w:spacing w:before="240" w:after="120"/>
        <w:jc w:val="both"/>
        <w:rPr>
          <w:b/>
          <w:sz w:val="24"/>
          <w:szCs w:val="24"/>
        </w:rPr>
      </w:pPr>
      <w:r w:rsidRPr="00F82B55">
        <w:rPr>
          <w:sz w:val="24"/>
          <w:szCs w:val="24"/>
        </w:rPr>
        <w:t xml:space="preserve">Zamawiający, </w:t>
      </w:r>
      <w:r w:rsidR="00C90617" w:rsidRPr="00F82B55">
        <w:rPr>
          <w:b/>
          <w:sz w:val="24"/>
          <w:szCs w:val="24"/>
        </w:rPr>
        <w:t>Szpital Wojewódzki w Poznaniu</w:t>
      </w:r>
    </w:p>
    <w:p w14:paraId="095C2BA4" w14:textId="77777777" w:rsidR="00EF1037" w:rsidRDefault="00C90617" w:rsidP="00A92DF2">
      <w:pPr>
        <w:spacing w:before="120" w:after="120"/>
        <w:jc w:val="both"/>
        <w:rPr>
          <w:sz w:val="24"/>
          <w:szCs w:val="24"/>
        </w:rPr>
      </w:pPr>
      <w:r w:rsidRPr="00F82B55">
        <w:rPr>
          <w:b/>
          <w:sz w:val="24"/>
          <w:szCs w:val="24"/>
        </w:rPr>
        <w:t>Dział Zamówień Publicznych</w:t>
      </w:r>
      <w:r w:rsidR="005C0930" w:rsidRPr="00F82B55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F82B55">
        <w:rPr>
          <w:sz w:val="24"/>
          <w:szCs w:val="24"/>
        </w:rPr>
        <w:t>(t.j. Dz. U. z 2024 poz. 1320)</w:t>
      </w:r>
      <w:r w:rsidR="005C0930" w:rsidRPr="00F82B55">
        <w:rPr>
          <w:sz w:val="24"/>
          <w:szCs w:val="24"/>
        </w:rPr>
        <w:t xml:space="preserve">, </w:t>
      </w:r>
      <w:r w:rsidR="00EB3650" w:rsidRPr="00F82B55">
        <w:rPr>
          <w:sz w:val="24"/>
          <w:szCs w:val="24"/>
        </w:rPr>
        <w:t xml:space="preserve">informuje o </w:t>
      </w:r>
      <w:r w:rsidR="005C0930" w:rsidRPr="00F82B55">
        <w:rPr>
          <w:sz w:val="24"/>
          <w:szCs w:val="24"/>
        </w:rPr>
        <w:t>dokon</w:t>
      </w:r>
      <w:r w:rsidR="00EB3650" w:rsidRPr="00F82B55">
        <w:rPr>
          <w:sz w:val="24"/>
          <w:szCs w:val="24"/>
        </w:rPr>
        <w:t>aniu</w:t>
      </w:r>
      <w:r w:rsidR="005C0930" w:rsidRPr="00F82B55">
        <w:rPr>
          <w:sz w:val="24"/>
          <w:szCs w:val="24"/>
        </w:rPr>
        <w:t xml:space="preserve"> </w:t>
      </w:r>
      <w:r w:rsidR="00460DC4" w:rsidRPr="00F82B55">
        <w:rPr>
          <w:sz w:val="24"/>
          <w:szCs w:val="24"/>
        </w:rPr>
        <w:t>zmian</w:t>
      </w:r>
      <w:r w:rsidR="005C0930" w:rsidRPr="00F82B55">
        <w:rPr>
          <w:sz w:val="24"/>
          <w:szCs w:val="24"/>
        </w:rPr>
        <w:t xml:space="preserve"> w z</w:t>
      </w:r>
      <w:r w:rsidR="00460DC4" w:rsidRPr="00F82B55">
        <w:rPr>
          <w:sz w:val="24"/>
          <w:szCs w:val="24"/>
        </w:rPr>
        <w:t>apis</w:t>
      </w:r>
      <w:r w:rsidR="005C0930" w:rsidRPr="00F82B55">
        <w:rPr>
          <w:sz w:val="24"/>
          <w:szCs w:val="24"/>
        </w:rPr>
        <w:t>ach</w:t>
      </w:r>
      <w:r w:rsidR="00460DC4" w:rsidRPr="00F82B55">
        <w:rPr>
          <w:sz w:val="24"/>
          <w:szCs w:val="24"/>
        </w:rPr>
        <w:t xml:space="preserve"> </w:t>
      </w:r>
      <w:r w:rsidR="0022485D" w:rsidRPr="00F82B55">
        <w:rPr>
          <w:sz w:val="24"/>
          <w:szCs w:val="24"/>
        </w:rPr>
        <w:t>SWZ</w:t>
      </w:r>
      <w:r w:rsidR="00460DC4" w:rsidRPr="00F82B55">
        <w:rPr>
          <w:sz w:val="24"/>
          <w:szCs w:val="24"/>
        </w:rPr>
        <w:t xml:space="preserve"> w następującym zakresie</w:t>
      </w:r>
      <w:r w:rsidR="00EF1037" w:rsidRPr="00F82B55">
        <w:rPr>
          <w:sz w:val="24"/>
          <w:szCs w:val="24"/>
        </w:rPr>
        <w:t>:</w:t>
      </w:r>
    </w:p>
    <w:p w14:paraId="6BC136A3" w14:textId="77777777" w:rsidR="00F82598" w:rsidRDefault="00F82598" w:rsidP="00F82598">
      <w:pPr>
        <w:spacing w:line="360" w:lineRule="auto"/>
        <w:jc w:val="both"/>
        <w:rPr>
          <w:b/>
          <w:sz w:val="22"/>
          <w:szCs w:val="22"/>
          <w:u w:val="single"/>
        </w:rPr>
      </w:pPr>
    </w:p>
    <w:p w14:paraId="73477D18" w14:textId="58E53222" w:rsidR="00F82598" w:rsidRPr="00F82598" w:rsidRDefault="00F82598" w:rsidP="00702421">
      <w:pPr>
        <w:spacing w:line="276" w:lineRule="auto"/>
        <w:jc w:val="both"/>
        <w:rPr>
          <w:b/>
          <w:sz w:val="22"/>
          <w:szCs w:val="22"/>
          <w:u w:val="single"/>
        </w:rPr>
      </w:pPr>
      <w:r w:rsidRPr="00F82598">
        <w:rPr>
          <w:b/>
          <w:sz w:val="22"/>
          <w:szCs w:val="22"/>
          <w:u w:val="single"/>
        </w:rPr>
        <w:t>modyfikacja rozdziału 9 ust. 9.2 pkt 1) lp. 3 SWZ poprzez nadanie nowego brzmienia:</w:t>
      </w:r>
    </w:p>
    <w:p w14:paraId="50BE73B6" w14:textId="18970106" w:rsidR="00F82598" w:rsidRDefault="00F82598" w:rsidP="00702421">
      <w:pPr>
        <w:spacing w:line="276" w:lineRule="auto"/>
        <w:jc w:val="both"/>
        <w:rPr>
          <w:sz w:val="24"/>
          <w:szCs w:val="24"/>
        </w:rPr>
      </w:pPr>
      <w:r w:rsidRPr="00F82598">
        <w:rPr>
          <w:sz w:val="24"/>
          <w:szCs w:val="24"/>
        </w:rPr>
        <w:t>BYŁO: (przed modyfikacją)</w:t>
      </w:r>
    </w:p>
    <w:p w14:paraId="4C021D79" w14:textId="77777777" w:rsidR="00F82598" w:rsidRPr="007A2FE4" w:rsidRDefault="00F82598" w:rsidP="00702421">
      <w:pPr>
        <w:spacing w:line="276" w:lineRule="auto"/>
        <w:jc w:val="both"/>
        <w:rPr>
          <w:bCs/>
          <w:sz w:val="22"/>
          <w:szCs w:val="22"/>
        </w:rPr>
      </w:pPr>
      <w:r w:rsidRPr="007A2FE4">
        <w:rPr>
          <w:bCs/>
          <w:sz w:val="22"/>
          <w:szCs w:val="22"/>
        </w:rPr>
        <w:t xml:space="preserve">Wykaz dostaw lub usług wykonanych, a w przypadku świadczeń powtarzających się lub ciągłych również wykonywanych, w okresie ostatnich 3 lat, a jeżeli okres prowadzenia działalności jest krótszy -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</w:t>
      </w:r>
      <w:r>
        <w:rPr>
          <w:bCs/>
          <w:sz w:val="22"/>
          <w:szCs w:val="22"/>
        </w:rPr>
        <w:br/>
      </w:r>
      <w:r w:rsidRPr="007A2FE4">
        <w:rPr>
          <w:bCs/>
          <w:sz w:val="22"/>
          <w:szCs w:val="22"/>
        </w:rPr>
        <w:t xml:space="preserve">się lub ciągłych są wykonywane, a jeżeli Wykonawca z przyczyn niezależnych od niego nie jest w stanie uzyskać tych dokumentów - oświadczenie Wykonawcy. W przypadku świadczeń powtarzających </w:t>
      </w:r>
      <w:r>
        <w:rPr>
          <w:bCs/>
          <w:sz w:val="22"/>
          <w:szCs w:val="22"/>
        </w:rPr>
        <w:br/>
      </w:r>
      <w:r w:rsidRPr="007A2FE4">
        <w:rPr>
          <w:bCs/>
          <w:sz w:val="22"/>
          <w:szCs w:val="22"/>
        </w:rPr>
        <w:t xml:space="preserve">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</w:t>
      </w:r>
      <w:r>
        <w:rPr>
          <w:bCs/>
          <w:sz w:val="22"/>
          <w:szCs w:val="22"/>
        </w:rPr>
        <w:br/>
      </w:r>
      <w:r w:rsidRPr="007A2FE4">
        <w:rPr>
          <w:bCs/>
          <w:sz w:val="22"/>
          <w:szCs w:val="22"/>
        </w:rPr>
        <w:t>a w przypadku świadczeń powtarzających się lub ciągłych, w których wykonywaniu bezpośrednio uczestniczył lub uczestniczy - zgodnie z załącznikiem nr 5 do SWZ</w:t>
      </w:r>
    </w:p>
    <w:p w14:paraId="08317776" w14:textId="77777777" w:rsidR="00F82598" w:rsidRPr="001D388F" w:rsidRDefault="00F82598" w:rsidP="00702421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1D388F">
        <w:rPr>
          <w:bCs/>
          <w:sz w:val="22"/>
          <w:szCs w:val="22"/>
          <w:u w:val="single"/>
        </w:rPr>
        <w:t>Zamawiający uzna warunek za spełniony jeżeli Wykonawca wykaże:</w:t>
      </w:r>
    </w:p>
    <w:p w14:paraId="6CC0AECC" w14:textId="77777777" w:rsidR="00F82598" w:rsidRPr="00F82598" w:rsidRDefault="00F82598" w:rsidP="00702421">
      <w:p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7A2FE4">
        <w:rPr>
          <w:bCs/>
          <w:sz w:val="22"/>
          <w:szCs w:val="22"/>
        </w:rPr>
        <w:t xml:space="preserve">- że w okresie ostatnich trzech lat przed upływem terminu składania ofert, a jeżeli okres prowadzenia </w:t>
      </w:r>
      <w:r w:rsidRPr="00F82598">
        <w:rPr>
          <w:bCs/>
          <w:color w:val="000000" w:themeColor="text1"/>
          <w:sz w:val="22"/>
          <w:szCs w:val="22"/>
        </w:rPr>
        <w:t>działalności jest krótszy - w tym okresie, wykonał należycie:</w:t>
      </w:r>
    </w:p>
    <w:p w14:paraId="67F86F91" w14:textId="0C3D4D9E" w:rsidR="00F82598" w:rsidRPr="00F82598" w:rsidRDefault="00F82598" w:rsidP="00702421">
      <w:p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F82598">
        <w:rPr>
          <w:bCs/>
          <w:color w:val="000000" w:themeColor="text1"/>
          <w:sz w:val="22"/>
          <w:szCs w:val="22"/>
        </w:rPr>
        <w:t xml:space="preserve">• co najmniej dwa zamówienia, w ramach każdego z nich Wykonawca: wdrożył systemem klasy HIS, przeprowadził szkolenie dla min. 300 pracowników Zamawiającego z zakresu jego użytkowania przez </w:t>
      </w:r>
      <w:r w:rsidRPr="00F82598">
        <w:rPr>
          <w:bCs/>
          <w:color w:val="000000" w:themeColor="text1"/>
          <w:sz w:val="22"/>
          <w:szCs w:val="22"/>
        </w:rPr>
        <w:lastRenderedPageBreak/>
        <w:t>personel szpitala, w ramach każdego z zamówienia wartość powyższego zakresu wynosiła min. 500 000 PLN brutto,</w:t>
      </w:r>
    </w:p>
    <w:p w14:paraId="768D9A68" w14:textId="2DDC40D8" w:rsidR="00F82598" w:rsidRPr="00F82598" w:rsidRDefault="00F82598" w:rsidP="00702421">
      <w:p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F82598">
        <w:rPr>
          <w:bCs/>
          <w:color w:val="000000" w:themeColor="text1"/>
          <w:sz w:val="22"/>
          <w:szCs w:val="22"/>
        </w:rPr>
        <w:t>• co najmniej dwa zamówienia, w ramach każdego z nich Wykonawca: wdrożył systemem klasy ERP, przeprowadził szkolenie dla min. 100 pracowników Zamawiającego z zakresu jego użytkowania przez personel szpitala, w ramach każdego z zamówienia wartość powyższego zakresu wynosiła min. 300 000 PLN brutto,</w:t>
      </w:r>
    </w:p>
    <w:p w14:paraId="316974E1" w14:textId="75B05D2E" w:rsidR="00F82598" w:rsidRPr="00F82598" w:rsidRDefault="00F82598" w:rsidP="00702421">
      <w:p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F82598">
        <w:rPr>
          <w:bCs/>
          <w:color w:val="000000" w:themeColor="text1"/>
          <w:sz w:val="22"/>
          <w:szCs w:val="22"/>
        </w:rPr>
        <w:t>• co najmniej dwa zamówienia, w ramach każdego z nich Wykonawca zintegrował systemy medyczne klasy HIS z systemami administracyjnymi klasy ERP min. w zakresie obejmującym wymianę pomiędzy HIS a ERP danych umożliwiających wycenę kosztów wykonanych procedur i wydanych na pacjenta leków</w:t>
      </w:r>
    </w:p>
    <w:p w14:paraId="35B5A133" w14:textId="77777777" w:rsidR="00F82598" w:rsidRDefault="00F82598" w:rsidP="00702421">
      <w:pPr>
        <w:spacing w:line="276" w:lineRule="auto"/>
        <w:jc w:val="both"/>
        <w:rPr>
          <w:bCs/>
          <w:sz w:val="22"/>
          <w:szCs w:val="22"/>
        </w:rPr>
      </w:pPr>
      <w:r w:rsidRPr="007A2FE4">
        <w:rPr>
          <w:bCs/>
          <w:sz w:val="22"/>
          <w:szCs w:val="22"/>
        </w:rPr>
        <w:t>Każda wymieniona w tabeli usługa powinna być poparta dokumentem potwierdzającym, że została wykonana lub jest wykonywana należycie</w:t>
      </w:r>
    </w:p>
    <w:p w14:paraId="40ED24B3" w14:textId="77777777" w:rsidR="00F82598" w:rsidRPr="001D388F" w:rsidRDefault="00F82598" w:rsidP="00702421">
      <w:pPr>
        <w:spacing w:line="276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30907119" w14:textId="77777777" w:rsidR="00F82598" w:rsidRPr="007A2FE4" w:rsidRDefault="00F82598" w:rsidP="00702421">
      <w:pPr>
        <w:spacing w:line="276" w:lineRule="auto"/>
        <w:jc w:val="both"/>
        <w:rPr>
          <w:bCs/>
          <w:sz w:val="22"/>
          <w:szCs w:val="22"/>
        </w:rPr>
      </w:pPr>
      <w:r w:rsidRPr="007A2FE4">
        <w:rPr>
          <w:bCs/>
          <w:sz w:val="22"/>
          <w:szCs w:val="22"/>
        </w:rPr>
        <w:t xml:space="preserve">Wykaz dostaw lub usług wykonanych, a w przypadku świadczeń powtarzających się lub ciągłych również wykonywanych, w okresie ostatnich 3 lat, a jeżeli okres prowadzenia działalności jest krótszy -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</w:t>
      </w:r>
      <w:r>
        <w:rPr>
          <w:bCs/>
          <w:sz w:val="22"/>
          <w:szCs w:val="22"/>
        </w:rPr>
        <w:br/>
      </w:r>
      <w:r w:rsidRPr="007A2FE4">
        <w:rPr>
          <w:bCs/>
          <w:sz w:val="22"/>
          <w:szCs w:val="22"/>
        </w:rPr>
        <w:t xml:space="preserve">się lub ciągłych są wykonywane, a jeżeli Wykonawca z przyczyn niezależnych od niego nie jest w stanie uzyskać tych dokumentów - oświadczenie Wykonawcy. W przypadku świadczeń powtarzających </w:t>
      </w:r>
      <w:r>
        <w:rPr>
          <w:bCs/>
          <w:sz w:val="22"/>
          <w:szCs w:val="22"/>
        </w:rPr>
        <w:br/>
      </w:r>
      <w:r w:rsidRPr="007A2FE4">
        <w:rPr>
          <w:bCs/>
          <w:sz w:val="22"/>
          <w:szCs w:val="22"/>
        </w:rPr>
        <w:t xml:space="preserve">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</w:t>
      </w:r>
      <w:r>
        <w:rPr>
          <w:bCs/>
          <w:sz w:val="22"/>
          <w:szCs w:val="22"/>
        </w:rPr>
        <w:br/>
      </w:r>
      <w:r w:rsidRPr="007A2FE4">
        <w:rPr>
          <w:bCs/>
          <w:sz w:val="22"/>
          <w:szCs w:val="22"/>
        </w:rPr>
        <w:t>a w przypadku świadczeń powtarzających się lub ciągłych, w których wykonywaniu bezpośrednio uczestniczył lub uczestniczy - zgodnie z załącznikiem nr 5 do SWZ</w:t>
      </w:r>
    </w:p>
    <w:p w14:paraId="304F9091" w14:textId="77777777" w:rsidR="00F82598" w:rsidRPr="001D388F" w:rsidRDefault="00F82598" w:rsidP="00702421">
      <w:pPr>
        <w:spacing w:line="276" w:lineRule="auto"/>
        <w:jc w:val="both"/>
        <w:rPr>
          <w:bCs/>
          <w:sz w:val="22"/>
          <w:szCs w:val="22"/>
          <w:u w:val="single"/>
        </w:rPr>
      </w:pPr>
      <w:r w:rsidRPr="001D388F">
        <w:rPr>
          <w:bCs/>
          <w:sz w:val="22"/>
          <w:szCs w:val="22"/>
          <w:u w:val="single"/>
        </w:rPr>
        <w:t>Zamawiający uzna warunek za spełniony jeżeli Wykonawca wykaże:</w:t>
      </w:r>
    </w:p>
    <w:p w14:paraId="7769E543" w14:textId="1BE6139B" w:rsidR="00F82598" w:rsidRPr="00F82598" w:rsidRDefault="00F82598" w:rsidP="00702421">
      <w:p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7A2FE4">
        <w:rPr>
          <w:bCs/>
          <w:sz w:val="22"/>
          <w:szCs w:val="22"/>
        </w:rPr>
        <w:t>- że w</w:t>
      </w:r>
      <w:r w:rsidRPr="00F82598">
        <w:rPr>
          <w:bCs/>
          <w:sz w:val="22"/>
          <w:szCs w:val="22"/>
        </w:rPr>
        <w:t xml:space="preserve"> okresie </w:t>
      </w:r>
      <w:r w:rsidRPr="00F82598">
        <w:rPr>
          <w:bCs/>
          <w:color w:val="ED0000"/>
          <w:sz w:val="22"/>
          <w:szCs w:val="22"/>
        </w:rPr>
        <w:t xml:space="preserve">pięciu lat </w:t>
      </w:r>
      <w:r w:rsidRPr="007A2FE4">
        <w:rPr>
          <w:bCs/>
          <w:sz w:val="22"/>
          <w:szCs w:val="22"/>
        </w:rPr>
        <w:t xml:space="preserve">przed upływem terminu składania ofert, a jeżeli okres prowadzenia </w:t>
      </w:r>
      <w:r w:rsidRPr="00F82598">
        <w:rPr>
          <w:bCs/>
          <w:color w:val="000000" w:themeColor="text1"/>
          <w:sz w:val="22"/>
          <w:szCs w:val="22"/>
        </w:rPr>
        <w:t>działalności jest krótszy - w tym okresie, wykonał należycie:</w:t>
      </w:r>
    </w:p>
    <w:p w14:paraId="348D2C55" w14:textId="77777777" w:rsidR="00F82598" w:rsidRPr="00F82598" w:rsidRDefault="00F82598" w:rsidP="00702421">
      <w:p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F82598">
        <w:rPr>
          <w:bCs/>
          <w:color w:val="000000" w:themeColor="text1"/>
          <w:sz w:val="22"/>
          <w:szCs w:val="22"/>
        </w:rPr>
        <w:t>• co najmniej dwa zamówienia, w ramach każdego z nich Wykonawca: wdrożył systemem klasy HIS, przeprowadził szkolenie dla min. 300 pracowników Zamawiającego z zakresu jego użytkowania przez personel szpitala, w ramach każdego z zamówienia wartość powyższego zakresu wynosiła min. 500 000 PLN brutto,</w:t>
      </w:r>
    </w:p>
    <w:p w14:paraId="26EA8F6C" w14:textId="77777777" w:rsidR="00F82598" w:rsidRPr="00F82598" w:rsidRDefault="00F82598" w:rsidP="00702421">
      <w:p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F82598">
        <w:rPr>
          <w:bCs/>
          <w:color w:val="000000" w:themeColor="text1"/>
          <w:sz w:val="22"/>
          <w:szCs w:val="22"/>
        </w:rPr>
        <w:t>• co najmniej dwa zamówienia, w ramach każdego z nich Wykonawca: wdrożył systemem klasy ERP, przeprowadził szkolenie dla min. 100 pracowników Zamawiającego z zakresu jego użytkowania przez personel szpitala, w ramach każdego z zamówienia wartość powyższego zakresu wynosiła min. 300 000 PLN brutto,</w:t>
      </w:r>
    </w:p>
    <w:p w14:paraId="0F8CF436" w14:textId="77777777" w:rsidR="00F82598" w:rsidRPr="00F82598" w:rsidRDefault="00F82598" w:rsidP="00702421">
      <w:p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F82598">
        <w:rPr>
          <w:bCs/>
          <w:color w:val="000000" w:themeColor="text1"/>
          <w:sz w:val="22"/>
          <w:szCs w:val="22"/>
        </w:rPr>
        <w:t>• co najmniej dwa zamówienia, w ramach każdego z nich Wykonawca zintegrował systemy medyczne klasy HIS z systemami administracyjnymi klasy ERP min. w zakresie obejmującym wymianę pomiędzy HIS a ERP danych umożliwiających wycenę kosztów wykonanych procedur i wydanych na pacjenta leków</w:t>
      </w:r>
    </w:p>
    <w:p w14:paraId="2D816428" w14:textId="77777777" w:rsidR="00F82598" w:rsidRDefault="00F82598" w:rsidP="00702421">
      <w:pPr>
        <w:spacing w:line="276" w:lineRule="auto"/>
        <w:jc w:val="both"/>
        <w:rPr>
          <w:bCs/>
          <w:sz w:val="22"/>
          <w:szCs w:val="22"/>
        </w:rPr>
      </w:pPr>
      <w:r w:rsidRPr="007A2FE4">
        <w:rPr>
          <w:bCs/>
          <w:sz w:val="22"/>
          <w:szCs w:val="22"/>
        </w:rPr>
        <w:t>Każda wymieniona w tabeli usługa powinna być poparta dokumentem potwierdzającym, że została wykonana lub jest wykonywana należycie</w:t>
      </w:r>
    </w:p>
    <w:p w14:paraId="5673A38E" w14:textId="77777777" w:rsidR="00F82598" w:rsidRPr="00F82598" w:rsidRDefault="00F82598" w:rsidP="00702421">
      <w:pPr>
        <w:spacing w:line="276" w:lineRule="auto"/>
        <w:jc w:val="both"/>
        <w:rPr>
          <w:sz w:val="24"/>
          <w:szCs w:val="24"/>
        </w:rPr>
      </w:pPr>
    </w:p>
    <w:p w14:paraId="6CF4C7C9" w14:textId="021911A7" w:rsidR="00944CF5" w:rsidRPr="00F82598" w:rsidRDefault="00F82B55" w:rsidP="00702421">
      <w:pPr>
        <w:spacing w:line="276" w:lineRule="auto"/>
        <w:jc w:val="both"/>
        <w:rPr>
          <w:b/>
          <w:sz w:val="22"/>
          <w:szCs w:val="22"/>
          <w:u w:val="single"/>
        </w:rPr>
      </w:pPr>
      <w:r w:rsidRPr="00F82598">
        <w:rPr>
          <w:b/>
          <w:sz w:val="22"/>
          <w:szCs w:val="22"/>
          <w:u w:val="single"/>
        </w:rPr>
        <w:t>modyfikacja rozdziału 11</w:t>
      </w:r>
      <w:r w:rsidR="00456457" w:rsidRPr="00F82598">
        <w:rPr>
          <w:b/>
          <w:sz w:val="22"/>
          <w:szCs w:val="22"/>
          <w:u w:val="single"/>
        </w:rPr>
        <w:t xml:space="preserve"> </w:t>
      </w:r>
      <w:r w:rsidRPr="00F82598">
        <w:rPr>
          <w:b/>
          <w:sz w:val="22"/>
          <w:szCs w:val="22"/>
          <w:u w:val="single"/>
        </w:rPr>
        <w:t xml:space="preserve">SWZ poprzez </w:t>
      </w:r>
      <w:r w:rsidR="00944CF5" w:rsidRPr="00F82598">
        <w:rPr>
          <w:b/>
          <w:sz w:val="22"/>
          <w:szCs w:val="22"/>
          <w:u w:val="single"/>
        </w:rPr>
        <w:t xml:space="preserve">wykreślenie zapisu rozdziału 11 ust. 11.4 SWZ, </w:t>
      </w:r>
    </w:p>
    <w:p w14:paraId="4283FFDC" w14:textId="77777777" w:rsidR="00F82B55" w:rsidRDefault="00F82B55" w:rsidP="00702421">
      <w:pPr>
        <w:spacing w:line="276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BYŁO: (przed modyfikacją)</w:t>
      </w:r>
    </w:p>
    <w:p w14:paraId="0201C655" w14:textId="77777777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6E4C5D">
        <w:rPr>
          <w:bCs/>
          <w:sz w:val="22"/>
          <w:szCs w:val="22"/>
        </w:rPr>
        <w:lastRenderedPageBreak/>
        <w:t>11</w:t>
      </w:r>
      <w:r w:rsidRPr="00944CF5">
        <w:rPr>
          <w:bCs/>
          <w:sz w:val="22"/>
          <w:szCs w:val="22"/>
        </w:rPr>
        <w:t>.1.</w:t>
      </w:r>
      <w:r w:rsidRPr="00944CF5">
        <w:rPr>
          <w:bCs/>
          <w:sz w:val="22"/>
          <w:szCs w:val="22"/>
        </w:rPr>
        <w:tab/>
        <w:t xml:space="preserve">Wykonawca może powierzyć wykonanie części zamówienia Podwykonawcom. </w:t>
      </w:r>
    </w:p>
    <w:p w14:paraId="19224E79" w14:textId="77777777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944CF5">
        <w:rPr>
          <w:bCs/>
          <w:sz w:val="22"/>
          <w:szCs w:val="22"/>
        </w:rPr>
        <w:t>11.2.</w:t>
      </w:r>
      <w:r w:rsidRPr="00944CF5">
        <w:rPr>
          <w:bCs/>
          <w:sz w:val="22"/>
          <w:szCs w:val="22"/>
        </w:rPr>
        <w:tab/>
        <w:t>Zamawiający żąda wskazania przez Wykonawcę, w ofercie, części zamówienia, których wykonanie zamierza powierzyć Podwykonawcom oraz podania nazw ewentualnych Podwykonawców, jeżeli są już znani.</w:t>
      </w:r>
    </w:p>
    <w:p w14:paraId="54293626" w14:textId="77777777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944CF5">
        <w:rPr>
          <w:bCs/>
          <w:sz w:val="22"/>
          <w:szCs w:val="22"/>
        </w:rPr>
        <w:t>11.3.</w:t>
      </w:r>
      <w:r w:rsidRPr="00944CF5">
        <w:rPr>
          <w:bCs/>
          <w:sz w:val="22"/>
          <w:szCs w:val="22"/>
        </w:rPr>
        <w:tab/>
        <w:t>Zamawiający żąda, aby przed przystąpieniem do wykonania zamówienia Wykonawca, podał nazwy, dane kontaktowe oraz przedstawicieli, Podwykonawców zaangażowanych w realizację zamówienia, jeżeli są już znani.</w:t>
      </w:r>
    </w:p>
    <w:p w14:paraId="4C0F3781" w14:textId="77777777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944CF5">
        <w:rPr>
          <w:bCs/>
          <w:sz w:val="22"/>
          <w:szCs w:val="22"/>
        </w:rPr>
        <w:t xml:space="preserve">Wykonawca jest obowiązany zawiadomić Zamawiającego o wszelkich zmianach w odniesieniu do informacji, o których mowa w zdaniu pierwszym, w trakcie realizacji zamówienia, a także przekazać wymagane informacje na temat nowych Podwykonawców, którym w późniejszym okresie zamierza powierzyć realizację zamówienia. </w:t>
      </w:r>
    </w:p>
    <w:p w14:paraId="7ED138AF" w14:textId="77777777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944CF5">
        <w:rPr>
          <w:bCs/>
          <w:sz w:val="22"/>
          <w:szCs w:val="22"/>
        </w:rPr>
        <w:t>11.4.</w:t>
      </w:r>
      <w:r w:rsidRPr="00944CF5">
        <w:rPr>
          <w:bCs/>
          <w:sz w:val="22"/>
          <w:szCs w:val="22"/>
        </w:rPr>
        <w:tab/>
        <w:t>Zamawiający zbada, czy wobec wskazanego Podwykonawcy nie zachodzą podstawy wykluczenia określone względem Wykonawcy w pkt. 8 niniejszej SWZ. Wykonawca, który zamierza powierzyć wykonanie części zamówienia Podwykonawcom znanym na etapie składania oferty, zobowiązany jest: 1) złożyć wraz z ofertą dokument ”Jednolitego europejskiego dokumentu zamówienia”, takiego podwykonawcy, potwierdzający brak podstaw wykluczenia tego podmiotu. 2) przedstawić na żądanie Zamawiającego podmiotowe środki dowodowe, określone w pkt 9.2 ppkt 2 SWZ, dotyczące tych podwykonawców, na potwierdzenie, że nie zachodzą wobec nich podstawy wykluczenia z postępowania.</w:t>
      </w:r>
    </w:p>
    <w:p w14:paraId="02465121" w14:textId="3B789633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944CF5">
        <w:rPr>
          <w:bCs/>
          <w:sz w:val="22"/>
          <w:szCs w:val="22"/>
        </w:rPr>
        <w:t>11.5.</w:t>
      </w:r>
      <w:r w:rsidRPr="00944CF5">
        <w:rPr>
          <w:bCs/>
          <w:sz w:val="22"/>
          <w:szCs w:val="22"/>
        </w:rPr>
        <w:tab/>
        <w:t>Jeżeli wobec Podwykonawcy zajdą podstawy wykluczenia, Zamawiający zażąda, aby Wykonawca w terminie określonym przez Zamawiającego zastąpił tego Podwykonawcę pod rygorem niedopuszczenia Podwykonawcy do realizacji części zamówienia.</w:t>
      </w:r>
    </w:p>
    <w:p w14:paraId="697C5D42" w14:textId="77777777" w:rsidR="00F82B55" w:rsidRPr="001D388F" w:rsidRDefault="00F82B55" w:rsidP="00702421">
      <w:pPr>
        <w:spacing w:line="276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4EC8F297" w14:textId="27067A8C" w:rsidR="00944CF5" w:rsidRPr="00944CF5" w:rsidRDefault="00D07568" w:rsidP="00702421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11.1. </w:t>
      </w:r>
      <w:r w:rsidR="00944CF5" w:rsidRPr="00944CF5">
        <w:rPr>
          <w:bCs/>
          <w:sz w:val="22"/>
          <w:szCs w:val="22"/>
        </w:rPr>
        <w:tab/>
        <w:t xml:space="preserve">Wykonawca może powierzyć wykonanie części zamówienia Podwykonawcom. </w:t>
      </w:r>
    </w:p>
    <w:p w14:paraId="0E0F6419" w14:textId="77777777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944CF5">
        <w:rPr>
          <w:bCs/>
          <w:sz w:val="22"/>
          <w:szCs w:val="22"/>
        </w:rPr>
        <w:t>11.2.</w:t>
      </w:r>
      <w:r w:rsidRPr="00944CF5">
        <w:rPr>
          <w:bCs/>
          <w:sz w:val="22"/>
          <w:szCs w:val="22"/>
        </w:rPr>
        <w:tab/>
        <w:t>Zamawiający żąda wskazania przez Wykonawcę, w ofercie, części zamówienia, których wykonanie zamierza powierzyć Podwykonawcom oraz podania nazw ewentualnych Podwykonawców, jeżeli są już znani.</w:t>
      </w:r>
    </w:p>
    <w:p w14:paraId="7F7FD35E" w14:textId="77777777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944CF5">
        <w:rPr>
          <w:bCs/>
          <w:sz w:val="22"/>
          <w:szCs w:val="22"/>
        </w:rPr>
        <w:t>11.3.</w:t>
      </w:r>
      <w:r w:rsidRPr="00944CF5">
        <w:rPr>
          <w:bCs/>
          <w:sz w:val="22"/>
          <w:szCs w:val="22"/>
        </w:rPr>
        <w:tab/>
        <w:t>Zamawiający żąda, aby przed przystąpieniem do wykonania zamówienia Wykonawca, podał nazwy, dane kontaktowe oraz przedstawicieli, Podwykonawców zaangażowanych w realizację zamówienia, jeżeli są już znani.</w:t>
      </w:r>
    </w:p>
    <w:p w14:paraId="65DCB781" w14:textId="77777777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944CF5">
        <w:rPr>
          <w:bCs/>
          <w:sz w:val="22"/>
          <w:szCs w:val="22"/>
        </w:rPr>
        <w:t xml:space="preserve">Wykonawca jest obowiązany zawiadomić Zamawiającego o wszelkich zmianach w odniesieniu do informacji, o których mowa w zdaniu pierwszym, w trakcie realizacji zamówienia, a także przekazać wymagane informacje na temat nowych Podwykonawców, którym w późniejszym okresie zamierza powierzyć realizację zamówienia. </w:t>
      </w:r>
    </w:p>
    <w:p w14:paraId="36A546F0" w14:textId="6044CC98" w:rsidR="00944CF5" w:rsidRPr="00944CF5" w:rsidRDefault="00944CF5" w:rsidP="00702421">
      <w:pPr>
        <w:spacing w:line="276" w:lineRule="auto"/>
        <w:jc w:val="both"/>
        <w:rPr>
          <w:bCs/>
          <w:sz w:val="22"/>
          <w:szCs w:val="22"/>
        </w:rPr>
      </w:pPr>
      <w:r w:rsidRPr="00944CF5">
        <w:rPr>
          <w:bCs/>
          <w:sz w:val="22"/>
          <w:szCs w:val="22"/>
        </w:rPr>
        <w:t>11.</w:t>
      </w:r>
      <w:r>
        <w:rPr>
          <w:bCs/>
          <w:sz w:val="22"/>
          <w:szCs w:val="22"/>
        </w:rPr>
        <w:t>4</w:t>
      </w:r>
      <w:r w:rsidRPr="00944CF5">
        <w:rPr>
          <w:bCs/>
          <w:sz w:val="22"/>
          <w:szCs w:val="22"/>
        </w:rPr>
        <w:t>.</w:t>
      </w:r>
      <w:r w:rsidRPr="00944CF5">
        <w:rPr>
          <w:bCs/>
          <w:sz w:val="22"/>
          <w:szCs w:val="22"/>
        </w:rPr>
        <w:tab/>
        <w:t>Jeżeli wobec Podwykonawcy zajdą podstawy wykluczenia, Zamawiający zażąda, aby Wykonawca w terminie określonym przez Zamawiającego zastąpił tego Podwykonawcę pod rygorem niedopuszczenia Podwykonawcy do realizacji części zamówienia.</w:t>
      </w:r>
    </w:p>
    <w:p w14:paraId="7DA7A964" w14:textId="77777777" w:rsidR="00456457" w:rsidRDefault="00456457" w:rsidP="00456457">
      <w:pPr>
        <w:spacing w:line="360" w:lineRule="auto"/>
        <w:jc w:val="both"/>
        <w:rPr>
          <w:b/>
          <w:sz w:val="22"/>
          <w:szCs w:val="22"/>
          <w:u w:val="single"/>
        </w:rPr>
      </w:pPr>
    </w:p>
    <w:p w14:paraId="5E6A531A" w14:textId="24201C74" w:rsidR="00456457" w:rsidRPr="00E44B4F" w:rsidRDefault="00456457" w:rsidP="00E44B4F">
      <w:pPr>
        <w:spacing w:line="360" w:lineRule="auto"/>
        <w:jc w:val="both"/>
        <w:rPr>
          <w:b/>
          <w:sz w:val="22"/>
          <w:szCs w:val="22"/>
          <w:u w:val="single"/>
        </w:rPr>
      </w:pPr>
      <w:r w:rsidRPr="00E44B4F">
        <w:rPr>
          <w:b/>
          <w:sz w:val="22"/>
          <w:szCs w:val="22"/>
          <w:u w:val="single"/>
        </w:rPr>
        <w:t xml:space="preserve">modyfikacja rozdziału 21 SWZ </w:t>
      </w:r>
    </w:p>
    <w:p w14:paraId="2DD44993" w14:textId="77777777" w:rsidR="00456457" w:rsidRDefault="00456457" w:rsidP="00456457">
      <w:pPr>
        <w:spacing w:line="360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BYŁO: (przed modyfikacją)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7080"/>
      </w:tblGrid>
      <w:tr w:rsidR="00456457" w:rsidRPr="00456457" w14:paraId="1CF6A1D1" w14:textId="77777777" w:rsidTr="00A41E85">
        <w:tc>
          <w:tcPr>
            <w:tcW w:w="1843" w:type="dxa"/>
          </w:tcPr>
          <w:p w14:paraId="63C65F6D" w14:textId="77777777" w:rsidR="00456457" w:rsidRPr="00456457" w:rsidRDefault="00456457" w:rsidP="00456457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456457">
              <w:rPr>
                <w:sz w:val="24"/>
                <w:szCs w:val="24"/>
              </w:rPr>
              <w:t>2</w:t>
            </w:r>
          </w:p>
        </w:tc>
        <w:tc>
          <w:tcPr>
            <w:tcW w:w="7080" w:type="dxa"/>
          </w:tcPr>
          <w:p w14:paraId="4C47C41F" w14:textId="77777777" w:rsidR="00456457" w:rsidRPr="00456457" w:rsidRDefault="00456457" w:rsidP="00702421">
            <w:pPr>
              <w:spacing w:before="60" w:after="120"/>
              <w:rPr>
                <w:b/>
                <w:bCs/>
                <w:sz w:val="24"/>
                <w:szCs w:val="24"/>
              </w:rPr>
            </w:pPr>
            <w:r w:rsidRPr="00456457">
              <w:rPr>
                <w:b/>
                <w:bCs/>
                <w:sz w:val="24"/>
                <w:szCs w:val="24"/>
              </w:rPr>
              <w:t>K-2-Wliczony w ofertę okres utrzymania i serwisowania systemu</w:t>
            </w:r>
          </w:p>
          <w:p w14:paraId="783BA5D6" w14:textId="77777777" w:rsidR="00456457" w:rsidRPr="00456457" w:rsidRDefault="00456457" w:rsidP="00702421">
            <w:pPr>
              <w:spacing w:before="60" w:after="120"/>
              <w:rPr>
                <w:sz w:val="24"/>
                <w:szCs w:val="24"/>
              </w:rPr>
            </w:pPr>
            <w:r w:rsidRPr="00456457">
              <w:rPr>
                <w:sz w:val="24"/>
                <w:szCs w:val="24"/>
              </w:rPr>
              <w:t>gdzie 1%=1 pkt</w:t>
            </w:r>
          </w:p>
          <w:p w14:paraId="2355F503" w14:textId="77777777" w:rsidR="00456457" w:rsidRPr="00456457" w:rsidRDefault="00456457" w:rsidP="0070242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456457">
              <w:rPr>
                <w:sz w:val="24"/>
                <w:szCs w:val="24"/>
              </w:rPr>
              <w:t>Wliczony w ofertę okres utrzymania i serwisowania systemu:</w:t>
            </w:r>
          </w:p>
          <w:p w14:paraId="33A527B7" w14:textId="77777777" w:rsidR="00456457" w:rsidRPr="00456457" w:rsidRDefault="00456457" w:rsidP="00702421">
            <w:pPr>
              <w:numPr>
                <w:ilvl w:val="0"/>
                <w:numId w:val="1"/>
              </w:numPr>
              <w:spacing w:before="60"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56457">
              <w:rPr>
                <w:rFonts w:eastAsia="Calibri"/>
                <w:sz w:val="22"/>
                <w:szCs w:val="22"/>
                <w:lang w:eastAsia="en-US"/>
              </w:rPr>
              <w:t>48 miesięcy - 0%</w:t>
            </w:r>
          </w:p>
          <w:p w14:paraId="61F17716" w14:textId="77777777" w:rsidR="00456457" w:rsidRPr="00456457" w:rsidRDefault="00456457" w:rsidP="00702421">
            <w:pPr>
              <w:numPr>
                <w:ilvl w:val="0"/>
                <w:numId w:val="1"/>
              </w:numPr>
              <w:spacing w:before="60" w:after="12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456457">
              <w:rPr>
                <w:rFonts w:eastAsia="Calibri"/>
                <w:sz w:val="22"/>
                <w:szCs w:val="22"/>
                <w:lang w:eastAsia="en-US"/>
              </w:rPr>
              <w:t>54 miesiące - 5%</w:t>
            </w:r>
          </w:p>
          <w:p w14:paraId="07727E82" w14:textId="77777777" w:rsidR="00456457" w:rsidRPr="00456457" w:rsidRDefault="00456457" w:rsidP="00702421">
            <w:pPr>
              <w:numPr>
                <w:ilvl w:val="0"/>
                <w:numId w:val="1"/>
              </w:numPr>
              <w:spacing w:before="60" w:after="120"/>
              <w:contextualSpacing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456457">
              <w:rPr>
                <w:rFonts w:eastAsia="Calibri"/>
                <w:sz w:val="22"/>
                <w:szCs w:val="22"/>
                <w:lang w:eastAsia="en-US"/>
              </w:rPr>
              <w:lastRenderedPageBreak/>
              <w:t>60 miesięcy - 10 %</w:t>
            </w:r>
          </w:p>
          <w:p w14:paraId="4E6BE9D6" w14:textId="77777777" w:rsidR="00456457" w:rsidRPr="00456457" w:rsidRDefault="00456457" w:rsidP="0070242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456457">
              <w:rPr>
                <w:sz w:val="24"/>
                <w:szCs w:val="24"/>
              </w:rPr>
              <w:t xml:space="preserve">Podanie innego okresu niż podanego przez Zamawiającego lub nie podanie go w ogóle </w:t>
            </w:r>
            <w:r w:rsidRPr="00456457">
              <w:rPr>
                <w:bCs/>
                <w:iCs/>
                <w:color w:val="000000"/>
                <w:sz w:val="24"/>
                <w:szCs w:val="24"/>
              </w:rPr>
              <w:t>skutkuje odrzuceniem oferty na podstawie art. 226 ust. 1 pkt. 5 Ustawy Pzp.</w:t>
            </w:r>
          </w:p>
        </w:tc>
      </w:tr>
    </w:tbl>
    <w:p w14:paraId="026BBD94" w14:textId="77777777" w:rsidR="00456457" w:rsidRDefault="00456457" w:rsidP="00456457">
      <w:pPr>
        <w:spacing w:line="360" w:lineRule="auto"/>
        <w:jc w:val="both"/>
        <w:rPr>
          <w:b/>
          <w:sz w:val="22"/>
          <w:szCs w:val="22"/>
        </w:rPr>
      </w:pPr>
    </w:p>
    <w:p w14:paraId="2925CD43" w14:textId="2A405E3B" w:rsidR="00456457" w:rsidRPr="001D388F" w:rsidRDefault="00456457" w:rsidP="00456457">
      <w:pPr>
        <w:spacing w:line="360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222"/>
      </w:tblGrid>
      <w:tr w:rsidR="00456457" w:rsidRPr="00456457" w14:paraId="01D11B94" w14:textId="77777777" w:rsidTr="00A41E85">
        <w:tc>
          <w:tcPr>
            <w:tcW w:w="1701" w:type="dxa"/>
          </w:tcPr>
          <w:p w14:paraId="5CD5D3C1" w14:textId="77777777" w:rsidR="00456457" w:rsidRPr="00456457" w:rsidRDefault="00456457" w:rsidP="00B630FD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456457">
              <w:rPr>
                <w:sz w:val="24"/>
                <w:szCs w:val="24"/>
              </w:rPr>
              <w:t>2</w:t>
            </w:r>
          </w:p>
        </w:tc>
        <w:tc>
          <w:tcPr>
            <w:tcW w:w="7222" w:type="dxa"/>
          </w:tcPr>
          <w:p w14:paraId="12298861" w14:textId="77777777" w:rsidR="00456457" w:rsidRPr="00053957" w:rsidRDefault="00456457" w:rsidP="00702421">
            <w:pPr>
              <w:spacing w:before="60" w:after="120"/>
              <w:rPr>
                <w:b/>
                <w:bCs/>
                <w:sz w:val="24"/>
                <w:szCs w:val="24"/>
              </w:rPr>
            </w:pPr>
            <w:r w:rsidRPr="00456457">
              <w:rPr>
                <w:b/>
                <w:bCs/>
                <w:sz w:val="24"/>
                <w:szCs w:val="24"/>
              </w:rPr>
              <w:t>K</w:t>
            </w:r>
            <w:r w:rsidRPr="00053957">
              <w:rPr>
                <w:b/>
                <w:bCs/>
                <w:sz w:val="24"/>
                <w:szCs w:val="24"/>
              </w:rPr>
              <w:t>-2-Wliczony w ofertę okres utrzymania i serwisowania systemu</w:t>
            </w:r>
          </w:p>
          <w:p w14:paraId="5E61AEFA" w14:textId="77777777" w:rsidR="00456457" w:rsidRPr="00053957" w:rsidRDefault="00456457" w:rsidP="00702421">
            <w:pPr>
              <w:spacing w:before="60" w:after="120"/>
              <w:rPr>
                <w:sz w:val="24"/>
                <w:szCs w:val="24"/>
              </w:rPr>
            </w:pPr>
            <w:r w:rsidRPr="00053957">
              <w:rPr>
                <w:sz w:val="24"/>
                <w:szCs w:val="24"/>
              </w:rPr>
              <w:t>gdzie 1%=1 pkt</w:t>
            </w:r>
          </w:p>
          <w:p w14:paraId="6482A06F" w14:textId="77777777" w:rsidR="00456457" w:rsidRPr="00053957" w:rsidRDefault="00456457" w:rsidP="0070242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053957">
              <w:rPr>
                <w:sz w:val="24"/>
                <w:szCs w:val="24"/>
              </w:rPr>
              <w:t>Wliczony w ofertę okres utrzymania i serwisowania systemu:</w:t>
            </w:r>
          </w:p>
          <w:p w14:paraId="0251A695" w14:textId="511CFA47" w:rsidR="00456457" w:rsidRPr="00053957" w:rsidRDefault="00D92E1C" w:rsidP="00702421">
            <w:pPr>
              <w:numPr>
                <w:ilvl w:val="0"/>
                <w:numId w:val="1"/>
              </w:numPr>
              <w:spacing w:before="60" w:after="120"/>
              <w:contextualSpacing/>
              <w:jc w:val="both"/>
              <w:rPr>
                <w:rFonts w:eastAsia="Calibri"/>
                <w:color w:val="ED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ED0000"/>
                <w:sz w:val="22"/>
                <w:szCs w:val="22"/>
                <w:lang w:eastAsia="en-US"/>
              </w:rPr>
              <w:t>24</w:t>
            </w:r>
            <w:r w:rsidR="00456457" w:rsidRPr="00053957">
              <w:rPr>
                <w:rFonts w:eastAsia="Calibri"/>
                <w:color w:val="ED0000"/>
                <w:sz w:val="22"/>
                <w:szCs w:val="22"/>
                <w:lang w:eastAsia="en-US"/>
              </w:rPr>
              <w:t xml:space="preserve"> miesięcy - 0%</w:t>
            </w:r>
          </w:p>
          <w:p w14:paraId="117056F5" w14:textId="64298FE8" w:rsidR="00456457" w:rsidRPr="00053957" w:rsidRDefault="00D92E1C" w:rsidP="00702421">
            <w:pPr>
              <w:numPr>
                <w:ilvl w:val="0"/>
                <w:numId w:val="1"/>
              </w:numPr>
              <w:spacing w:before="60" w:after="120"/>
              <w:contextualSpacing/>
              <w:jc w:val="both"/>
              <w:rPr>
                <w:rFonts w:eastAsia="Calibri"/>
                <w:color w:val="ED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ED0000"/>
                <w:sz w:val="22"/>
                <w:szCs w:val="22"/>
                <w:lang w:eastAsia="en-US"/>
              </w:rPr>
              <w:t>36</w:t>
            </w:r>
            <w:r w:rsidR="00456457" w:rsidRPr="00053957">
              <w:rPr>
                <w:rFonts w:eastAsia="Calibri"/>
                <w:color w:val="ED0000"/>
                <w:sz w:val="22"/>
                <w:szCs w:val="22"/>
                <w:lang w:eastAsia="en-US"/>
              </w:rPr>
              <w:t xml:space="preserve"> miesiące - 5%</w:t>
            </w:r>
          </w:p>
          <w:p w14:paraId="1DC4AAA8" w14:textId="5A12564B" w:rsidR="00456457" w:rsidRPr="00053957" w:rsidRDefault="00413C70" w:rsidP="00702421">
            <w:pPr>
              <w:numPr>
                <w:ilvl w:val="0"/>
                <w:numId w:val="1"/>
              </w:numPr>
              <w:spacing w:before="60" w:after="120"/>
              <w:contextualSpacing/>
              <w:jc w:val="both"/>
              <w:rPr>
                <w:rFonts w:ascii="Calibri" w:eastAsia="Calibri" w:hAnsi="Calibri"/>
                <w:color w:val="ED0000"/>
                <w:sz w:val="22"/>
                <w:szCs w:val="22"/>
                <w:lang w:eastAsia="en-US"/>
              </w:rPr>
            </w:pPr>
            <w:r w:rsidRPr="00053957">
              <w:rPr>
                <w:rFonts w:eastAsia="Calibri"/>
                <w:color w:val="ED0000"/>
                <w:sz w:val="22"/>
                <w:szCs w:val="22"/>
                <w:lang w:eastAsia="en-US"/>
              </w:rPr>
              <w:t>54</w:t>
            </w:r>
            <w:r w:rsidR="00456457" w:rsidRPr="00053957">
              <w:rPr>
                <w:rFonts w:eastAsia="Calibri"/>
                <w:color w:val="ED0000"/>
                <w:sz w:val="22"/>
                <w:szCs w:val="22"/>
                <w:lang w:eastAsia="en-US"/>
              </w:rPr>
              <w:t xml:space="preserve"> miesięcy - 10 %</w:t>
            </w:r>
          </w:p>
          <w:p w14:paraId="1CD3BB9C" w14:textId="77777777" w:rsidR="00456457" w:rsidRPr="00456457" w:rsidRDefault="00456457" w:rsidP="00702421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456457">
              <w:rPr>
                <w:sz w:val="24"/>
                <w:szCs w:val="24"/>
              </w:rPr>
              <w:t xml:space="preserve">Podanie innego okresu niż podanego przez Zamawiającego lub nie podanie go w ogóle </w:t>
            </w:r>
            <w:r w:rsidRPr="00456457">
              <w:rPr>
                <w:bCs/>
                <w:iCs/>
                <w:color w:val="000000"/>
                <w:sz w:val="24"/>
                <w:szCs w:val="24"/>
              </w:rPr>
              <w:t>skutkuje odrzuceniem oferty na podstawie art. 226 ust. 1 pkt. 5 Ustawy Pzp.</w:t>
            </w:r>
          </w:p>
        </w:tc>
      </w:tr>
    </w:tbl>
    <w:p w14:paraId="1E60395E" w14:textId="77777777" w:rsidR="00456457" w:rsidRPr="00944CF5" w:rsidRDefault="00456457" w:rsidP="00456457">
      <w:pPr>
        <w:spacing w:line="360" w:lineRule="auto"/>
        <w:jc w:val="both"/>
        <w:rPr>
          <w:b/>
          <w:sz w:val="22"/>
          <w:szCs w:val="22"/>
          <w:u w:val="single"/>
        </w:rPr>
      </w:pPr>
    </w:p>
    <w:p w14:paraId="4BA84272" w14:textId="2E772291" w:rsidR="00A41E85" w:rsidRPr="00A41E85" w:rsidRDefault="00A41E85" w:rsidP="00A41E85">
      <w:pPr>
        <w:spacing w:line="360" w:lineRule="auto"/>
        <w:jc w:val="both"/>
        <w:rPr>
          <w:b/>
          <w:sz w:val="22"/>
          <w:szCs w:val="22"/>
        </w:rPr>
      </w:pPr>
      <w:r w:rsidRPr="00A41E85">
        <w:rPr>
          <w:b/>
          <w:sz w:val="22"/>
          <w:szCs w:val="22"/>
        </w:rPr>
        <w:t xml:space="preserve">modyfikacja rozdziału </w:t>
      </w:r>
      <w:r>
        <w:rPr>
          <w:b/>
          <w:sz w:val="22"/>
          <w:szCs w:val="22"/>
        </w:rPr>
        <w:t>9, ppkt 9.2)</w:t>
      </w:r>
      <w:r w:rsidRPr="00A41E85">
        <w:rPr>
          <w:b/>
          <w:sz w:val="22"/>
          <w:szCs w:val="22"/>
        </w:rPr>
        <w:t xml:space="preserve"> SWZ </w:t>
      </w:r>
    </w:p>
    <w:p w14:paraId="21CA506E" w14:textId="1109FF70" w:rsidR="00F82B55" w:rsidRDefault="00A41E85" w:rsidP="00A41E85">
      <w:pPr>
        <w:spacing w:line="360" w:lineRule="auto"/>
        <w:jc w:val="both"/>
        <w:rPr>
          <w:b/>
          <w:sz w:val="22"/>
          <w:szCs w:val="22"/>
        </w:rPr>
      </w:pPr>
      <w:r w:rsidRPr="00A41E85">
        <w:rPr>
          <w:b/>
          <w:sz w:val="22"/>
          <w:szCs w:val="22"/>
        </w:rPr>
        <w:t>BYŁO: (przed modyfikacją)</w:t>
      </w:r>
    </w:p>
    <w:tbl>
      <w:tblPr>
        <w:tblW w:w="93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8339"/>
      </w:tblGrid>
      <w:tr w:rsidR="00A41E85" w:rsidRPr="00A41E85" w14:paraId="2E113826" w14:textId="77777777" w:rsidTr="00A41E8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64CA1" w14:textId="77777777" w:rsidR="00A41E85" w:rsidRPr="00A41E85" w:rsidRDefault="00A41E85" w:rsidP="00A41E8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1E8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B101" w14:textId="77777777" w:rsidR="00A41E85" w:rsidRPr="00A41E85" w:rsidRDefault="00A41E85" w:rsidP="00A41E8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41E85">
              <w:rPr>
                <w:b/>
                <w:sz w:val="24"/>
                <w:szCs w:val="24"/>
              </w:rPr>
              <w:t>Wymagany dokument</w:t>
            </w:r>
          </w:p>
        </w:tc>
      </w:tr>
      <w:tr w:rsidR="00A41E85" w:rsidRPr="00A41E85" w14:paraId="0C77DB77" w14:textId="77777777" w:rsidTr="00A41E8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3D9E7" w14:textId="77777777" w:rsidR="00A41E85" w:rsidRPr="00A41E85" w:rsidRDefault="00A41E85" w:rsidP="00A41E8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1E85">
              <w:rPr>
                <w:sz w:val="24"/>
                <w:szCs w:val="24"/>
              </w:rPr>
              <w:t>1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B536D" w14:textId="77777777" w:rsidR="00A41E85" w:rsidRPr="00A41E85" w:rsidRDefault="00A41E85" w:rsidP="00A41E85">
            <w:pPr>
              <w:spacing w:before="120"/>
              <w:jc w:val="both"/>
              <w:rPr>
                <w:b/>
                <w:bCs/>
                <w:sz w:val="24"/>
                <w:szCs w:val="24"/>
              </w:rPr>
            </w:pPr>
            <w:r w:rsidRPr="00A41E85">
              <w:rPr>
                <w:b/>
                <w:bCs/>
                <w:sz w:val="24"/>
                <w:szCs w:val="24"/>
              </w:rPr>
              <w:t>Informacja z Krajowego Rejestru Karnego</w:t>
            </w:r>
          </w:p>
          <w:p w14:paraId="33EC54A4" w14:textId="77777777" w:rsidR="00A41E85" w:rsidRPr="00A41E85" w:rsidRDefault="00A41E85" w:rsidP="00A41E85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A41E85">
              <w:rPr>
                <w:sz w:val="24"/>
                <w:szCs w:val="24"/>
              </w:rPr>
              <w:t>Informacja z Krajowego Rejestru Karnego w zakresie określonym w art. 24 ust. 1 pkt 13, 14 i 21 ustawy Pzp, wystawioną nie wcześniej niż 6 miesięcy przed upływem terminu składania ofert;</w:t>
            </w:r>
          </w:p>
        </w:tc>
      </w:tr>
    </w:tbl>
    <w:p w14:paraId="0F4CD2D4" w14:textId="77777777" w:rsidR="00A41E85" w:rsidRDefault="00A41E85" w:rsidP="00A41E85">
      <w:pPr>
        <w:spacing w:line="360" w:lineRule="auto"/>
        <w:jc w:val="both"/>
        <w:rPr>
          <w:b/>
          <w:sz w:val="22"/>
          <w:szCs w:val="22"/>
        </w:rPr>
      </w:pPr>
    </w:p>
    <w:p w14:paraId="0979D804" w14:textId="77777777" w:rsidR="00A41E85" w:rsidRPr="001D388F" w:rsidRDefault="00A41E85" w:rsidP="00A41E85">
      <w:pPr>
        <w:spacing w:line="360" w:lineRule="auto"/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tbl>
      <w:tblPr>
        <w:tblW w:w="93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8339"/>
      </w:tblGrid>
      <w:tr w:rsidR="00A41E85" w:rsidRPr="00A41E85" w14:paraId="39B00321" w14:textId="77777777" w:rsidTr="00B630F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C507F" w14:textId="77777777" w:rsidR="00A41E85" w:rsidRPr="00A41E85" w:rsidRDefault="00A41E85" w:rsidP="00B630F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1E8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8FC9E" w14:textId="77777777" w:rsidR="00A41E85" w:rsidRPr="00A41E85" w:rsidRDefault="00A41E85" w:rsidP="00B630F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41E85">
              <w:rPr>
                <w:b/>
                <w:sz w:val="24"/>
                <w:szCs w:val="24"/>
              </w:rPr>
              <w:t>Wymagany dokument</w:t>
            </w:r>
          </w:p>
        </w:tc>
      </w:tr>
      <w:tr w:rsidR="00A41E85" w:rsidRPr="00A41E85" w14:paraId="3DDCAE2A" w14:textId="77777777" w:rsidTr="00B630F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D8A3" w14:textId="77777777" w:rsidR="00A41E85" w:rsidRPr="00A41E85" w:rsidRDefault="00A41E85" w:rsidP="00B630F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41E85">
              <w:rPr>
                <w:sz w:val="24"/>
                <w:szCs w:val="24"/>
              </w:rPr>
              <w:t>1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E8B71" w14:textId="77777777" w:rsidR="00A41E85" w:rsidRPr="00A41E85" w:rsidRDefault="00A41E85" w:rsidP="00A41E85">
            <w:pPr>
              <w:spacing w:before="120"/>
              <w:jc w:val="both"/>
              <w:rPr>
                <w:b/>
                <w:bCs/>
                <w:sz w:val="24"/>
                <w:szCs w:val="24"/>
              </w:rPr>
            </w:pPr>
            <w:r w:rsidRPr="00A41E85">
              <w:rPr>
                <w:b/>
                <w:bCs/>
                <w:sz w:val="24"/>
                <w:szCs w:val="24"/>
              </w:rPr>
              <w:t>Informacja z Krajowego Rejestru Karnego</w:t>
            </w:r>
          </w:p>
          <w:p w14:paraId="77D4E832" w14:textId="02502483" w:rsidR="00A41E85" w:rsidRPr="00A41E85" w:rsidRDefault="00A41E85" w:rsidP="00A41E85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A41E85">
              <w:rPr>
                <w:sz w:val="24"/>
                <w:szCs w:val="24"/>
              </w:rPr>
              <w:t xml:space="preserve">Informacja z Krajowego Rejestru Karnego w zakresie </w:t>
            </w:r>
            <w:r w:rsidRPr="00A41E85">
              <w:rPr>
                <w:color w:val="FF0000"/>
                <w:sz w:val="24"/>
                <w:szCs w:val="24"/>
              </w:rPr>
              <w:t>art. 108 ust. 1 pkt 1 i 2 oraz pkt. 4 ustawy</w:t>
            </w:r>
            <w:r w:rsidRPr="00A41E85">
              <w:rPr>
                <w:sz w:val="24"/>
                <w:szCs w:val="24"/>
              </w:rPr>
              <w:t xml:space="preserve"> Pzp sporządzona nie wcześniej niż 6 miesięcy przed jej złożeniem.</w:t>
            </w:r>
          </w:p>
        </w:tc>
      </w:tr>
    </w:tbl>
    <w:p w14:paraId="6E7E9728" w14:textId="77777777" w:rsidR="00A41E85" w:rsidRDefault="00A41E85" w:rsidP="00A41E85">
      <w:pPr>
        <w:spacing w:line="360" w:lineRule="auto"/>
        <w:jc w:val="both"/>
        <w:rPr>
          <w:b/>
          <w:sz w:val="22"/>
          <w:szCs w:val="22"/>
        </w:rPr>
      </w:pPr>
    </w:p>
    <w:p w14:paraId="0445DCB9" w14:textId="1BC0EF7D" w:rsidR="00702421" w:rsidRDefault="00702421" w:rsidP="00702421">
      <w:pPr>
        <w:jc w:val="both"/>
        <w:rPr>
          <w:b/>
          <w:sz w:val="22"/>
          <w:szCs w:val="22"/>
        </w:rPr>
      </w:pPr>
      <w:r w:rsidRPr="00702421">
        <w:rPr>
          <w:b/>
          <w:sz w:val="22"/>
          <w:szCs w:val="22"/>
        </w:rPr>
        <w:t>BYŁO: (przed modyfikacją)</w:t>
      </w:r>
    </w:p>
    <w:p w14:paraId="55072320" w14:textId="3741FA5F" w:rsidR="00702421" w:rsidRPr="00164011" w:rsidRDefault="00702421" w:rsidP="00702421">
      <w:pPr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15.2</w:t>
      </w:r>
      <w:r w:rsidRPr="00164011">
        <w:rPr>
          <w:sz w:val="22"/>
          <w:szCs w:val="22"/>
          <w:u w:val="single"/>
        </w:rPr>
        <w:t xml:space="preserve"> SWZ </w:t>
      </w:r>
    </w:p>
    <w:p w14:paraId="46C05A29" w14:textId="0B696F48" w:rsidR="00702421" w:rsidRPr="00AE30EB" w:rsidRDefault="00702421" w:rsidP="00702421">
      <w:pPr>
        <w:pStyle w:val="Tekstpodstawowy"/>
        <w:spacing w:line="240" w:lineRule="auto"/>
        <w:jc w:val="left"/>
      </w:pPr>
      <w:r w:rsidRPr="00AE30EB">
        <w:t>Wadium musi zostać wniesione przed upływem terminu składania ofert, tj. do dnia 2025-0</w:t>
      </w:r>
      <w:r>
        <w:t>5</w:t>
      </w:r>
      <w:r w:rsidRPr="00AE30EB">
        <w:t>-</w:t>
      </w:r>
      <w:r>
        <w:t>20</w:t>
      </w:r>
      <w:r w:rsidRPr="00AE30EB">
        <w:t xml:space="preserve"> do godz. 10:00, według wyboru Wykonawcy w jednej lub kilku następujących formach:</w:t>
      </w:r>
    </w:p>
    <w:p w14:paraId="031C080A" w14:textId="77777777" w:rsidR="00702421" w:rsidRDefault="00702421" w:rsidP="00702421">
      <w:pPr>
        <w:jc w:val="both"/>
        <w:rPr>
          <w:b/>
          <w:sz w:val="22"/>
          <w:szCs w:val="22"/>
        </w:rPr>
      </w:pPr>
    </w:p>
    <w:p w14:paraId="0AD1A13A" w14:textId="2722F4F4" w:rsidR="00702421" w:rsidRDefault="00702421" w:rsidP="00702421">
      <w:pPr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666E02F6" w14:textId="77777777" w:rsidR="00702421" w:rsidRPr="00164011" w:rsidRDefault="00702421" w:rsidP="00702421">
      <w:pPr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15.2</w:t>
      </w:r>
      <w:r w:rsidRPr="00164011">
        <w:rPr>
          <w:sz w:val="22"/>
          <w:szCs w:val="22"/>
          <w:u w:val="single"/>
        </w:rPr>
        <w:t xml:space="preserve"> SWZ </w:t>
      </w:r>
    </w:p>
    <w:p w14:paraId="6DEBBE19" w14:textId="05B1EC9E" w:rsidR="00702421" w:rsidRPr="00AE30EB" w:rsidRDefault="00702421" w:rsidP="00702421">
      <w:pPr>
        <w:pStyle w:val="Tekstpodstawowy"/>
        <w:spacing w:line="240" w:lineRule="auto"/>
        <w:jc w:val="left"/>
      </w:pPr>
      <w:r w:rsidRPr="00AE30EB">
        <w:t xml:space="preserve">Wadium musi zostać wniesione przed upływem terminu składania ofert, tj. do dnia </w:t>
      </w:r>
      <w:r w:rsidRPr="00702421">
        <w:rPr>
          <w:color w:val="FF0000"/>
        </w:rPr>
        <w:t>2025-05-23</w:t>
      </w:r>
      <w:r w:rsidRPr="00AE30EB">
        <w:t xml:space="preserve"> do godz. 10:00, według wyboru Wykonawcy w jednej lub kilku następujących formach:</w:t>
      </w:r>
    </w:p>
    <w:p w14:paraId="52E0D64D" w14:textId="77777777" w:rsidR="00702421" w:rsidRDefault="00702421" w:rsidP="00702421">
      <w:pPr>
        <w:jc w:val="both"/>
        <w:rPr>
          <w:b/>
          <w:sz w:val="22"/>
          <w:szCs w:val="22"/>
        </w:rPr>
      </w:pPr>
      <w:r w:rsidRPr="00702421">
        <w:rPr>
          <w:b/>
          <w:sz w:val="22"/>
          <w:szCs w:val="22"/>
        </w:rPr>
        <w:t>BYŁO: (przed modyfikacją)</w:t>
      </w:r>
    </w:p>
    <w:p w14:paraId="168A1DC5" w14:textId="0A955318" w:rsidR="00702421" w:rsidRPr="00164011" w:rsidRDefault="00702421" w:rsidP="00702421">
      <w:pPr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15.3</w:t>
      </w:r>
      <w:r w:rsidRPr="00164011">
        <w:rPr>
          <w:sz w:val="22"/>
          <w:szCs w:val="22"/>
          <w:u w:val="single"/>
        </w:rPr>
        <w:t xml:space="preserve"> SWZ </w:t>
      </w:r>
    </w:p>
    <w:p w14:paraId="6EA3A64C" w14:textId="109E6F27" w:rsidR="00702421" w:rsidRPr="00AE30EB" w:rsidRDefault="00702421" w:rsidP="00702421">
      <w:pPr>
        <w:pStyle w:val="Tekstpodstawowy"/>
        <w:spacing w:line="240" w:lineRule="auto"/>
        <w:jc w:val="left"/>
      </w:pPr>
      <w:r w:rsidRPr="00AE30EB">
        <w:lastRenderedPageBreak/>
        <w:t>Wadium musi obejmować pełen okres związania ofertą tj. do dnia 2025-0</w:t>
      </w:r>
      <w:r>
        <w:t>8</w:t>
      </w:r>
      <w:r w:rsidRPr="00AE30EB">
        <w:t>-</w:t>
      </w:r>
      <w:r>
        <w:t>17</w:t>
      </w:r>
      <w:r w:rsidRPr="00AE30EB">
        <w:t>.</w:t>
      </w:r>
    </w:p>
    <w:p w14:paraId="0F5152E4" w14:textId="77777777" w:rsidR="00702421" w:rsidRDefault="00702421" w:rsidP="00702421">
      <w:pPr>
        <w:jc w:val="both"/>
        <w:rPr>
          <w:b/>
          <w:sz w:val="22"/>
          <w:szCs w:val="22"/>
        </w:rPr>
      </w:pPr>
    </w:p>
    <w:p w14:paraId="07D9263C" w14:textId="77777777" w:rsidR="00702421" w:rsidRPr="001D388F" w:rsidRDefault="00702421" w:rsidP="00702421">
      <w:pPr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65427EE0" w14:textId="77777777" w:rsidR="00702421" w:rsidRPr="00164011" w:rsidRDefault="00702421" w:rsidP="00702421">
      <w:pPr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15.3</w:t>
      </w:r>
      <w:r w:rsidRPr="00164011">
        <w:rPr>
          <w:sz w:val="22"/>
          <w:szCs w:val="22"/>
          <w:u w:val="single"/>
        </w:rPr>
        <w:t xml:space="preserve"> SWZ </w:t>
      </w:r>
    </w:p>
    <w:p w14:paraId="430A3F87" w14:textId="7488FCE9" w:rsidR="00702421" w:rsidRPr="00AE30EB" w:rsidRDefault="00702421" w:rsidP="00702421">
      <w:pPr>
        <w:pStyle w:val="Tekstpodstawowy"/>
        <w:spacing w:line="240" w:lineRule="auto"/>
        <w:jc w:val="left"/>
      </w:pPr>
      <w:r w:rsidRPr="00AE30EB">
        <w:t xml:space="preserve">Wadium musi obejmować pełen okres związania ofertą tj. </w:t>
      </w:r>
      <w:r w:rsidRPr="00702421">
        <w:rPr>
          <w:color w:val="FF0000"/>
        </w:rPr>
        <w:t>do dnia 2025-08-20.</w:t>
      </w:r>
    </w:p>
    <w:p w14:paraId="31BB0460" w14:textId="77777777" w:rsidR="00702421" w:rsidRDefault="00702421" w:rsidP="00702421">
      <w:pPr>
        <w:jc w:val="both"/>
        <w:rPr>
          <w:b/>
          <w:sz w:val="22"/>
          <w:szCs w:val="22"/>
        </w:rPr>
      </w:pPr>
    </w:p>
    <w:p w14:paraId="65B3B67A" w14:textId="1B1BA9E4" w:rsidR="0090194D" w:rsidRDefault="0090194D" w:rsidP="00702421">
      <w:pPr>
        <w:jc w:val="both"/>
        <w:rPr>
          <w:b/>
          <w:sz w:val="22"/>
          <w:szCs w:val="22"/>
        </w:rPr>
      </w:pPr>
      <w:r w:rsidRPr="00A41E85">
        <w:rPr>
          <w:b/>
          <w:sz w:val="22"/>
          <w:szCs w:val="22"/>
        </w:rPr>
        <w:t>BYŁO: (przed modyfikacją)</w:t>
      </w:r>
    </w:p>
    <w:p w14:paraId="50B49A78" w14:textId="77777777" w:rsidR="007E786B" w:rsidRPr="00164011" w:rsidRDefault="007E786B" w:rsidP="00702421">
      <w:pPr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16</w:t>
      </w:r>
      <w:r w:rsidRPr="00164011">
        <w:rPr>
          <w:sz w:val="22"/>
          <w:szCs w:val="22"/>
          <w:u w:val="single"/>
        </w:rPr>
        <w:t xml:space="preserve">. 1 SWZ </w:t>
      </w:r>
    </w:p>
    <w:p w14:paraId="3B96D0B9" w14:textId="6D11EC65" w:rsidR="007E786B" w:rsidRPr="00E8739D" w:rsidRDefault="007E786B" w:rsidP="00702421">
      <w:pPr>
        <w:pStyle w:val="Tekstpodstawowy"/>
        <w:spacing w:after="60" w:line="240" w:lineRule="auto"/>
        <w:jc w:val="left"/>
      </w:pPr>
      <w:r w:rsidRPr="00E8739D">
        <w:t xml:space="preserve">Wykonawca pozostaje związany ofertą do dnia </w:t>
      </w:r>
      <w:r w:rsidRPr="0001205F">
        <w:t>202</w:t>
      </w:r>
      <w:r>
        <w:t>5</w:t>
      </w:r>
      <w:r w:rsidRPr="0001205F">
        <w:t>-0</w:t>
      </w:r>
      <w:r>
        <w:t>8</w:t>
      </w:r>
      <w:r w:rsidRPr="0001205F">
        <w:t>-</w:t>
      </w:r>
      <w:r>
        <w:t>17</w:t>
      </w:r>
      <w:r w:rsidRPr="0001205F">
        <w:t>.</w:t>
      </w:r>
    </w:p>
    <w:p w14:paraId="593EDB2A" w14:textId="77777777" w:rsidR="0090194D" w:rsidRPr="001D388F" w:rsidRDefault="0090194D" w:rsidP="00702421">
      <w:pPr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51606078" w14:textId="77777777" w:rsidR="007E786B" w:rsidRPr="00E8739D" w:rsidRDefault="007E786B" w:rsidP="00702421">
      <w:pPr>
        <w:pStyle w:val="Tekstpodstawowy"/>
        <w:spacing w:line="240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 xml:space="preserve">Rozdz. 16. 1 SWZ </w:t>
      </w:r>
    </w:p>
    <w:p w14:paraId="7961B1E8" w14:textId="4928CFAF" w:rsidR="007E786B" w:rsidRPr="00E8739D" w:rsidRDefault="007E786B" w:rsidP="00702421">
      <w:pPr>
        <w:pStyle w:val="Tekstpodstawowy"/>
        <w:spacing w:after="60" w:line="240" w:lineRule="auto"/>
        <w:jc w:val="left"/>
      </w:pPr>
      <w:r w:rsidRPr="00E8739D">
        <w:t xml:space="preserve">Wykonawca pozostaje związany ofertą do dnia </w:t>
      </w:r>
      <w:r w:rsidRPr="0090194D">
        <w:rPr>
          <w:b/>
          <w:bCs/>
          <w:color w:val="ED0000"/>
        </w:rPr>
        <w:t>2025-08-2</w:t>
      </w:r>
      <w:r w:rsidR="00AC79DB" w:rsidRPr="0090194D">
        <w:rPr>
          <w:b/>
          <w:bCs/>
          <w:color w:val="ED0000"/>
        </w:rPr>
        <w:t>0</w:t>
      </w:r>
      <w:r w:rsidRPr="0090194D">
        <w:rPr>
          <w:b/>
          <w:bCs/>
          <w:color w:val="ED0000"/>
        </w:rPr>
        <w:t>.</w:t>
      </w:r>
    </w:p>
    <w:p w14:paraId="24E073C3" w14:textId="77777777" w:rsidR="00702421" w:rsidRDefault="00702421" w:rsidP="00702421">
      <w:pPr>
        <w:jc w:val="both"/>
        <w:rPr>
          <w:b/>
          <w:sz w:val="22"/>
          <w:szCs w:val="22"/>
        </w:rPr>
      </w:pPr>
      <w:bookmarkStart w:id="0" w:name="_Hlk37940485"/>
      <w:bookmarkStart w:id="1" w:name="_Hlk37857777"/>
    </w:p>
    <w:p w14:paraId="3A6C5A4F" w14:textId="0FE6D0AF" w:rsidR="0090194D" w:rsidRDefault="0090194D" w:rsidP="00702421">
      <w:pPr>
        <w:jc w:val="both"/>
        <w:rPr>
          <w:b/>
          <w:sz w:val="22"/>
          <w:szCs w:val="22"/>
        </w:rPr>
      </w:pPr>
      <w:r w:rsidRPr="00A41E85">
        <w:rPr>
          <w:b/>
          <w:sz w:val="22"/>
          <w:szCs w:val="22"/>
        </w:rPr>
        <w:t>BYŁO: (przed modyfikacją)</w:t>
      </w:r>
    </w:p>
    <w:p w14:paraId="1062833E" w14:textId="77777777" w:rsidR="007E786B" w:rsidRPr="00F10922" w:rsidRDefault="007E786B" w:rsidP="00702421">
      <w:pPr>
        <w:pStyle w:val="Tekstpodstawowy"/>
        <w:spacing w:line="240" w:lineRule="auto"/>
        <w:ind w:right="-2"/>
        <w:rPr>
          <w:bCs/>
          <w:i/>
          <w:iCs/>
          <w:sz w:val="22"/>
          <w:szCs w:val="22"/>
          <w:u w:val="single"/>
        </w:rPr>
      </w:pPr>
      <w:r w:rsidRPr="00F10922">
        <w:rPr>
          <w:bCs/>
          <w:i/>
          <w:iCs/>
          <w:sz w:val="22"/>
          <w:szCs w:val="22"/>
          <w:u w:val="single"/>
        </w:rPr>
        <w:t xml:space="preserve">Rozdz. 18 SWZ </w:t>
      </w:r>
    </w:p>
    <w:p w14:paraId="2E51A51C" w14:textId="587DB2C1" w:rsidR="007E786B" w:rsidRPr="004D1E5E" w:rsidRDefault="007E786B" w:rsidP="00702421">
      <w:pPr>
        <w:pStyle w:val="Tekstpodstawowy"/>
        <w:spacing w:line="240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bookmarkStart w:id="2" w:name="_Hlk197941791"/>
      <w:bookmarkEnd w:id="0"/>
      <w:bookmarkEnd w:id="1"/>
      <w:r w:rsidRPr="004D1E5E">
        <w:rPr>
          <w:b/>
        </w:rPr>
        <w:t>202</w:t>
      </w:r>
      <w:r>
        <w:rPr>
          <w:b/>
        </w:rPr>
        <w:t>5</w:t>
      </w:r>
      <w:r w:rsidRPr="004D1E5E">
        <w:rPr>
          <w:b/>
        </w:rPr>
        <w:t>-</w:t>
      </w:r>
      <w:r>
        <w:rPr>
          <w:b/>
        </w:rPr>
        <w:t>05</w:t>
      </w:r>
      <w:r w:rsidRPr="004D1E5E">
        <w:rPr>
          <w:b/>
        </w:rPr>
        <w:t>-</w:t>
      </w:r>
      <w:r>
        <w:rPr>
          <w:b/>
        </w:rPr>
        <w:t>20</w:t>
      </w:r>
      <w:r w:rsidRPr="004D1E5E">
        <w:t xml:space="preserve"> </w:t>
      </w:r>
      <w:bookmarkEnd w:id="2"/>
      <w:r w:rsidRPr="004D1E5E">
        <w:t xml:space="preserve">do godz. </w:t>
      </w:r>
      <w:r>
        <w:rPr>
          <w:b/>
        </w:rPr>
        <w:t>10</w:t>
      </w:r>
      <w:r w:rsidRPr="004D1E5E">
        <w:rPr>
          <w:b/>
        </w:rPr>
        <w:t>:00</w:t>
      </w:r>
    </w:p>
    <w:p w14:paraId="2AF8AD50" w14:textId="51C5BD6E" w:rsidR="0090194D" w:rsidRPr="001D388F" w:rsidRDefault="0090194D" w:rsidP="00702421">
      <w:pPr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3706785E" w14:textId="77777777" w:rsidR="007E786B" w:rsidRPr="0090194D" w:rsidRDefault="007E786B" w:rsidP="00702421">
      <w:pPr>
        <w:pStyle w:val="Tekstpodstawowy"/>
        <w:spacing w:line="240" w:lineRule="auto"/>
        <w:ind w:right="-2"/>
        <w:rPr>
          <w:bCs/>
          <w:i/>
          <w:iCs/>
          <w:sz w:val="22"/>
          <w:szCs w:val="22"/>
          <w:u w:val="single"/>
        </w:rPr>
      </w:pPr>
      <w:r w:rsidRPr="0090194D">
        <w:rPr>
          <w:bCs/>
          <w:i/>
          <w:iCs/>
          <w:sz w:val="22"/>
          <w:szCs w:val="22"/>
          <w:u w:val="single"/>
        </w:rPr>
        <w:t xml:space="preserve">Rozdz. 18 SWZ </w:t>
      </w:r>
    </w:p>
    <w:p w14:paraId="0E448033" w14:textId="5BB678D0" w:rsidR="007E786B" w:rsidRPr="007805A8" w:rsidRDefault="007E786B" w:rsidP="00702421">
      <w:pPr>
        <w:pStyle w:val="Tekstpodstawowy"/>
        <w:spacing w:line="240" w:lineRule="auto"/>
        <w:ind w:right="-2"/>
      </w:pPr>
      <w:r w:rsidRPr="007805A8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7805A8">
        <w:rPr>
          <w:bCs/>
          <w:sz w:val="22"/>
          <w:szCs w:val="22"/>
        </w:rPr>
        <w:br/>
      </w:r>
      <w:r w:rsidRPr="007805A8">
        <w:rPr>
          <w:b/>
          <w:color w:val="FF0000"/>
        </w:rPr>
        <w:t>2025-05-2</w:t>
      </w:r>
      <w:r w:rsidR="007805A8" w:rsidRPr="007805A8">
        <w:rPr>
          <w:b/>
          <w:color w:val="FF0000"/>
        </w:rPr>
        <w:t>3</w:t>
      </w:r>
      <w:r w:rsidRPr="007805A8">
        <w:rPr>
          <w:color w:val="FF0000"/>
        </w:rPr>
        <w:t xml:space="preserve"> </w:t>
      </w:r>
      <w:r w:rsidRPr="007805A8">
        <w:t xml:space="preserve">do godz. </w:t>
      </w:r>
      <w:r w:rsidRPr="007805A8">
        <w:rPr>
          <w:b/>
          <w:color w:val="FF0000"/>
        </w:rPr>
        <w:t>10:00</w:t>
      </w:r>
    </w:p>
    <w:p w14:paraId="74F6D407" w14:textId="77777777" w:rsidR="007E786B" w:rsidRPr="007805A8" w:rsidRDefault="007E786B" w:rsidP="00702421">
      <w:pPr>
        <w:pStyle w:val="Tekstpodstawowy"/>
        <w:spacing w:line="240" w:lineRule="auto"/>
        <w:ind w:right="-2"/>
        <w:rPr>
          <w:bCs/>
          <w:color w:val="FF0000"/>
          <w:sz w:val="22"/>
          <w:szCs w:val="22"/>
        </w:rPr>
      </w:pPr>
    </w:p>
    <w:p w14:paraId="69D1696E" w14:textId="77777777" w:rsidR="0090194D" w:rsidRDefault="0090194D" w:rsidP="00702421">
      <w:pPr>
        <w:jc w:val="both"/>
        <w:rPr>
          <w:b/>
          <w:sz w:val="22"/>
          <w:szCs w:val="22"/>
        </w:rPr>
      </w:pPr>
      <w:bookmarkStart w:id="3" w:name="_Hlk122504900"/>
      <w:r w:rsidRPr="00A41E85">
        <w:rPr>
          <w:b/>
          <w:sz w:val="22"/>
          <w:szCs w:val="22"/>
        </w:rPr>
        <w:t>BYŁO: (przed modyfikacją)</w:t>
      </w:r>
    </w:p>
    <w:p w14:paraId="4247F687" w14:textId="77777777" w:rsidR="007E786B" w:rsidRPr="007805A8" w:rsidRDefault="007E786B" w:rsidP="00702421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 w:rsidRPr="007805A8">
        <w:rPr>
          <w:bCs/>
          <w:i/>
          <w:iCs/>
          <w:sz w:val="22"/>
          <w:szCs w:val="22"/>
        </w:rPr>
        <w:t xml:space="preserve">Rozdz. </w:t>
      </w:r>
      <w:r w:rsidRPr="007805A8">
        <w:rPr>
          <w:bCs/>
          <w:sz w:val="22"/>
          <w:szCs w:val="22"/>
        </w:rPr>
        <w:t>19.1.</w:t>
      </w:r>
      <w:r w:rsidRPr="007805A8">
        <w:rPr>
          <w:bCs/>
          <w:sz w:val="22"/>
          <w:szCs w:val="22"/>
        </w:rPr>
        <w:tab/>
      </w:r>
    </w:p>
    <w:p w14:paraId="5DC980BE" w14:textId="622EF6E3" w:rsidR="007E786B" w:rsidRPr="007805A8" w:rsidRDefault="007E786B" w:rsidP="00702421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 w:rsidRPr="007805A8">
        <w:rPr>
          <w:bCs/>
          <w:sz w:val="22"/>
          <w:szCs w:val="22"/>
        </w:rPr>
        <w:t xml:space="preserve">Otwarcie ofert nastąpi w dniu: </w:t>
      </w:r>
      <w:r w:rsidRPr="007805A8">
        <w:rPr>
          <w:b/>
        </w:rPr>
        <w:t xml:space="preserve">2025-05-20 </w:t>
      </w:r>
      <w:r w:rsidRPr="007805A8">
        <w:t xml:space="preserve">o godz. </w:t>
      </w:r>
      <w:r w:rsidRPr="007805A8">
        <w:rPr>
          <w:b/>
        </w:rPr>
        <w:t>11:00</w:t>
      </w:r>
      <w:r w:rsidRPr="007805A8">
        <w:rPr>
          <w:bCs/>
          <w:sz w:val="22"/>
          <w:szCs w:val="22"/>
        </w:rPr>
        <w:t xml:space="preserve">, za pośrednictwem Platformy, </w:t>
      </w:r>
      <w:r w:rsidRPr="007805A8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7805A8">
        <w:rPr>
          <w:bCs/>
          <w:sz w:val="22"/>
          <w:szCs w:val="22"/>
        </w:rPr>
        <w:br/>
        <w:t>z ich upublicznieniem.</w:t>
      </w:r>
    </w:p>
    <w:bookmarkEnd w:id="3"/>
    <w:p w14:paraId="2FF0AD30" w14:textId="2A010AA4" w:rsidR="0090194D" w:rsidRPr="001D388F" w:rsidRDefault="0090194D" w:rsidP="00702421">
      <w:pPr>
        <w:jc w:val="both"/>
        <w:rPr>
          <w:b/>
          <w:sz w:val="22"/>
          <w:szCs w:val="22"/>
        </w:rPr>
      </w:pPr>
      <w:r w:rsidRPr="001D388F">
        <w:rPr>
          <w:b/>
          <w:sz w:val="22"/>
          <w:szCs w:val="22"/>
        </w:rPr>
        <w:t>JEST: (po modyfikacji)</w:t>
      </w:r>
    </w:p>
    <w:p w14:paraId="04512019" w14:textId="77777777" w:rsidR="007E786B" w:rsidRPr="007805A8" w:rsidRDefault="007E786B" w:rsidP="00702421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 w:rsidRPr="007805A8">
        <w:rPr>
          <w:bCs/>
          <w:i/>
          <w:iCs/>
          <w:sz w:val="22"/>
          <w:szCs w:val="22"/>
        </w:rPr>
        <w:t xml:space="preserve">Rozdz. </w:t>
      </w:r>
      <w:r w:rsidRPr="007805A8">
        <w:rPr>
          <w:bCs/>
          <w:sz w:val="22"/>
          <w:szCs w:val="22"/>
        </w:rPr>
        <w:t>19.1.</w:t>
      </w:r>
      <w:r w:rsidRPr="007805A8">
        <w:rPr>
          <w:bCs/>
          <w:sz w:val="22"/>
          <w:szCs w:val="22"/>
        </w:rPr>
        <w:tab/>
      </w:r>
    </w:p>
    <w:p w14:paraId="3748FF87" w14:textId="4806F84D" w:rsidR="007E786B" w:rsidRDefault="007E786B" w:rsidP="00702421">
      <w:pPr>
        <w:pStyle w:val="Tekstpodstawowy"/>
        <w:spacing w:line="240" w:lineRule="auto"/>
        <w:ind w:right="-2"/>
        <w:rPr>
          <w:bCs/>
          <w:sz w:val="22"/>
          <w:szCs w:val="22"/>
        </w:rPr>
      </w:pPr>
      <w:r w:rsidRPr="007805A8">
        <w:rPr>
          <w:bCs/>
          <w:sz w:val="22"/>
          <w:szCs w:val="22"/>
        </w:rPr>
        <w:t xml:space="preserve">Otwarcie ofert nastąpi w dniu: </w:t>
      </w:r>
      <w:r w:rsidRPr="007805A8">
        <w:rPr>
          <w:b/>
          <w:color w:val="FF0000"/>
        </w:rPr>
        <w:t>2025-05-2</w:t>
      </w:r>
      <w:r w:rsidR="007805A8" w:rsidRPr="007805A8">
        <w:rPr>
          <w:b/>
          <w:color w:val="FF0000"/>
        </w:rPr>
        <w:t>3</w:t>
      </w:r>
      <w:r w:rsidRPr="007805A8">
        <w:rPr>
          <w:b/>
          <w:color w:val="FF0000"/>
        </w:rPr>
        <w:t xml:space="preserve"> </w:t>
      </w:r>
      <w:r w:rsidRPr="007805A8">
        <w:t xml:space="preserve">o godz. </w:t>
      </w:r>
      <w:r w:rsidRPr="007805A8">
        <w:rPr>
          <w:b/>
        </w:rPr>
        <w:t>11:00</w:t>
      </w:r>
      <w:r w:rsidRPr="007805A8">
        <w:rPr>
          <w:bCs/>
          <w:sz w:val="22"/>
          <w:szCs w:val="22"/>
        </w:rPr>
        <w:t xml:space="preserve">, za pośrednictwem Platformy, </w:t>
      </w:r>
      <w:r w:rsidRPr="007805A8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7805A8">
        <w:rPr>
          <w:bCs/>
          <w:sz w:val="22"/>
          <w:szCs w:val="22"/>
        </w:rPr>
        <w:br/>
        <w:t>z ich upublicznieniem.</w:t>
      </w:r>
    </w:p>
    <w:p w14:paraId="3E5DB8B4" w14:textId="77777777" w:rsidR="007E786B" w:rsidRPr="001D388F" w:rsidRDefault="007E786B" w:rsidP="00A41E85">
      <w:pPr>
        <w:spacing w:line="360" w:lineRule="auto"/>
        <w:jc w:val="both"/>
        <w:rPr>
          <w:b/>
          <w:sz w:val="22"/>
          <w:szCs w:val="22"/>
        </w:rPr>
      </w:pPr>
    </w:p>
    <w:p w14:paraId="36993C24" w14:textId="1DE0806F" w:rsidR="00A41E85" w:rsidRPr="00E44B4F" w:rsidRDefault="00A41E85" w:rsidP="00A41E85">
      <w:pPr>
        <w:pStyle w:val="Tekstpodstawowy"/>
        <w:spacing w:line="240" w:lineRule="auto"/>
        <w:ind w:right="-2"/>
      </w:pPr>
      <w:r w:rsidRPr="007805A8">
        <w:t xml:space="preserve">- </w:t>
      </w:r>
      <w:r w:rsidR="00E44B4F">
        <w:t>m</w:t>
      </w:r>
      <w:r w:rsidRPr="007805A8">
        <w:t xml:space="preserve">odyfikuje się opis przedmiotu zamówienia stanowiący załącznik nr 2 do SWZ, </w:t>
      </w:r>
      <w:r w:rsidR="007805A8" w:rsidRPr="007805A8">
        <w:t xml:space="preserve">zał. nr 4 – wzór umowy, </w:t>
      </w:r>
      <w:r w:rsidR="00954FB2" w:rsidRPr="00954FB2">
        <w:t>zał. nr 4a do SWZ umowa RODO</w:t>
      </w:r>
      <w:r w:rsidR="00954FB2">
        <w:t xml:space="preserve">, </w:t>
      </w:r>
      <w:r w:rsidRPr="007805A8">
        <w:t>zał. nr 6 wykaz osób oraz formularz ofertowy – zał. nr 1</w:t>
      </w:r>
      <w:r w:rsidR="00E44B4F">
        <w:t xml:space="preserve">, </w:t>
      </w:r>
      <w:r w:rsidR="00E44B4F" w:rsidRPr="00E44B4F">
        <w:t>które to dokumenty zamieszcza na stronie internetowej Zamawiającego oraz na Platformie on-line.</w:t>
      </w:r>
    </w:p>
    <w:p w14:paraId="663F71F8" w14:textId="77777777" w:rsidR="00A41E85" w:rsidRPr="00E44B4F" w:rsidRDefault="00A41E85" w:rsidP="00E44B4F">
      <w:pPr>
        <w:pStyle w:val="Tekstpodstawowy"/>
        <w:spacing w:line="240" w:lineRule="auto"/>
        <w:ind w:right="-2"/>
      </w:pPr>
    </w:p>
    <w:p w14:paraId="5F5E97B6" w14:textId="77777777" w:rsidR="0090194D" w:rsidRDefault="0090194D" w:rsidP="00413C70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2F049C0D" w14:textId="77777777" w:rsidR="003348DE" w:rsidRDefault="003348DE" w:rsidP="003348DE">
      <w:pPr>
        <w:pStyle w:val="Tekstpodstawowy"/>
        <w:spacing w:line="240" w:lineRule="auto"/>
        <w:ind w:left="3119" w:firstLine="425"/>
        <w:jc w:val="center"/>
        <w:rPr>
          <w:iCs/>
          <w:szCs w:val="24"/>
        </w:rPr>
      </w:pPr>
      <w:r>
        <w:rPr>
          <w:iCs/>
          <w:szCs w:val="24"/>
        </w:rPr>
        <w:t>Zamawiający</w:t>
      </w:r>
    </w:p>
    <w:p w14:paraId="5EE374AA" w14:textId="77777777" w:rsidR="003348DE" w:rsidRDefault="003348DE" w:rsidP="003348DE">
      <w:pPr>
        <w:pStyle w:val="Tekstpodstawowy"/>
        <w:spacing w:line="240" w:lineRule="auto"/>
        <w:ind w:left="3119" w:firstLine="425"/>
        <w:jc w:val="center"/>
        <w:rPr>
          <w:iCs/>
          <w:szCs w:val="24"/>
        </w:rPr>
      </w:pPr>
      <w:r>
        <w:rPr>
          <w:iCs/>
          <w:szCs w:val="24"/>
        </w:rPr>
        <w:t xml:space="preserve">/-/ p. o. Z-cy Dyrektora </w:t>
      </w:r>
    </w:p>
    <w:p w14:paraId="56FF84B5" w14:textId="77777777" w:rsidR="003348DE" w:rsidRDefault="003348DE" w:rsidP="003348DE">
      <w:pPr>
        <w:pStyle w:val="Tekstpodstawowy"/>
        <w:spacing w:line="240" w:lineRule="auto"/>
        <w:ind w:left="3119" w:firstLine="425"/>
        <w:jc w:val="center"/>
        <w:rPr>
          <w:iCs/>
          <w:szCs w:val="24"/>
        </w:rPr>
      </w:pPr>
      <w:r>
        <w:rPr>
          <w:iCs/>
          <w:szCs w:val="24"/>
        </w:rPr>
        <w:t>ds. Administracyjnych</w:t>
      </w:r>
    </w:p>
    <w:p w14:paraId="239303A0" w14:textId="77777777" w:rsidR="003348DE" w:rsidRDefault="003348DE" w:rsidP="003348DE">
      <w:pPr>
        <w:pStyle w:val="Tekstpodstawowy"/>
        <w:spacing w:line="240" w:lineRule="auto"/>
        <w:ind w:left="3119" w:firstLine="425"/>
        <w:jc w:val="center"/>
        <w:rPr>
          <w:iCs/>
          <w:szCs w:val="24"/>
        </w:rPr>
      </w:pPr>
      <w:r>
        <w:rPr>
          <w:iCs/>
          <w:szCs w:val="24"/>
        </w:rPr>
        <w:t>Krystyna Piątkowska</w:t>
      </w:r>
    </w:p>
    <w:p w14:paraId="6E44B300" w14:textId="34A042F7" w:rsidR="005C0930" w:rsidRPr="00F82B55" w:rsidRDefault="005C0930" w:rsidP="00F82B55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F82B55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F6643" w14:textId="77777777" w:rsidR="00BE41E0" w:rsidRDefault="00BE41E0">
      <w:r>
        <w:separator/>
      </w:r>
    </w:p>
  </w:endnote>
  <w:endnote w:type="continuationSeparator" w:id="0">
    <w:p w14:paraId="53919C21" w14:textId="77777777" w:rsidR="00BE41E0" w:rsidRDefault="00BE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02AB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032CC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FA8D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D0E1D6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83A1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59C30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C87C2" w14:textId="77777777" w:rsidR="00EF1037" w:rsidRDefault="00EF1037">
    <w:pPr>
      <w:pStyle w:val="Stopka"/>
      <w:tabs>
        <w:tab w:val="clear" w:pos="4536"/>
        <w:tab w:val="left" w:pos="6237"/>
      </w:tabs>
    </w:pPr>
  </w:p>
  <w:p w14:paraId="33112CF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7C723" w14:textId="77777777" w:rsidR="00BE41E0" w:rsidRDefault="00BE41E0">
      <w:r>
        <w:separator/>
      </w:r>
    </w:p>
  </w:footnote>
  <w:footnote w:type="continuationSeparator" w:id="0">
    <w:p w14:paraId="62035F00" w14:textId="77777777" w:rsidR="00BE41E0" w:rsidRDefault="00BE4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28D3" w14:textId="77777777" w:rsidR="00C90617" w:rsidRDefault="00C90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732D1" w14:textId="77777777" w:rsidR="00C90617" w:rsidRDefault="00C906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0140" w14:textId="77777777" w:rsidR="00C90617" w:rsidRDefault="00C906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6086B"/>
    <w:multiLevelType w:val="hybridMultilevel"/>
    <w:tmpl w:val="DAD84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B80200"/>
    <w:multiLevelType w:val="hybridMultilevel"/>
    <w:tmpl w:val="C98A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5A38A2"/>
    <w:multiLevelType w:val="hybridMultilevel"/>
    <w:tmpl w:val="E376B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625800">
    <w:abstractNumId w:val="1"/>
  </w:num>
  <w:num w:numId="2" w16cid:durableId="1872450427">
    <w:abstractNumId w:val="0"/>
  </w:num>
  <w:num w:numId="3" w16cid:durableId="1797990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1E0"/>
    <w:rsid w:val="00053957"/>
    <w:rsid w:val="00057D02"/>
    <w:rsid w:val="000613E0"/>
    <w:rsid w:val="001023B9"/>
    <w:rsid w:val="001A571A"/>
    <w:rsid w:val="0022485D"/>
    <w:rsid w:val="002B1C74"/>
    <w:rsid w:val="0032507E"/>
    <w:rsid w:val="003348DE"/>
    <w:rsid w:val="0034120C"/>
    <w:rsid w:val="0037565E"/>
    <w:rsid w:val="00377632"/>
    <w:rsid w:val="00384EFD"/>
    <w:rsid w:val="003C007C"/>
    <w:rsid w:val="00413C70"/>
    <w:rsid w:val="004222DA"/>
    <w:rsid w:val="00453E59"/>
    <w:rsid w:val="00456457"/>
    <w:rsid w:val="00460DC4"/>
    <w:rsid w:val="00477261"/>
    <w:rsid w:val="004B649C"/>
    <w:rsid w:val="004D0732"/>
    <w:rsid w:val="005079A4"/>
    <w:rsid w:val="005363C9"/>
    <w:rsid w:val="0055546F"/>
    <w:rsid w:val="005C0930"/>
    <w:rsid w:val="005F6CED"/>
    <w:rsid w:val="006736C6"/>
    <w:rsid w:val="00687F0F"/>
    <w:rsid w:val="006D4AE5"/>
    <w:rsid w:val="006E4C5D"/>
    <w:rsid w:val="00702421"/>
    <w:rsid w:val="007068D0"/>
    <w:rsid w:val="007805A8"/>
    <w:rsid w:val="007E786B"/>
    <w:rsid w:val="00854803"/>
    <w:rsid w:val="0085760C"/>
    <w:rsid w:val="0087224A"/>
    <w:rsid w:val="008F6D51"/>
    <w:rsid w:val="0090194D"/>
    <w:rsid w:val="009149C3"/>
    <w:rsid w:val="00930A96"/>
    <w:rsid w:val="00944CF5"/>
    <w:rsid w:val="00953AA1"/>
    <w:rsid w:val="00954FB2"/>
    <w:rsid w:val="0095641D"/>
    <w:rsid w:val="009D169F"/>
    <w:rsid w:val="00A41E85"/>
    <w:rsid w:val="00A4668B"/>
    <w:rsid w:val="00A575CB"/>
    <w:rsid w:val="00A92DF2"/>
    <w:rsid w:val="00AC79DB"/>
    <w:rsid w:val="00B101F3"/>
    <w:rsid w:val="00B26D41"/>
    <w:rsid w:val="00B3355B"/>
    <w:rsid w:val="00B361A9"/>
    <w:rsid w:val="00BE41E0"/>
    <w:rsid w:val="00C152AE"/>
    <w:rsid w:val="00C90617"/>
    <w:rsid w:val="00C92FF9"/>
    <w:rsid w:val="00CE17A4"/>
    <w:rsid w:val="00CF57C1"/>
    <w:rsid w:val="00D07568"/>
    <w:rsid w:val="00D1574A"/>
    <w:rsid w:val="00D168A1"/>
    <w:rsid w:val="00D248D2"/>
    <w:rsid w:val="00D92E1C"/>
    <w:rsid w:val="00E02559"/>
    <w:rsid w:val="00E03B3C"/>
    <w:rsid w:val="00E10493"/>
    <w:rsid w:val="00E222FB"/>
    <w:rsid w:val="00E44B4F"/>
    <w:rsid w:val="00E74582"/>
    <w:rsid w:val="00E85231"/>
    <w:rsid w:val="00EB3650"/>
    <w:rsid w:val="00EF1037"/>
    <w:rsid w:val="00F16162"/>
    <w:rsid w:val="00F82598"/>
    <w:rsid w:val="00F82B55"/>
    <w:rsid w:val="00FA7728"/>
    <w:rsid w:val="00FF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653F3E"/>
  <w15:chartTrackingRefBased/>
  <w15:docId w15:val="{A816363D-1FA8-4C25-B69B-AC2A283A7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456457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E786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3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5</Pages>
  <Words>1700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27</cp:revision>
  <cp:lastPrinted>2025-05-13T08:47:00Z</cp:lastPrinted>
  <dcterms:created xsi:type="dcterms:W3CDTF">2025-04-30T10:01:00Z</dcterms:created>
  <dcterms:modified xsi:type="dcterms:W3CDTF">2025-05-14T11:23:00Z</dcterms:modified>
</cp:coreProperties>
</file>