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C4F87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96414" w:rsidRPr="00F96414">
        <w:rPr>
          <w:rFonts w:ascii="Arial" w:hAnsi="Arial" w:cs="Arial"/>
          <w:b/>
          <w:sz w:val="24"/>
          <w:szCs w:val="24"/>
        </w:rPr>
        <w:t>CRZP/85/2025/AZP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6414" w:rsidRPr="00F96414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6414" w:rsidRPr="00F96414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96414" w:rsidRPr="00F96414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6414" w:rsidRPr="00F96414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96414" w:rsidRPr="00F96414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6414" w:rsidRPr="0012157F" w:rsidTr="006E0D05">
        <w:tc>
          <w:tcPr>
            <w:tcW w:w="9104" w:type="dxa"/>
            <w:shd w:val="clear" w:color="auto" w:fill="D9D9D9"/>
          </w:tcPr>
          <w:p w:rsidR="00F96414" w:rsidRPr="0012157F" w:rsidRDefault="00F96414" w:rsidP="006E0D0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96414" w:rsidRDefault="00F96414" w:rsidP="006E0D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9641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9641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9641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96414" w:rsidRPr="00C86421" w:rsidRDefault="00F96414" w:rsidP="006E0D0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96414" w:rsidRDefault="00F96414" w:rsidP="006E0D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96414" w:rsidRPr="00C86421" w:rsidRDefault="00F96414" w:rsidP="006E0D0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F96414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96414">
        <w:rPr>
          <w:rFonts w:ascii="Arial" w:hAnsi="Arial" w:cs="Arial"/>
          <w:b/>
          <w:sz w:val="24"/>
          <w:szCs w:val="24"/>
        </w:rPr>
        <w:t>Zawarcie umowy ramowej na wykonywanie robót telekomunikacyjnych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6414" w:rsidRPr="00F96414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96414" w:rsidRPr="0012157F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641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96414" w:rsidRPr="0012157F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641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96414" w:rsidRPr="00F96414" w:rsidRDefault="00F96414" w:rsidP="006E0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F96414" w:rsidRPr="00F96414" w:rsidRDefault="00F96414" w:rsidP="006E0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lastRenderedPageBreak/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F96414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F96414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F9641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96414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AC4F87">
              <w:rPr>
                <w:rFonts w:ascii="Arial" w:hAnsi="Arial" w:cs="Arial"/>
                <w:sz w:val="24"/>
                <w:szCs w:val="24"/>
              </w:rPr>
              <w:t xml:space="preserve">92,1907, z </w:t>
            </w:r>
            <w:proofErr w:type="spellStart"/>
            <w:r w:rsidR="00AC4F8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AC4F87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F96414" w:rsidRPr="00F96414" w:rsidRDefault="00F96414" w:rsidP="006E0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F96414" w:rsidRPr="0012157F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641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96414" w:rsidRPr="0012157F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641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96414" w:rsidRPr="0012157F" w:rsidRDefault="00F96414" w:rsidP="006E0D0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641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AC4F87" w:rsidRDefault="00064593" w:rsidP="00AC4F87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  <w:bookmarkStart w:id="1" w:name="_GoBack"/>
      <w:bookmarkEnd w:id="1"/>
    </w:p>
    <w:sectPr w:rsidR="00484F88" w:rsidRPr="00AC4F8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C9" w:rsidRDefault="00CB11C9" w:rsidP="0038231F">
      <w:pPr>
        <w:spacing w:after="0" w:line="240" w:lineRule="auto"/>
      </w:pPr>
      <w:r>
        <w:separator/>
      </w:r>
    </w:p>
  </w:endnote>
  <w:endnote w:type="continuationSeparator" w:id="0">
    <w:p w:rsidR="00CB11C9" w:rsidRDefault="00CB11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414" w:rsidRDefault="00F964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4F8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4F8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414" w:rsidRDefault="00F964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C9" w:rsidRDefault="00CB11C9" w:rsidP="0038231F">
      <w:pPr>
        <w:spacing w:after="0" w:line="240" w:lineRule="auto"/>
      </w:pPr>
      <w:r>
        <w:separator/>
      </w:r>
    </w:p>
  </w:footnote>
  <w:footnote w:type="continuationSeparator" w:id="0">
    <w:p w:rsidR="00CB11C9" w:rsidRDefault="00CB11C9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414" w:rsidRDefault="00F96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414" w:rsidRDefault="00F96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414" w:rsidRDefault="00F964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1C9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4F87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11C9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6414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7C5345"/>
  <w15:chartTrackingRefBased/>
  <w15:docId w15:val="{5278AD6E-6C1A-4DF4-85A8-BA676ADBE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2B0DA-F5AD-4FDF-B2D1-BAA87A602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1053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2025-05-08T08:59:00Z</dcterms:created>
  <dcterms:modified xsi:type="dcterms:W3CDTF">2025-05-08T08:59:00Z</dcterms:modified>
</cp:coreProperties>
</file>