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30F5824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486A75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5E537D16" w:rsidR="00D62E6E" w:rsidRPr="00A74930" w:rsidRDefault="00486A7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Leki – preparaty krwiopochodne - Albuminy</w:t>
            </w:r>
          </w:p>
        </w:tc>
      </w:tr>
      <w:tr w:rsidR="0055439C" w:rsidRPr="00A74930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10648A65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486A7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37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4B9F701B" w:rsidR="00BC121E" w:rsidRPr="00A74930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621A2F0E" w:rsidR="00BC121E" w:rsidRPr="00A74930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2010-01-07T09:39:00Z</cp:lastPrinted>
  <dcterms:created xsi:type="dcterms:W3CDTF">2025-04-24T08:29:00Z</dcterms:created>
  <dcterms:modified xsi:type="dcterms:W3CDTF">2025-04-24T08:29:00Z</dcterms:modified>
</cp:coreProperties>
</file>