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A2A8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C232B" w:rsidRPr="005C232B">
        <w:rPr>
          <w:b/>
        </w:rPr>
        <w:t>CRZP/83/2025/AZP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C232B" w:rsidRPr="004A5DB6" w:rsidTr="0059745F">
        <w:tc>
          <w:tcPr>
            <w:tcW w:w="9212" w:type="dxa"/>
            <w:shd w:val="clear" w:color="auto" w:fill="auto"/>
          </w:tcPr>
          <w:p w:rsidR="005C232B" w:rsidRPr="004A5DB6" w:rsidRDefault="005C232B" w:rsidP="0059745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C232B" w:rsidRPr="004A5DB6" w:rsidRDefault="005C232B" w:rsidP="0059745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C232B">
              <w:t>(</w:t>
            </w:r>
            <w:proofErr w:type="spellStart"/>
            <w:r w:rsidRPr="005C232B">
              <w:t>t.j</w:t>
            </w:r>
            <w:proofErr w:type="spellEnd"/>
            <w:r w:rsidRPr="005C232B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C232B" w:rsidRPr="004A5DB6" w:rsidRDefault="005C232B" w:rsidP="0059745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C232B" w:rsidRPr="004A5DB6" w:rsidRDefault="005C232B" w:rsidP="0059745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C232B" w:rsidRPr="004A5DB6" w:rsidRDefault="005C232B" w:rsidP="0059745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AA2A85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C232B" w:rsidRPr="005C232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5C232B" w:rsidRPr="005C232B">
        <w:rPr>
          <w:b/>
        </w:rPr>
        <w:t>Zawarcie umowy ramowej na wykonywanie robót sanitarnych w obiektach Uniwersytetu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AA2A85">
        <w:lastRenderedPageBreak/>
        <w:t>Oświadczam,</w:t>
      </w:r>
      <w:r w:rsidR="00313417" w:rsidRPr="00AA2A85">
        <w:t xml:space="preserve"> że spełniam</w:t>
      </w:r>
      <w:r w:rsidR="004541F9" w:rsidRPr="00AA2A85">
        <w:t>, określone przez Zamawiającego,</w:t>
      </w:r>
      <w:r w:rsidR="00313417" w:rsidRPr="00AA2A85">
        <w:t xml:space="preserve"> warunki udziału </w:t>
      </w:r>
      <w:r w:rsidR="004541F9" w:rsidRPr="00AA2A8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5C232B" w:rsidRPr="003A59F0" w:rsidTr="005974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C232B">
              <w:rPr>
                <w:rFonts w:cs="Calibri"/>
                <w:b/>
                <w:bCs/>
              </w:rPr>
              <w:t>Sytuacja ekonomiczna lub finansowa</w:t>
            </w:r>
          </w:p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Zamawiający nie stawia warunku w tym zakresie</w:t>
            </w:r>
          </w:p>
        </w:tc>
      </w:tr>
      <w:tr w:rsidR="005C232B" w:rsidRPr="003A59F0" w:rsidTr="005974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2B" w:rsidRDefault="005C232B" w:rsidP="005974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C232B">
              <w:rPr>
                <w:rFonts w:cs="Calibri"/>
                <w:b/>
                <w:bCs/>
              </w:rPr>
              <w:t>Zdolność techniczna lub zawodowa</w:t>
            </w:r>
          </w:p>
          <w:p w:rsidR="00AA2A85" w:rsidRPr="00AA2A85" w:rsidRDefault="00AA2A85" w:rsidP="0059745F">
            <w:pPr>
              <w:spacing w:before="60" w:after="120"/>
              <w:jc w:val="both"/>
              <w:rPr>
                <w:rFonts w:cs="Calibri"/>
                <w:bCs/>
              </w:rPr>
            </w:pPr>
            <w:r w:rsidRPr="00AA2A85">
              <w:rPr>
                <w:rFonts w:cs="Calibri"/>
                <w:bCs/>
              </w:rPr>
              <w:t>Zamawiający uzna powyższy warunek za spełniony, jeżeli wykonawca wykaże, że dysponuje lub będzie dysponował osobami posiadającymi :</w:t>
            </w:r>
          </w:p>
          <w:p w:rsidR="005C232B" w:rsidRPr="005C232B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1.</w:t>
            </w:r>
            <w:r w:rsidRPr="005C232B">
              <w:rPr>
                <w:rFonts w:cs="Calibri"/>
              </w:rPr>
              <w:tab/>
              <w:t>uprawnienia budowlane do kierowania robotami w specjalności instalacyjnej obejmującej instalacje: wodociągowe, kanalizacyjne i cieplne określone w ustawie z dnia 7 lipca 1994 r. Prawo Budowlane  (</w:t>
            </w:r>
            <w:proofErr w:type="spellStart"/>
            <w:r w:rsidRPr="005C232B">
              <w:rPr>
                <w:rFonts w:cs="Calibri"/>
              </w:rPr>
              <w:t>Dz</w:t>
            </w:r>
            <w:proofErr w:type="spellEnd"/>
            <w:r w:rsidRPr="005C232B">
              <w:rPr>
                <w:rFonts w:cs="Calibri"/>
              </w:rPr>
              <w:t xml:space="preserve"> .U. z 2024 r. poz. 725 z </w:t>
            </w:r>
            <w:proofErr w:type="spellStart"/>
            <w:r w:rsidRPr="005C232B">
              <w:rPr>
                <w:rFonts w:cs="Calibri"/>
              </w:rPr>
              <w:t>późn</w:t>
            </w:r>
            <w:proofErr w:type="spellEnd"/>
            <w:r w:rsidRPr="005C232B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5C232B">
              <w:rPr>
                <w:rFonts w:cs="Calibri"/>
              </w:rPr>
              <w:t>późn</w:t>
            </w:r>
            <w:proofErr w:type="spellEnd"/>
            <w:r w:rsidRPr="005C232B">
              <w:rPr>
                <w:rFonts w:cs="Calibri"/>
              </w:rPr>
              <w:t>. zm.) - 1 osoba</w:t>
            </w:r>
          </w:p>
          <w:p w:rsidR="005C232B" w:rsidRPr="005C232B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2.</w:t>
            </w:r>
            <w:r w:rsidRPr="005C232B">
              <w:rPr>
                <w:rFonts w:cs="Calibri"/>
              </w:rPr>
              <w:tab/>
              <w:t>świadectwo kwalifikacyjne uprawniające do zajmowania się eksploatacją urządzeń , instalacji i sieci na stanowisku eksploatacji oraz dozoru w Grupie 2 i 3 - 1 osoba</w:t>
            </w:r>
          </w:p>
          <w:p w:rsidR="005C232B" w:rsidRPr="005C232B" w:rsidRDefault="00AA2A85" w:rsidP="0059745F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Wykonawca musi wykazać, iż w okresie ostatnich pięciu lat przed upływem terminu składania ofert, a jeżeli okres prowadzenia działalności jest krótszy –w tym okresie, wykonał co najmniej:</w:t>
            </w:r>
          </w:p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3 roboty budowlane w branży sanitarnej w zakresie instalacji wodociągowych i kanalizacyjnych lub wentylacji mechanicznej, klimatyzacji o wartości minimum 100 000 zł brutto każda, w tym 1 w obiekcie zabytkowym wpisanym do rejestru zabytków nieruchomych (wraz z podaniem numeru zabytku)</w:t>
            </w:r>
          </w:p>
        </w:tc>
      </w:tr>
      <w:tr w:rsidR="005C232B" w:rsidRPr="003A59F0" w:rsidTr="005974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C232B">
              <w:rPr>
                <w:rFonts w:cs="Calibri"/>
                <w:b/>
                <w:bCs/>
              </w:rPr>
              <w:t>Zdolność do występowania w obrocie gospodarczym</w:t>
            </w:r>
          </w:p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Zamawiający nie stawia warunku w tym zakresie</w:t>
            </w:r>
          </w:p>
        </w:tc>
      </w:tr>
      <w:tr w:rsidR="005C232B" w:rsidRPr="003A59F0" w:rsidTr="005974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C232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C232B" w:rsidRPr="00A95E89" w:rsidRDefault="005C232B" w:rsidP="0059745F">
            <w:pPr>
              <w:spacing w:before="60" w:after="120"/>
              <w:jc w:val="both"/>
              <w:rPr>
                <w:rFonts w:cs="Calibri"/>
              </w:rPr>
            </w:pPr>
            <w:r w:rsidRPr="005C232B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A2A85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AA2A85">
        <w:rPr>
          <w:sz w:val="20"/>
          <w:szCs w:val="20"/>
        </w:rPr>
        <w:t xml:space="preserve">…………….……. </w:t>
      </w:r>
      <w:r w:rsidRPr="00AA2A85">
        <w:rPr>
          <w:i/>
          <w:sz w:val="16"/>
          <w:szCs w:val="16"/>
        </w:rPr>
        <w:t>(miejscowość),</w:t>
      </w:r>
      <w:r w:rsidRPr="00AA2A85">
        <w:rPr>
          <w:i/>
          <w:sz w:val="18"/>
          <w:szCs w:val="18"/>
        </w:rPr>
        <w:t xml:space="preserve"> </w:t>
      </w:r>
      <w:r w:rsidRPr="00AA2A85">
        <w:rPr>
          <w:sz w:val="20"/>
          <w:szCs w:val="20"/>
        </w:rPr>
        <w:t xml:space="preserve">dnia ………….……. r. </w:t>
      </w:r>
    </w:p>
    <w:p w:rsidR="00025C8D" w:rsidRPr="00AA2A8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A2A85">
        <w:rPr>
          <w:sz w:val="20"/>
          <w:szCs w:val="20"/>
        </w:rPr>
        <w:tab/>
      </w:r>
      <w:r w:rsidRPr="00AA2A85">
        <w:rPr>
          <w:sz w:val="20"/>
          <w:szCs w:val="20"/>
        </w:rPr>
        <w:tab/>
      </w:r>
      <w:r w:rsidRPr="00AA2A85">
        <w:rPr>
          <w:sz w:val="20"/>
          <w:szCs w:val="20"/>
        </w:rPr>
        <w:tab/>
      </w:r>
      <w:r w:rsidRPr="00AA2A85">
        <w:rPr>
          <w:sz w:val="20"/>
          <w:szCs w:val="20"/>
        </w:rPr>
        <w:tab/>
      </w:r>
      <w:r w:rsidRPr="00AA2A85">
        <w:rPr>
          <w:sz w:val="20"/>
          <w:szCs w:val="20"/>
        </w:rPr>
        <w:tab/>
      </w:r>
      <w:r w:rsidRPr="00AA2A85">
        <w:rPr>
          <w:sz w:val="20"/>
          <w:szCs w:val="20"/>
        </w:rPr>
        <w:tab/>
      </w:r>
      <w:r w:rsidRPr="00AA2A85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A2A8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510" w:rsidRDefault="00E87510" w:rsidP="0038231F">
      <w:pPr>
        <w:spacing w:after="0" w:line="240" w:lineRule="auto"/>
      </w:pPr>
      <w:r>
        <w:separator/>
      </w:r>
    </w:p>
  </w:endnote>
  <w:endnote w:type="continuationSeparator" w:id="0">
    <w:p w:rsidR="00E87510" w:rsidRDefault="00E875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32B" w:rsidRDefault="005C23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A2A8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A2A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32B" w:rsidRDefault="005C2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510" w:rsidRDefault="00E87510" w:rsidP="0038231F">
      <w:pPr>
        <w:spacing w:after="0" w:line="240" w:lineRule="auto"/>
      </w:pPr>
      <w:r>
        <w:separator/>
      </w:r>
    </w:p>
  </w:footnote>
  <w:footnote w:type="continuationSeparator" w:id="0">
    <w:p w:rsidR="00E87510" w:rsidRDefault="00E875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32B" w:rsidRDefault="005C2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32B" w:rsidRDefault="005C2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32B" w:rsidRDefault="005C23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751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232B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A2A8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751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3A9E37"/>
  <w15:chartTrackingRefBased/>
  <w15:docId w15:val="{045BF836-4DDE-4609-BA14-24C2CF3D4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D0C9-E8C6-43AC-AB5D-97449B3E7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2025-05-07T08:54:00Z</dcterms:created>
  <dcterms:modified xsi:type="dcterms:W3CDTF">2025-05-07T08:54:00Z</dcterms:modified>
</cp:coreProperties>
</file>