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CCEC880" w14:textId="1A4D9F7A" w:rsidR="00281DC6" w:rsidRPr="00D0590E" w:rsidRDefault="00D0590E" w:rsidP="00D0590E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D0590E">
        <w:rPr>
          <w:b/>
          <w:bCs/>
        </w:rPr>
        <w:t>Prace dostosowawcze do zaleceń Sanepidu wraz z dalszą modernizacją w ramach zadania "Realizacja zaleceń pokontrolnych Sanepidu wraz z dalszą modernizacją pomieszczeń w WCR na potrzeby działalności Oddziału Rehabilitacji Ogólnoustrojowej, Neurologicznej i Kardiologicznej - Filia nr 3"</w:t>
      </w:r>
      <w:r w:rsidR="00281DC6" w:rsidRPr="00D0590E">
        <w:rPr>
          <w:b/>
          <w:bCs/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483DF5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="00D0590E" w:rsidRPr="00281DC6">
              <w:rPr>
                <w:rFonts w:eastAsia="Calibri"/>
                <w:sz w:val="22"/>
                <w:szCs w:val="22"/>
              </w:rPr>
              <w:t>Wykonawcy</w:t>
            </w:r>
            <w:r w:rsidRPr="00281DC6">
              <w:br/>
              <w:t>(</w:t>
            </w:r>
            <w:r w:rsidR="00D0590E">
              <w:t xml:space="preserve">ulica, kod, miejscowość,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7B6CD16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na wykonanie przedmiotu zamówienia zgodnie ze Specyfikacją Warunków Zamówienia</w:t>
      </w:r>
      <w:r w:rsidR="00A641B1" w:rsidRPr="00432505">
        <w:t xml:space="preserve">, Opisem Przedmiotu Zamówienia, Kosztorysem ,,ślepym” </w:t>
      </w:r>
      <w:r w:rsidR="004858D2" w:rsidRPr="00432505">
        <w:t xml:space="preserve">oraz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EEC3A90" w14:textId="48BDC75E" w:rsidR="00591410" w:rsidRPr="00432505" w:rsidRDefault="00591410" w:rsidP="00591410">
      <w:pPr>
        <w:spacing w:after="120" w:line="276" w:lineRule="auto"/>
        <w:contextualSpacing/>
        <w:jc w:val="both"/>
        <w:rPr>
          <w:bCs/>
        </w:rPr>
      </w:pPr>
      <w:bookmarkStart w:id="2" w:name="_Hlk64876004"/>
      <w:bookmarkStart w:id="3" w:name="_Hlk115774927"/>
      <w:r w:rsidRPr="00432505">
        <w:rPr>
          <w:bCs/>
        </w:rPr>
        <w:t>Wartość netto za wykonanie całości przedmiotu zamówienia wynosi: ………..…………… zł</w:t>
      </w:r>
    </w:p>
    <w:p w14:paraId="23731C4A" w14:textId="3242E46E" w:rsidR="0048160C" w:rsidRPr="008634E0" w:rsidRDefault="0048160C" w:rsidP="0048160C">
      <w:pPr>
        <w:ind w:hanging="284"/>
        <w:jc w:val="both"/>
      </w:pPr>
      <w:r w:rsidRPr="008634E0">
        <w:t xml:space="preserve">     </w:t>
      </w:r>
      <w:r>
        <w:t>S</w:t>
      </w:r>
      <w:r w:rsidRPr="008634E0">
        <w:t>tawka  podatku VAT wynosi  ...</w:t>
      </w:r>
      <w:r w:rsidR="003A09E2">
        <w:t>..</w:t>
      </w:r>
      <w:r w:rsidRPr="008634E0">
        <w:t>...%</w:t>
      </w:r>
      <w:r>
        <w:t xml:space="preserve">, </w:t>
      </w:r>
      <w:r w:rsidRPr="008634E0">
        <w:t>kwota podatku VAT wynosi ..............</w:t>
      </w:r>
      <w:r w:rsidR="003A09E2">
        <w:t>...........</w:t>
      </w:r>
      <w:r w:rsidRPr="008634E0">
        <w:t>.......... zł</w:t>
      </w:r>
    </w:p>
    <w:p w14:paraId="3ECB7C8C" w14:textId="33963AEA" w:rsidR="00591410" w:rsidRPr="00432505" w:rsidRDefault="00591410" w:rsidP="00D200D8">
      <w:pPr>
        <w:spacing w:after="120" w:line="276" w:lineRule="auto"/>
        <w:contextualSpacing/>
        <w:jc w:val="both"/>
        <w:rPr>
          <w:b/>
        </w:rPr>
      </w:pPr>
      <w:r w:rsidRPr="00432505">
        <w:rPr>
          <w:b/>
        </w:rPr>
        <w:t xml:space="preserve">Wartość brutto za wykonanie całości przedmiotu zamówienia wynosi: ……………….. zł </w:t>
      </w:r>
    </w:p>
    <w:p w14:paraId="2642FF43" w14:textId="075ABB2E" w:rsidR="00281DC6" w:rsidRPr="00432505" w:rsidRDefault="00281DC6" w:rsidP="00D200D8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(słownie: ………………………………………………………………………………… zł)</w:t>
      </w:r>
      <w:r w:rsidR="00591410" w:rsidRPr="00432505">
        <w:rPr>
          <w:bCs/>
        </w:rPr>
        <w:t>,</w:t>
      </w:r>
    </w:p>
    <w:bookmarkEnd w:id="2"/>
    <w:p w14:paraId="7782AC23" w14:textId="77777777" w:rsidR="00591410" w:rsidRDefault="00591410" w:rsidP="00591410">
      <w:pPr>
        <w:ind w:left="1068"/>
      </w:pPr>
    </w:p>
    <w:p w14:paraId="3EADDF25" w14:textId="30DF11A0" w:rsidR="00925288" w:rsidRPr="00BD55C8" w:rsidRDefault="00BD55C8" w:rsidP="003A09E2">
      <w:pPr>
        <w:jc w:val="both"/>
        <w:rPr>
          <w:b/>
          <w:bCs/>
        </w:rPr>
      </w:pPr>
      <w:bookmarkStart w:id="4" w:name="_Hlk51753816"/>
      <w:bookmarkStart w:id="5" w:name="_Hlk50105795"/>
      <w:bookmarkEnd w:id="3"/>
      <w:r w:rsidRPr="00BD55C8">
        <w:rPr>
          <w:b/>
          <w:bCs/>
        </w:rPr>
        <w:lastRenderedPageBreak/>
        <w:t>Czas realizacji zadania (skrócenie terminu wykonania)</w:t>
      </w:r>
      <w:r w:rsidR="001675BC">
        <w:t xml:space="preserve"> </w:t>
      </w:r>
      <w:r w:rsidR="001675BC">
        <w:t>(II kryterium punktowe)</w:t>
      </w:r>
      <w:r w:rsidR="00925288" w:rsidRPr="00CA2EB7">
        <w:t xml:space="preserve">: </w:t>
      </w:r>
      <w:r w:rsidR="00960DE7">
        <w:t>…………………</w:t>
      </w:r>
      <w:r w:rsidR="009C2D96">
        <w:t xml:space="preserve"> </w:t>
      </w:r>
      <w:r w:rsidR="003A09E2">
        <w:t xml:space="preserve">(należy wpisać: </w:t>
      </w:r>
      <w:r w:rsidR="003A09E2" w:rsidRPr="003A09E2">
        <w:t>bez skrócenia</w:t>
      </w:r>
      <w:r w:rsidR="003A09E2">
        <w:t>/</w:t>
      </w:r>
      <w:r w:rsidR="003A09E2" w:rsidRPr="003A09E2">
        <w:t>skrócenie terminu o 1 tydzień</w:t>
      </w:r>
      <w:r w:rsidR="003A09E2">
        <w:t>/</w:t>
      </w:r>
      <w:r w:rsidR="003A09E2" w:rsidRPr="003A09E2">
        <w:t>skrócenie terminu o 2 tygodnie</w:t>
      </w:r>
      <w:r w:rsidR="003A09E2">
        <w:t>)</w:t>
      </w:r>
      <w:r w:rsidR="003A09E2" w:rsidRPr="003A09E2">
        <w:t xml:space="preserve"> </w:t>
      </w:r>
      <w:r w:rsidR="00925288" w:rsidRPr="00CA2EB7">
        <w:t>od daty zawarcia umowy</w:t>
      </w:r>
      <w:r w:rsidR="001675BC">
        <w:t>.</w:t>
      </w:r>
    </w:p>
    <w:p w14:paraId="2F565327" w14:textId="77777777" w:rsidR="00925288" w:rsidRPr="00CA2EB7" w:rsidRDefault="00925288" w:rsidP="003A09E2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7B52EB30" w:rsidR="00925288" w:rsidRDefault="00A641B1" w:rsidP="003A09E2">
      <w:pPr>
        <w:jc w:val="both"/>
      </w:pPr>
      <w:r>
        <w:rPr>
          <w:b/>
        </w:rPr>
        <w:t>Gwarancja</w:t>
      </w:r>
      <w:r w:rsidR="001675BC">
        <w:rPr>
          <w:b/>
        </w:rPr>
        <w:t xml:space="preserve"> </w:t>
      </w:r>
      <w:r w:rsidR="001675BC">
        <w:t>(</w:t>
      </w:r>
      <w:r w:rsidR="001675BC">
        <w:t>I</w:t>
      </w:r>
      <w:r w:rsidR="001675BC">
        <w:t>II kryterium punktowe)</w:t>
      </w:r>
      <w:r w:rsidR="00925288" w:rsidRPr="005811FB">
        <w:rPr>
          <w:b/>
        </w:rPr>
        <w:t>:</w:t>
      </w:r>
      <w:r w:rsidR="00925288" w:rsidRPr="004C0B18">
        <w:t xml:space="preserve"> ……………</w:t>
      </w:r>
      <w:r w:rsidR="00BD55C8">
        <w:t xml:space="preserve"> miesięcy</w:t>
      </w:r>
      <w:r w:rsidR="00925288" w:rsidRPr="004C0B18">
        <w:t xml:space="preserve"> </w:t>
      </w:r>
      <w:r w:rsidR="001675BC">
        <w:t>(</w:t>
      </w:r>
      <w:r w:rsidR="00BD55C8" w:rsidRPr="00BD55C8">
        <w:rPr>
          <w:bCs/>
          <w:iCs/>
        </w:rPr>
        <w:t xml:space="preserve">podać jednoznacznie z cyfry ile zgodnie z pkt. 21 </w:t>
      </w:r>
      <w:r w:rsidR="00BD55C8">
        <w:rPr>
          <w:bCs/>
          <w:iCs/>
        </w:rPr>
        <w:t>SWZ</w:t>
      </w:r>
      <w:r w:rsidR="00BD55C8">
        <w:rPr>
          <w:bCs/>
          <w:iCs/>
          <w:u w:val="single"/>
        </w:rPr>
        <w:t>)</w:t>
      </w:r>
      <w:r w:rsidR="001675BC">
        <w:t xml:space="preserve"> </w:t>
      </w:r>
      <w:r w:rsidR="00925288">
        <w:t>od daty podpisania protokołu odbioru</w:t>
      </w:r>
      <w:r w:rsidR="00432505">
        <w:t>.</w:t>
      </w: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7EA77EF0" w14:textId="77777777" w:rsidR="00960DE7" w:rsidRPr="00B34EF5" w:rsidRDefault="00960DE7" w:rsidP="00960DE7">
      <w:pPr>
        <w:ind w:hanging="284"/>
        <w:jc w:val="both"/>
      </w:pPr>
      <w:r w:rsidRPr="00B34EF5">
        <w:t>2)</w:t>
      </w:r>
      <w:r>
        <w:t xml:space="preserve"> </w:t>
      </w:r>
      <w:r w:rsidRPr="00B34EF5">
        <w:t xml:space="preserve">oświadczamy, że zapoznaliśmy się ze </w:t>
      </w:r>
      <w:r>
        <w:t>SWZ</w:t>
      </w:r>
      <w:r w:rsidRPr="00B34EF5">
        <w:t xml:space="preserve"> i uznajemy się za związanych określonymi w niej zasadami postępowania,</w:t>
      </w:r>
    </w:p>
    <w:p w14:paraId="7ABDBEE3" w14:textId="77777777" w:rsidR="00960DE7" w:rsidRPr="00B34EF5" w:rsidRDefault="00960DE7" w:rsidP="00960DE7">
      <w:pPr>
        <w:ind w:hanging="284"/>
        <w:jc w:val="both"/>
      </w:pPr>
      <w:r w:rsidRPr="00B34EF5">
        <w:t>3) oświadczamy, że uważamy się za związanych niniejszą ofertą na czas wskazany w </w:t>
      </w:r>
      <w:r>
        <w:t>SWZ</w:t>
      </w:r>
      <w:r w:rsidRPr="00B34EF5">
        <w:t>,</w:t>
      </w:r>
    </w:p>
    <w:p w14:paraId="5C50F47D" w14:textId="77777777" w:rsidR="00960DE7" w:rsidRPr="00B34EF5" w:rsidRDefault="00960DE7" w:rsidP="00960DE7">
      <w:pPr>
        <w:ind w:hanging="284"/>
        <w:jc w:val="both"/>
      </w:pPr>
      <w:r w:rsidRPr="00B34EF5">
        <w:t>4)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C03A26" w14:textId="77777777" w:rsidR="00960DE7" w:rsidRPr="00B34EF5" w:rsidRDefault="00960DE7" w:rsidP="00960DE7">
      <w:pPr>
        <w:ind w:hanging="284"/>
        <w:jc w:val="both"/>
      </w:pPr>
      <w:r w:rsidRPr="00B34EF5">
        <w:t>5)</w:t>
      </w:r>
      <w:r>
        <w:t xml:space="preserve"> </w:t>
      </w:r>
      <w:r w:rsidRPr="00B34EF5">
        <w:t xml:space="preserve">oświadczamy, że zapoznaliśmy się z wzorem umowy, który stanowi załącznik </w:t>
      </w:r>
      <w:r>
        <w:t xml:space="preserve">nr 4 </w:t>
      </w:r>
      <w:r w:rsidRPr="00B34EF5">
        <w:t xml:space="preserve">do </w:t>
      </w:r>
      <w:r>
        <w:t>SWZ</w:t>
      </w:r>
      <w:r w:rsidRPr="00B34EF5">
        <w:t xml:space="preserve"> i zobowiązujemy się w przypadku wyboru naszej oferty do zawarcia umowy na zawartych tam warunkach w miejscu i terminie wyznaczonym przez Zamawiającego.</w:t>
      </w:r>
    </w:p>
    <w:p w14:paraId="71839C5E" w14:textId="77777777" w:rsidR="00960DE7" w:rsidRPr="00B34EF5" w:rsidRDefault="00960DE7" w:rsidP="00960DE7">
      <w:pPr>
        <w:ind w:hanging="284"/>
        <w:jc w:val="both"/>
      </w:pPr>
      <w:r>
        <w:t>6</w:t>
      </w:r>
      <w:r w:rsidRPr="00B34EF5">
        <w:t xml:space="preserve">)  oświadczamy, </w:t>
      </w:r>
      <w:r w:rsidRPr="00B34EF5">
        <w:rPr>
          <w:bCs/>
        </w:rPr>
        <w:t>ż</w:t>
      </w:r>
      <w:r w:rsidRPr="00B34EF5">
        <w:t xml:space="preserve">e w cenie oferty zostały uwzględnione wszystkie koszty wykonania zamówienia i realizacji przyszłego świadczenia umownego, i </w:t>
      </w:r>
      <w:r w:rsidRPr="00B34EF5">
        <w:rPr>
          <w:bCs/>
        </w:rPr>
        <w:t>ż</w:t>
      </w:r>
      <w:r w:rsidRPr="00B34EF5">
        <w:t>e cena oferty nie ma charakteru ceny rażąco niskiej (ceny dumpingowej).</w:t>
      </w:r>
    </w:p>
    <w:p w14:paraId="6112B6CF" w14:textId="77777777" w:rsidR="00960DE7" w:rsidRPr="00B34EF5" w:rsidRDefault="00960DE7" w:rsidP="00960DE7">
      <w:pPr>
        <w:numPr>
          <w:ilvl w:val="0"/>
          <w:numId w:val="52"/>
        </w:numPr>
        <w:tabs>
          <w:tab w:val="left" w:pos="142"/>
          <w:tab w:val="left" w:pos="567"/>
        </w:tabs>
        <w:ind w:left="0" w:hanging="284"/>
        <w:jc w:val="both"/>
      </w:pPr>
      <w:r w:rsidRPr="00B34EF5">
        <w:t>oświadczamy, że wybór naszej oferty:</w:t>
      </w:r>
    </w:p>
    <w:p w14:paraId="25FC1C5C" w14:textId="77777777" w:rsidR="00960DE7" w:rsidRPr="00B34EF5" w:rsidRDefault="00960DE7" w:rsidP="00960DE7">
      <w:pPr>
        <w:ind w:firstLine="142"/>
        <w:jc w:val="both"/>
      </w:pPr>
      <w:r w:rsidRPr="00B34EF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instrText xml:space="preserve"> FORMCHECKBOX </w:instrText>
      </w:r>
      <w:r w:rsidRPr="00B34EF5">
        <w:fldChar w:fldCharType="separate"/>
      </w:r>
      <w:r w:rsidRPr="00B34EF5">
        <w:fldChar w:fldCharType="end"/>
      </w:r>
      <w:r w:rsidRPr="00B34EF5">
        <w:t xml:space="preserve"> </w:t>
      </w:r>
      <w:r w:rsidRPr="00B34EF5">
        <w:rPr>
          <w:b/>
        </w:rPr>
        <w:t>nie będzie</w:t>
      </w:r>
      <w:r w:rsidRPr="00B34EF5">
        <w:t xml:space="preserve"> prowadzić do powstania u Zamawiającego obowiązku podatkowego.</w:t>
      </w:r>
    </w:p>
    <w:p w14:paraId="53D8C43F" w14:textId="77777777" w:rsidR="00960DE7" w:rsidRPr="00B34EF5" w:rsidRDefault="00960DE7" w:rsidP="00960DE7">
      <w:pPr>
        <w:ind w:firstLine="142"/>
        <w:rPr>
          <w:lang w:val="cs-CZ"/>
        </w:rPr>
      </w:pPr>
      <w:r w:rsidRPr="00B34EF5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rPr>
          <w:lang w:val="cs-CZ"/>
        </w:rPr>
        <w:instrText xml:space="preserve"> FORMCHECKBOX </w:instrText>
      </w:r>
      <w:r w:rsidRPr="00B34EF5">
        <w:rPr>
          <w:lang w:val="cs-CZ"/>
        </w:rPr>
      </w:r>
      <w:r w:rsidRPr="00B34EF5">
        <w:rPr>
          <w:lang w:val="cs-CZ"/>
        </w:rPr>
        <w:fldChar w:fldCharType="separate"/>
      </w:r>
      <w:r w:rsidRPr="00B34EF5">
        <w:fldChar w:fldCharType="end"/>
      </w:r>
      <w:r w:rsidRPr="00B34EF5">
        <w:rPr>
          <w:lang w:val="cs-CZ"/>
        </w:rPr>
        <w:t xml:space="preserve"> </w:t>
      </w:r>
      <w:r w:rsidRPr="00B34EF5">
        <w:rPr>
          <w:b/>
          <w:lang w:val="cs-CZ"/>
        </w:rPr>
        <w:t>będzie</w:t>
      </w:r>
      <w:r w:rsidRPr="00B34EF5">
        <w:rPr>
          <w:lang w:val="cs-CZ"/>
        </w:rPr>
        <w:t xml:space="preserve"> prowadzić do powstania u Zamawiającego obowiązku podatkowego następujących towarów/usług:</w:t>
      </w:r>
    </w:p>
    <w:p w14:paraId="3DED8206" w14:textId="77777777" w:rsidR="00960DE7" w:rsidRPr="00B34EF5" w:rsidRDefault="00960DE7" w:rsidP="00960DE7">
      <w:pPr>
        <w:ind w:firstLine="142"/>
        <w:jc w:val="both"/>
      </w:pPr>
      <w:r w:rsidRPr="00B34EF5">
        <w:t>…………………………………………………… - ……………………………….. zł netto</w:t>
      </w:r>
    </w:p>
    <w:p w14:paraId="5BA1F18D" w14:textId="77777777" w:rsidR="00960DE7" w:rsidRPr="00B34EF5" w:rsidRDefault="00960DE7" w:rsidP="00960DE7">
      <w:pPr>
        <w:ind w:firstLine="142"/>
        <w:jc w:val="both"/>
        <w:rPr>
          <w:lang w:val="cs-CZ"/>
        </w:rPr>
      </w:pPr>
      <w:r w:rsidRPr="00B34EF5">
        <w:rPr>
          <w:lang w:val="cs-CZ"/>
        </w:rPr>
        <w:t>Nazwa towaru/usługi</w:t>
      </w:r>
      <w:r w:rsidRPr="00B34EF5">
        <w:rPr>
          <w:lang w:val="cs-CZ"/>
        </w:rPr>
        <w:tab/>
      </w:r>
      <w:r w:rsidRPr="00B34EF5">
        <w:rPr>
          <w:lang w:val="cs-CZ"/>
        </w:rPr>
        <w:tab/>
        <w:t>wartość bez kwoty podatku VAT</w:t>
      </w:r>
    </w:p>
    <w:p w14:paraId="6EBC9219" w14:textId="77777777" w:rsidR="00960DE7" w:rsidRPr="00B34EF5" w:rsidRDefault="00960DE7" w:rsidP="00960DE7">
      <w:pPr>
        <w:numPr>
          <w:ilvl w:val="0"/>
          <w:numId w:val="52"/>
        </w:numPr>
        <w:ind w:hanging="502"/>
        <w:jc w:val="both"/>
      </w:pPr>
      <w:r w:rsidRPr="00B34EF5">
        <w:t>w przypadku wyboru oferty za ofertę najkorzystniejszą:</w:t>
      </w:r>
    </w:p>
    <w:p w14:paraId="533DCE27" w14:textId="77777777" w:rsidR="00960DE7" w:rsidRPr="00B34EF5" w:rsidRDefault="00960DE7" w:rsidP="00960DE7">
      <w:pPr>
        <w:numPr>
          <w:ilvl w:val="0"/>
          <w:numId w:val="51"/>
        </w:numPr>
        <w:jc w:val="both"/>
      </w:pPr>
      <w:r w:rsidRPr="00B34EF5">
        <w:t>Osoba/y uprawniona/e do podpisania umowy: ………………………</w:t>
      </w:r>
      <w:r>
        <w:t>……</w:t>
      </w:r>
      <w:r w:rsidRPr="00B34EF5">
        <w:t>…...</w:t>
      </w:r>
    </w:p>
    <w:p w14:paraId="051A9ECA" w14:textId="77777777" w:rsidR="00960DE7" w:rsidRPr="00B34EF5" w:rsidRDefault="00960DE7" w:rsidP="00960DE7">
      <w:pPr>
        <w:numPr>
          <w:ilvl w:val="0"/>
          <w:numId w:val="51"/>
        </w:numPr>
        <w:jc w:val="both"/>
      </w:pPr>
      <w:r w:rsidRPr="00B34EF5">
        <w:t>Osoba do kontaktów w sprawie realizacji umowy: ………………………</w:t>
      </w:r>
      <w:r>
        <w:t>.</w:t>
      </w:r>
      <w:r w:rsidRPr="00B34EF5">
        <w:t>..….</w:t>
      </w:r>
    </w:p>
    <w:p w14:paraId="694A5F15" w14:textId="77777777" w:rsidR="00960DE7" w:rsidRPr="00B34EF5" w:rsidRDefault="00960DE7" w:rsidP="00960DE7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  tel.: ………………………………, faks: …………………………………</w:t>
      </w:r>
      <w:r>
        <w:rPr>
          <w:bCs/>
        </w:rPr>
        <w:t>.</w:t>
      </w:r>
      <w:r w:rsidRPr="00B34EF5">
        <w:rPr>
          <w:bCs/>
          <w:lang w:val="x-none"/>
        </w:rPr>
        <w:t>….…</w:t>
      </w:r>
      <w:r w:rsidRPr="00B34EF5">
        <w:rPr>
          <w:bCs/>
        </w:rPr>
        <w:t>.</w:t>
      </w:r>
      <w:r w:rsidRPr="00B34EF5">
        <w:rPr>
          <w:bCs/>
          <w:lang w:val="x-none"/>
        </w:rPr>
        <w:t>.</w:t>
      </w:r>
    </w:p>
    <w:p w14:paraId="652E8F34" w14:textId="77777777" w:rsidR="00960DE7" w:rsidRPr="00B34EF5" w:rsidRDefault="00960DE7" w:rsidP="00960DE7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</w:t>
      </w:r>
      <w:r w:rsidRPr="00B34EF5">
        <w:rPr>
          <w:bCs/>
        </w:rPr>
        <w:t xml:space="preserve"> e -</w:t>
      </w:r>
      <w:r w:rsidRPr="00B34EF5">
        <w:rPr>
          <w:bCs/>
          <w:lang w:val="x-none"/>
        </w:rPr>
        <w:t xml:space="preserve"> mail:</w:t>
      </w:r>
      <w:r w:rsidRPr="00B34EF5">
        <w:t xml:space="preserve"> </w:t>
      </w:r>
      <w:r w:rsidRPr="00B34EF5">
        <w:rPr>
          <w:bCs/>
        </w:rPr>
        <w:t>………………………..….</w:t>
      </w:r>
    </w:p>
    <w:p w14:paraId="4638B148" w14:textId="77777777" w:rsidR="00960DE7" w:rsidRPr="00B34EF5" w:rsidRDefault="00960DE7" w:rsidP="00960DE7">
      <w:pPr>
        <w:ind w:hanging="284"/>
        <w:jc w:val="both"/>
        <w:rPr>
          <w:b/>
          <w:bCs/>
        </w:rPr>
      </w:pPr>
      <w:r>
        <w:t>9</w:t>
      </w:r>
      <w:r w:rsidRPr="00B34EF5">
        <w:t>) załącznikami do niniejszej oferty są:</w:t>
      </w:r>
    </w:p>
    <w:p w14:paraId="07F5E682" w14:textId="77777777" w:rsidR="00960DE7" w:rsidRPr="00B34EF5" w:rsidRDefault="00960DE7" w:rsidP="00960DE7">
      <w:pPr>
        <w:ind w:firstLine="142"/>
        <w:jc w:val="both"/>
      </w:pPr>
      <w:r w:rsidRPr="00B34EF5">
        <w:t>- formularz cenowy</w:t>
      </w:r>
    </w:p>
    <w:p w14:paraId="7F98CA69" w14:textId="77777777" w:rsidR="00960DE7" w:rsidRDefault="00960DE7" w:rsidP="00960DE7">
      <w:pPr>
        <w:ind w:firstLine="142"/>
        <w:jc w:val="both"/>
      </w:pPr>
      <w:r w:rsidRPr="00B34EF5">
        <w:t xml:space="preserve">-  dokumenty, o których mowa w </w:t>
      </w:r>
      <w:r>
        <w:t>SWZ</w:t>
      </w:r>
      <w:r w:rsidRPr="00B34EF5">
        <w:t>,</w:t>
      </w:r>
    </w:p>
    <w:p w14:paraId="239A1F66" w14:textId="77777777" w:rsidR="00960DE7" w:rsidRPr="00735932" w:rsidRDefault="00960DE7" w:rsidP="00960DE7">
      <w:pPr>
        <w:ind w:left="142" w:hanging="426"/>
        <w:jc w:val="both"/>
      </w:pPr>
      <w:r>
        <w:t xml:space="preserve">10) </w:t>
      </w:r>
      <w:r w:rsidRPr="00735932">
        <w:t>wypełniliśmy obowiązki informacyjne przewidziane w art. 13 lub art. 14 RODO</w:t>
      </w:r>
      <w:r w:rsidRPr="00735932">
        <w:rPr>
          <w:vertAlign w:val="superscript"/>
        </w:rPr>
        <w:footnoteReference w:id="2"/>
      </w:r>
      <w:r w:rsidRPr="00735932">
        <w:t xml:space="preserve">  wobec osób fizycznych, od których dane osobowe bezpośrednio lub pośrednio pozyskaliśmy w celu ubiegania się o udzielenie zamówienia publicznego w niniejszym postępowaniu</w:t>
      </w:r>
      <w:r w:rsidRPr="00735932">
        <w:rPr>
          <w:vertAlign w:val="superscript"/>
        </w:rPr>
        <w:footnoteReference w:id="3"/>
      </w:r>
      <w:r w:rsidRPr="00735932">
        <w:t>.</w:t>
      </w:r>
    </w:p>
    <w:p w14:paraId="6AB34C44" w14:textId="77777777" w:rsidR="00960DE7" w:rsidRPr="00735932" w:rsidRDefault="00960DE7" w:rsidP="00960DE7">
      <w:pPr>
        <w:numPr>
          <w:ilvl w:val="0"/>
          <w:numId w:val="53"/>
        </w:numPr>
        <w:ind w:left="142" w:hanging="426"/>
        <w:contextualSpacing/>
        <w:jc w:val="both"/>
      </w:pPr>
      <w:r w:rsidRPr="00735932">
        <w:t>oświadczam, że nie podlegam wykluczeniu z postępowania na podstawie art.</w:t>
      </w:r>
      <w:r>
        <w:t xml:space="preserve"> </w:t>
      </w:r>
      <w:r w:rsidRPr="00735932">
        <w:t xml:space="preserve">108 ust 1 pkt 1-6 ustawy </w:t>
      </w:r>
      <w:proofErr w:type="spellStart"/>
      <w:r w:rsidRPr="00735932">
        <w:t>Pzp</w:t>
      </w:r>
      <w:proofErr w:type="spellEnd"/>
      <w:r w:rsidRPr="00735932">
        <w:t>.</w:t>
      </w:r>
    </w:p>
    <w:p w14:paraId="7B81C017" w14:textId="77777777" w:rsidR="00960DE7" w:rsidRDefault="00960DE7" w:rsidP="00960DE7">
      <w:pPr>
        <w:numPr>
          <w:ilvl w:val="0"/>
          <w:numId w:val="53"/>
        </w:numPr>
        <w:ind w:left="142" w:hanging="426"/>
        <w:jc w:val="both"/>
      </w:pPr>
      <w:r w:rsidRPr="00735932">
        <w:t xml:space="preserve">oświadczam, że nie podlegam wykluczeniu z postępowania na podstawie art. 109 ust. 1 pkt 4 ustawy </w:t>
      </w:r>
      <w:proofErr w:type="spellStart"/>
      <w:r w:rsidRPr="00735932">
        <w:t>Pzp</w:t>
      </w:r>
      <w:proofErr w:type="spellEnd"/>
    </w:p>
    <w:p w14:paraId="3BB32812" w14:textId="77777777" w:rsidR="00960DE7" w:rsidRPr="00735932" w:rsidRDefault="00960DE7" w:rsidP="00960DE7">
      <w:pPr>
        <w:numPr>
          <w:ilvl w:val="0"/>
          <w:numId w:val="53"/>
        </w:numPr>
        <w:ind w:left="142" w:hanging="426"/>
        <w:jc w:val="both"/>
      </w:pPr>
      <w:r w:rsidRPr="00735932">
        <w:t xml:space="preserve">oświadczam, że nie podlegam wykluczeniu z postępowania na podstawie </w:t>
      </w:r>
      <w:r w:rsidRPr="00497D7A">
        <w:t xml:space="preserve">art. 5k rozporządzenia Rady (UE) nr 833/2014 oraz  </w:t>
      </w:r>
      <w:r w:rsidRPr="00735932">
        <w:t>art. 7 ust. 1 ustawy z dnia 13 kwietnia 2022r. o szczególnych rozwiązaniach w zakresie przeciwdziałania wspieraniu agresji na Ukrainę oraz służących ochronie bezpieczeństwa</w:t>
      </w:r>
      <w:r>
        <w:t xml:space="preserve"> narodowego</w:t>
      </w:r>
    </w:p>
    <w:p w14:paraId="6314FBCD" w14:textId="77777777" w:rsidR="00960DE7" w:rsidRPr="00B34EF5" w:rsidRDefault="00960DE7" w:rsidP="00960DE7">
      <w:pPr>
        <w:ind w:hanging="284"/>
        <w:jc w:val="both"/>
      </w:pPr>
      <w:r w:rsidRPr="00B34EF5">
        <w:rPr>
          <w:bCs/>
        </w:rPr>
        <w:lastRenderedPageBreak/>
        <w:t>1</w:t>
      </w:r>
      <w:r>
        <w:rPr>
          <w:bCs/>
        </w:rPr>
        <w:t>4</w:t>
      </w:r>
      <w:r w:rsidRPr="00B34EF5">
        <w:rPr>
          <w:bCs/>
        </w:rPr>
        <w:t>)  i</w:t>
      </w:r>
      <w:r w:rsidRPr="00B34EF5">
        <w:t>nformacja dla Zamawiającego</w:t>
      </w:r>
    </w:p>
    <w:p w14:paraId="370CC954" w14:textId="77777777" w:rsidR="00960DE7" w:rsidRPr="00B34EF5" w:rsidRDefault="00960DE7" w:rsidP="00960DE7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(właściwe zaznaczyć)</w:t>
      </w:r>
    </w:p>
    <w:p w14:paraId="00947DE7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Mikroprzedsiębiorstw</w:t>
      </w:r>
      <w:r w:rsidRPr="00C4665C">
        <w:rPr>
          <w:rFonts w:ascii="Times New Roman" w:hAnsi="Times New Roman"/>
          <w:sz w:val="22"/>
          <w:szCs w:val="22"/>
          <w:lang w:val="pl-PL"/>
        </w:rPr>
        <w:t>o</w:t>
      </w:r>
    </w:p>
    <w:p w14:paraId="5BAEA6FC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Mał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564907DC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Średni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4ABF60F5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J</w:t>
      </w:r>
      <w:proofErr w:type="spellStart"/>
      <w:r w:rsidRPr="00C4665C">
        <w:rPr>
          <w:rFonts w:ascii="Times New Roman" w:hAnsi="Times New Roman"/>
          <w:sz w:val="22"/>
          <w:szCs w:val="22"/>
        </w:rPr>
        <w:t>ednoosobowa</w:t>
      </w:r>
      <w:proofErr w:type="spellEnd"/>
      <w:r w:rsidRPr="00C4665C">
        <w:rPr>
          <w:rFonts w:ascii="Times New Roman" w:hAnsi="Times New Roman"/>
          <w:sz w:val="22"/>
          <w:szCs w:val="22"/>
        </w:rPr>
        <w:t xml:space="preserve"> działalność gospodarcza,  </w:t>
      </w:r>
    </w:p>
    <w:p w14:paraId="2AF76F45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717482DB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noProof/>
          <w:sz w:val="22"/>
          <w:szCs w:val="22"/>
          <w:lang w:val="pl-PL"/>
        </w:rPr>
        <w:t>☐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 Inny rodzaj</w:t>
      </w:r>
    </w:p>
    <w:p w14:paraId="1DCCEEC4" w14:textId="77777777" w:rsidR="00960DE7" w:rsidRPr="007E27AA" w:rsidRDefault="00960DE7" w:rsidP="00960DE7">
      <w:pPr>
        <w:ind w:hanging="284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59F09B8F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7E8CAC4A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75BA8FEF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1130CA2D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17C8C7B0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0CA16C47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27C3A242" w14:textId="77777777" w:rsidR="00960DE7" w:rsidRPr="00B34EF5" w:rsidRDefault="00960DE7" w:rsidP="00960DE7">
      <w:pPr>
        <w:pStyle w:val="Tekstpodstawowy2"/>
        <w:rPr>
          <w:szCs w:val="24"/>
          <w:u w:val="dotted"/>
        </w:rPr>
      </w:pPr>
    </w:p>
    <w:p w14:paraId="173475E0" w14:textId="77777777" w:rsidR="00960DE7" w:rsidRPr="00240A85" w:rsidRDefault="00960DE7" w:rsidP="00960DE7">
      <w:pPr>
        <w:jc w:val="both"/>
        <w:rPr>
          <w:sz w:val="16"/>
          <w:szCs w:val="16"/>
        </w:rPr>
      </w:pPr>
      <w:r w:rsidRPr="00240A85">
        <w:t>……………… dnia ………</w:t>
      </w:r>
      <w:r>
        <w:t>………………….</w:t>
      </w:r>
      <w:r w:rsidRPr="00240A85">
        <w:t>……………….</w:t>
      </w:r>
      <w:r>
        <w:t>podpis</w:t>
      </w:r>
    </w:p>
    <w:p w14:paraId="668402B0" w14:textId="1583DC4F" w:rsidR="00281DC6" w:rsidRDefault="00281DC6" w:rsidP="00960DE7">
      <w:pPr>
        <w:spacing w:before="120" w:line="276" w:lineRule="auto"/>
        <w:ind w:left="284"/>
        <w:contextualSpacing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529AD92E" w14:textId="77777777" w:rsidR="00960DE7" w:rsidRDefault="00960DE7" w:rsidP="00960DE7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98AAC81" w14:textId="77777777" w:rsidR="00960DE7" w:rsidRPr="00173016" w:rsidRDefault="00960DE7" w:rsidP="00960DE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8088ED3" w14:textId="77777777" w:rsidR="00960DE7" w:rsidRPr="00173016" w:rsidRDefault="00960DE7" w:rsidP="00960DE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5838C298" w:rsidR="00D74BC1" w:rsidRDefault="00281DC6">
    <w:pPr>
      <w:pStyle w:val="Nagwek"/>
    </w:pPr>
    <w:r>
      <w:t>Znak sprawy: SZW/DZP/</w:t>
    </w:r>
    <w:r w:rsidR="00D0590E">
      <w:t>34</w:t>
    </w:r>
    <w:r w:rsidR="009C2D96">
      <w:t>/202</w:t>
    </w:r>
    <w:r w:rsidR="00D0590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89A4575"/>
    <w:multiLevelType w:val="hybridMultilevel"/>
    <w:tmpl w:val="AB207A8A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7"/>
  </w:num>
  <w:num w:numId="2" w16cid:durableId="1906186095">
    <w:abstractNumId w:val="35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8"/>
  </w:num>
  <w:num w:numId="7" w16cid:durableId="409469870">
    <w:abstractNumId w:val="25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5"/>
  </w:num>
  <w:num w:numId="11" w16cid:durableId="1438477906">
    <w:abstractNumId w:val="11"/>
  </w:num>
  <w:num w:numId="12" w16cid:durableId="240722652">
    <w:abstractNumId w:val="48"/>
  </w:num>
  <w:num w:numId="13" w16cid:durableId="1976792985">
    <w:abstractNumId w:val="10"/>
  </w:num>
  <w:num w:numId="14" w16cid:durableId="1640645222">
    <w:abstractNumId w:val="50"/>
  </w:num>
  <w:num w:numId="15" w16cid:durableId="194539141">
    <w:abstractNumId w:val="21"/>
  </w:num>
  <w:num w:numId="16" w16cid:durableId="1014115996">
    <w:abstractNumId w:val="26"/>
  </w:num>
  <w:num w:numId="17" w16cid:durableId="45569915">
    <w:abstractNumId w:val="16"/>
  </w:num>
  <w:num w:numId="18" w16cid:durableId="913315008">
    <w:abstractNumId w:val="23"/>
  </w:num>
  <w:num w:numId="19" w16cid:durableId="678582291">
    <w:abstractNumId w:val="7"/>
  </w:num>
  <w:num w:numId="20" w16cid:durableId="1578900274">
    <w:abstractNumId w:val="0"/>
  </w:num>
  <w:num w:numId="21" w16cid:durableId="1374768203">
    <w:abstractNumId w:val="44"/>
  </w:num>
  <w:num w:numId="22" w16cid:durableId="492645822">
    <w:abstractNumId w:val="42"/>
  </w:num>
  <w:num w:numId="23" w16cid:durableId="1260141959">
    <w:abstractNumId w:val="30"/>
  </w:num>
  <w:num w:numId="24" w16cid:durableId="1325469297">
    <w:abstractNumId w:val="38"/>
  </w:num>
  <w:num w:numId="25" w16cid:durableId="831603133">
    <w:abstractNumId w:val="22"/>
  </w:num>
  <w:num w:numId="26" w16cid:durableId="713627480">
    <w:abstractNumId w:val="27"/>
  </w:num>
  <w:num w:numId="27" w16cid:durableId="1508399122">
    <w:abstractNumId w:val="43"/>
  </w:num>
  <w:num w:numId="28" w16cid:durableId="1648706482">
    <w:abstractNumId w:val="29"/>
  </w:num>
  <w:num w:numId="29" w16cid:durableId="1554348830">
    <w:abstractNumId w:val="28"/>
  </w:num>
  <w:num w:numId="30" w16cid:durableId="1663463448">
    <w:abstractNumId w:val="24"/>
  </w:num>
  <w:num w:numId="31" w16cid:durableId="1169753012">
    <w:abstractNumId w:val="47"/>
  </w:num>
  <w:num w:numId="32" w16cid:durableId="633414430">
    <w:abstractNumId w:val="49"/>
  </w:num>
  <w:num w:numId="33" w16cid:durableId="266813225">
    <w:abstractNumId w:val="34"/>
  </w:num>
  <w:num w:numId="34" w16cid:durableId="593133266">
    <w:abstractNumId w:val="32"/>
  </w:num>
  <w:num w:numId="35" w16cid:durableId="1825466200">
    <w:abstractNumId w:val="2"/>
  </w:num>
  <w:num w:numId="36" w16cid:durableId="1701205170">
    <w:abstractNumId w:val="9"/>
  </w:num>
  <w:num w:numId="37" w16cid:durableId="1540976527">
    <w:abstractNumId w:val="31"/>
  </w:num>
  <w:num w:numId="38" w16cid:durableId="2065908881">
    <w:abstractNumId w:val="12"/>
  </w:num>
  <w:num w:numId="39" w16cid:durableId="1147865665">
    <w:abstractNumId w:val="51"/>
  </w:num>
  <w:num w:numId="40" w16cid:durableId="1182159761">
    <w:abstractNumId w:val="6"/>
  </w:num>
  <w:num w:numId="41" w16cid:durableId="171459467">
    <w:abstractNumId w:val="4"/>
  </w:num>
  <w:num w:numId="42" w16cid:durableId="1445155286">
    <w:abstractNumId w:val="52"/>
  </w:num>
  <w:num w:numId="43" w16cid:durableId="1959216376">
    <w:abstractNumId w:val="15"/>
  </w:num>
  <w:num w:numId="44" w16cid:durableId="1606838556">
    <w:abstractNumId w:val="20"/>
  </w:num>
  <w:num w:numId="45" w16cid:durableId="388770110">
    <w:abstractNumId w:val="33"/>
  </w:num>
  <w:num w:numId="46" w16cid:durableId="75444212">
    <w:abstractNumId w:val="45"/>
  </w:num>
  <w:num w:numId="47" w16cid:durableId="2100253761">
    <w:abstractNumId w:val="39"/>
  </w:num>
  <w:num w:numId="48" w16cid:durableId="883641332">
    <w:abstractNumId w:val="3"/>
  </w:num>
  <w:num w:numId="49" w16cid:durableId="1168251843">
    <w:abstractNumId w:val="41"/>
  </w:num>
  <w:num w:numId="50" w16cid:durableId="694960279">
    <w:abstractNumId w:val="46"/>
  </w:num>
  <w:num w:numId="51" w16cid:durableId="1486045478">
    <w:abstractNumId w:val="36"/>
  </w:num>
  <w:num w:numId="52" w16cid:durableId="1987273665">
    <w:abstractNumId w:val="1"/>
  </w:num>
  <w:num w:numId="53" w16cid:durableId="1668971175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675BC"/>
    <w:rsid w:val="0018410E"/>
    <w:rsid w:val="00187BC7"/>
    <w:rsid w:val="00195E99"/>
    <w:rsid w:val="001F5C81"/>
    <w:rsid w:val="002569A6"/>
    <w:rsid w:val="00281DC6"/>
    <w:rsid w:val="002B612F"/>
    <w:rsid w:val="002D0B11"/>
    <w:rsid w:val="002E68EA"/>
    <w:rsid w:val="00302047"/>
    <w:rsid w:val="0030391A"/>
    <w:rsid w:val="003A09E2"/>
    <w:rsid w:val="003A652F"/>
    <w:rsid w:val="003B13D5"/>
    <w:rsid w:val="004064EE"/>
    <w:rsid w:val="004127BF"/>
    <w:rsid w:val="00417B3A"/>
    <w:rsid w:val="00432505"/>
    <w:rsid w:val="00443C09"/>
    <w:rsid w:val="00460383"/>
    <w:rsid w:val="00467243"/>
    <w:rsid w:val="0048160C"/>
    <w:rsid w:val="004858D2"/>
    <w:rsid w:val="004A2566"/>
    <w:rsid w:val="005001EB"/>
    <w:rsid w:val="0050665F"/>
    <w:rsid w:val="0051587F"/>
    <w:rsid w:val="00535E57"/>
    <w:rsid w:val="0054209F"/>
    <w:rsid w:val="0055775D"/>
    <w:rsid w:val="00591410"/>
    <w:rsid w:val="00592545"/>
    <w:rsid w:val="005A70C7"/>
    <w:rsid w:val="005D3F24"/>
    <w:rsid w:val="005D5036"/>
    <w:rsid w:val="005D5DFB"/>
    <w:rsid w:val="00613B65"/>
    <w:rsid w:val="00635C6E"/>
    <w:rsid w:val="00665F78"/>
    <w:rsid w:val="006929C9"/>
    <w:rsid w:val="006A2CCB"/>
    <w:rsid w:val="006B0115"/>
    <w:rsid w:val="006E5589"/>
    <w:rsid w:val="00740C0B"/>
    <w:rsid w:val="007717C3"/>
    <w:rsid w:val="007D1797"/>
    <w:rsid w:val="0080270C"/>
    <w:rsid w:val="00811BCD"/>
    <w:rsid w:val="00813379"/>
    <w:rsid w:val="00893232"/>
    <w:rsid w:val="008D29B6"/>
    <w:rsid w:val="00925288"/>
    <w:rsid w:val="00925993"/>
    <w:rsid w:val="00942685"/>
    <w:rsid w:val="00960DE7"/>
    <w:rsid w:val="009971F0"/>
    <w:rsid w:val="009C2D96"/>
    <w:rsid w:val="009C398F"/>
    <w:rsid w:val="009E5297"/>
    <w:rsid w:val="00A35DA2"/>
    <w:rsid w:val="00A45690"/>
    <w:rsid w:val="00A641B1"/>
    <w:rsid w:val="00AC0870"/>
    <w:rsid w:val="00AD4C64"/>
    <w:rsid w:val="00AE19D3"/>
    <w:rsid w:val="00AE55B5"/>
    <w:rsid w:val="00B03F5C"/>
    <w:rsid w:val="00B22D6B"/>
    <w:rsid w:val="00B36CBF"/>
    <w:rsid w:val="00B71BCD"/>
    <w:rsid w:val="00BB3E12"/>
    <w:rsid w:val="00BB7503"/>
    <w:rsid w:val="00BD55C8"/>
    <w:rsid w:val="00BE1621"/>
    <w:rsid w:val="00C02BAF"/>
    <w:rsid w:val="00C336B1"/>
    <w:rsid w:val="00C3420C"/>
    <w:rsid w:val="00CA0475"/>
    <w:rsid w:val="00CA7C6C"/>
    <w:rsid w:val="00CB2BE7"/>
    <w:rsid w:val="00D0590E"/>
    <w:rsid w:val="00D17FD4"/>
    <w:rsid w:val="00D200D8"/>
    <w:rsid w:val="00D710C9"/>
    <w:rsid w:val="00D74BC1"/>
    <w:rsid w:val="00D81677"/>
    <w:rsid w:val="00DA6D45"/>
    <w:rsid w:val="00DD6291"/>
    <w:rsid w:val="00DD785E"/>
    <w:rsid w:val="00E55B32"/>
    <w:rsid w:val="00E57579"/>
    <w:rsid w:val="00E67A95"/>
    <w:rsid w:val="00E93CBB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960DE7"/>
    <w:rPr>
      <w:sz w:val="24"/>
    </w:rPr>
  </w:style>
  <w:style w:type="paragraph" w:styleId="Zwykytekst">
    <w:name w:val="Plain Text"/>
    <w:basedOn w:val="Normalny"/>
    <w:link w:val="ZwykytekstZnak"/>
    <w:rsid w:val="00960DE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960DE7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158</TotalTime>
  <Pages>3</Pages>
  <Words>735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38</cp:revision>
  <cp:lastPrinted>2007-10-05T06:59:00Z</cp:lastPrinted>
  <dcterms:created xsi:type="dcterms:W3CDTF">2022-10-05T12:38:00Z</dcterms:created>
  <dcterms:modified xsi:type="dcterms:W3CDTF">2025-04-25T09:49:00Z</dcterms:modified>
</cp:coreProperties>
</file>