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0B8C8" w14:textId="2A813A5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85700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841EC20" w14:textId="77777777" w:rsidTr="00D62E6E">
        <w:tc>
          <w:tcPr>
            <w:tcW w:w="2800" w:type="dxa"/>
            <w:shd w:val="clear" w:color="auto" w:fill="auto"/>
          </w:tcPr>
          <w:p w14:paraId="349DC6A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DB6B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ABB47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37945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20DF4F72" w14:textId="77777777" w:rsidTr="00D62E6E">
        <w:tc>
          <w:tcPr>
            <w:tcW w:w="2800" w:type="dxa"/>
            <w:shd w:val="clear" w:color="auto" w:fill="auto"/>
          </w:tcPr>
          <w:p w14:paraId="540C556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3518B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0255E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A6AA4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F7806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4706" w:rsidRPr="00C14101" w14:paraId="5DAB465D" w14:textId="77777777" w:rsidTr="00401F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0523BD" w14:textId="77777777" w:rsidR="007A4706" w:rsidRPr="00C14101" w:rsidRDefault="007A4706" w:rsidP="00401F3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338F855" w14:textId="77777777" w:rsidR="007A4706" w:rsidRPr="00C14101" w:rsidRDefault="007A4706" w:rsidP="00401F3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A470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A470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A4706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B9B934B" w14:textId="77777777" w:rsidR="007A4706" w:rsidRPr="00C14101" w:rsidRDefault="007A4706" w:rsidP="00401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A6E89DA" w14:textId="77777777" w:rsidR="007A4706" w:rsidRPr="00C14101" w:rsidRDefault="007A4706" w:rsidP="00401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EB73348" w14:textId="77777777" w:rsidR="00BC121E" w:rsidRPr="00C14101" w:rsidRDefault="007A470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CCC25F7" w14:textId="77777777" w:rsidTr="00D62E6E">
        <w:tc>
          <w:tcPr>
            <w:tcW w:w="2269" w:type="dxa"/>
            <w:shd w:val="clear" w:color="auto" w:fill="auto"/>
          </w:tcPr>
          <w:p w14:paraId="25370E4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2C5BD7" w14:textId="77777777" w:rsidR="00D62E6E" w:rsidRPr="00D62E6E" w:rsidRDefault="007A470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47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Gnojnik w 2025 roku kredytu długoterminowego do kwoty 5 000 000,00 PLN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4706" w:rsidRPr="00D62E6E" w14:paraId="7C55EDE9" w14:textId="77777777" w:rsidTr="00401F37">
        <w:tc>
          <w:tcPr>
            <w:tcW w:w="2269" w:type="dxa"/>
            <w:shd w:val="clear" w:color="auto" w:fill="auto"/>
          </w:tcPr>
          <w:p w14:paraId="1ED94CEC" w14:textId="77777777" w:rsidR="007A4706" w:rsidRPr="00D62E6E" w:rsidRDefault="007A4706" w:rsidP="00401F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68CB8F" w14:textId="77777777" w:rsidR="007A4706" w:rsidRPr="00D62E6E" w:rsidRDefault="007A4706" w:rsidP="00401F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47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RIiD.271.8.2025</w:t>
            </w:r>
          </w:p>
        </w:tc>
      </w:tr>
    </w:tbl>
    <w:p w14:paraId="0794EFFF" w14:textId="77777777" w:rsidR="00BC121E" w:rsidRDefault="007A470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A4706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7C7AFEC" w14:textId="17679AC0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123C4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2B4E9F8" w14:textId="5C7323ED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43BC54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180A50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30AA3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31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521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F5B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446B0E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47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AFB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69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AD2792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3AF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5C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E3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77DFB6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723318D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4C30EDD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C209E4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5FA8097" w14:textId="77777777" w:rsidTr="00620E37">
        <w:tc>
          <w:tcPr>
            <w:tcW w:w="2660" w:type="dxa"/>
            <w:shd w:val="clear" w:color="auto" w:fill="auto"/>
          </w:tcPr>
          <w:p w14:paraId="5A65EA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DB8A1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B4E15B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DA4A4A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4DDFA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689F7F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A470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6241419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8FE5A" w14:textId="77777777" w:rsidR="005B65FB" w:rsidRDefault="005B65FB">
      <w:r>
        <w:separator/>
      </w:r>
    </w:p>
  </w:endnote>
  <w:endnote w:type="continuationSeparator" w:id="0">
    <w:p w14:paraId="723045A4" w14:textId="77777777" w:rsidR="005B65FB" w:rsidRDefault="005B6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D341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434DF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E8A3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969686C" w14:textId="77777777" w:rsidR="009A4CD3" w:rsidRDefault="00EC1E5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F6FFD1">
        <v:line id="_x0000_s1025" style="position:absolute;left:0;text-align:left;z-index:251657728" from="-3.85pt,8.7pt" to="455.15pt,8.7pt"/>
      </w:pict>
    </w:r>
  </w:p>
  <w:p w14:paraId="0BD7EE99" w14:textId="5E7A8519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E0BD1" w14:textId="77777777" w:rsidR="005B65FB" w:rsidRDefault="005B65FB">
      <w:r>
        <w:separator/>
      </w:r>
    </w:p>
  </w:footnote>
  <w:footnote w:type="continuationSeparator" w:id="0">
    <w:p w14:paraId="4C2C293F" w14:textId="77777777" w:rsidR="005B65FB" w:rsidRDefault="005B6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841923">
    <w:abstractNumId w:val="13"/>
  </w:num>
  <w:num w:numId="2" w16cid:durableId="721253436">
    <w:abstractNumId w:val="0"/>
  </w:num>
  <w:num w:numId="3" w16cid:durableId="1763909318">
    <w:abstractNumId w:val="11"/>
  </w:num>
  <w:num w:numId="4" w16cid:durableId="1374618824">
    <w:abstractNumId w:val="8"/>
  </w:num>
  <w:num w:numId="5" w16cid:durableId="352460521">
    <w:abstractNumId w:val="7"/>
  </w:num>
  <w:num w:numId="6" w16cid:durableId="288709937">
    <w:abstractNumId w:val="1"/>
  </w:num>
  <w:num w:numId="7" w16cid:durableId="1898709751">
    <w:abstractNumId w:val="6"/>
  </w:num>
  <w:num w:numId="8" w16cid:durableId="1901670503">
    <w:abstractNumId w:val="3"/>
  </w:num>
  <w:num w:numId="9" w16cid:durableId="600839308">
    <w:abstractNumId w:val="2"/>
  </w:num>
  <w:num w:numId="10" w16cid:durableId="1763642136">
    <w:abstractNumId w:val="5"/>
  </w:num>
  <w:num w:numId="11" w16cid:durableId="1100954493">
    <w:abstractNumId w:val="10"/>
  </w:num>
  <w:num w:numId="12" w16cid:durableId="1476601833">
    <w:abstractNumId w:val="4"/>
  </w:num>
  <w:num w:numId="13" w16cid:durableId="1036858096">
    <w:abstractNumId w:val="9"/>
  </w:num>
  <w:num w:numId="14" w16cid:durableId="17830394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5F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65FB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4706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5700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85626"/>
    <w:rsid w:val="00E9061B"/>
    <w:rsid w:val="00EB5766"/>
    <w:rsid w:val="00EC1E52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CC843C8"/>
  <w15:chartTrackingRefBased/>
  <w15:docId w15:val="{865484D9-876F-40E7-BDF8-ADB951A9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2025-05-06T08:16:00Z</dcterms:created>
  <dcterms:modified xsi:type="dcterms:W3CDTF">2025-05-06T08:16:00Z</dcterms:modified>
</cp:coreProperties>
</file>