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2D6E4E" w14:textId="6AE946D3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285F68">
        <w:rPr>
          <w:rFonts w:ascii="Arial" w:hAnsi="Arial" w:cs="Arial"/>
          <w:bCs/>
          <w:i w:val="0"/>
          <w:szCs w:val="24"/>
        </w:rPr>
        <w:t>6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53ED9BE6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D82A03E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74A549E" w14:textId="77777777" w:rsidR="00B049E0" w:rsidRPr="0012157F" w:rsidRDefault="00DA41E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41EE">
        <w:rPr>
          <w:rFonts w:ascii="Arial" w:hAnsi="Arial" w:cs="Arial"/>
        </w:rPr>
        <w:t>Gmina Gnojnik</w:t>
      </w:r>
    </w:p>
    <w:p w14:paraId="799D3964" w14:textId="77777777" w:rsidR="00B049E0" w:rsidRPr="0012157F" w:rsidRDefault="00DA41E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41EE">
        <w:rPr>
          <w:rFonts w:ascii="Arial" w:hAnsi="Arial" w:cs="Arial"/>
        </w:rPr>
        <w:t>Gnojnik</w:t>
      </w:r>
      <w:r w:rsidR="00B049E0" w:rsidRPr="0012157F">
        <w:rPr>
          <w:rFonts w:ascii="Arial" w:hAnsi="Arial" w:cs="Arial"/>
        </w:rPr>
        <w:t xml:space="preserve"> </w:t>
      </w:r>
      <w:r w:rsidRPr="00DA41EE">
        <w:rPr>
          <w:rFonts w:ascii="Arial" w:hAnsi="Arial" w:cs="Arial"/>
        </w:rPr>
        <w:t>363</w:t>
      </w:r>
      <w:r w:rsidR="00B049E0" w:rsidRPr="0012157F">
        <w:rPr>
          <w:rFonts w:ascii="Arial" w:hAnsi="Arial" w:cs="Arial"/>
        </w:rPr>
        <w:t xml:space="preserve"> </w:t>
      </w:r>
    </w:p>
    <w:p w14:paraId="1FAFA53F" w14:textId="77777777" w:rsidR="00B049E0" w:rsidRDefault="00DA41EE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DA41EE">
        <w:rPr>
          <w:rFonts w:ascii="Arial" w:hAnsi="Arial" w:cs="Arial"/>
        </w:rPr>
        <w:t>32-864</w:t>
      </w:r>
      <w:r w:rsidR="00B049E0" w:rsidRPr="0012157F">
        <w:rPr>
          <w:rFonts w:ascii="Arial" w:hAnsi="Arial" w:cs="Arial"/>
        </w:rPr>
        <w:t xml:space="preserve"> </w:t>
      </w:r>
      <w:r w:rsidRPr="00DA41EE">
        <w:rPr>
          <w:rFonts w:ascii="Arial" w:hAnsi="Arial" w:cs="Arial"/>
        </w:rPr>
        <w:t>Gnojnik</w:t>
      </w:r>
    </w:p>
    <w:p w14:paraId="3063155D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4376275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1C2CAE55" w14:textId="77777777" w:rsidTr="00B475B8">
        <w:tc>
          <w:tcPr>
            <w:tcW w:w="2800" w:type="dxa"/>
            <w:shd w:val="clear" w:color="auto" w:fill="auto"/>
          </w:tcPr>
          <w:p w14:paraId="3BC8FBE5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8744E6B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F12AA0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EFD081B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7DFD6AAE" w14:textId="77777777" w:rsidTr="00B475B8">
        <w:tc>
          <w:tcPr>
            <w:tcW w:w="2800" w:type="dxa"/>
            <w:shd w:val="clear" w:color="auto" w:fill="auto"/>
          </w:tcPr>
          <w:p w14:paraId="7928A108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B6ABEA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EDFB29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CC934D9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F28D2B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41EE" w:rsidRPr="0012157F" w14:paraId="2AFA2463" w14:textId="77777777" w:rsidTr="00E86A60">
        <w:tc>
          <w:tcPr>
            <w:tcW w:w="9104" w:type="dxa"/>
            <w:shd w:val="clear" w:color="auto" w:fill="D9D9D9"/>
          </w:tcPr>
          <w:p w14:paraId="5D1EA37B" w14:textId="77777777" w:rsidR="00DA41EE" w:rsidRPr="00B049E0" w:rsidRDefault="00DA41EE" w:rsidP="00E86A60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B727F12" w14:textId="77777777" w:rsidR="00DA41EE" w:rsidRDefault="00DA41EE" w:rsidP="00E86A6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A41E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A41E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A41E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7281CA20" w14:textId="77777777" w:rsidR="00DA41EE" w:rsidRPr="00C86421" w:rsidRDefault="00DA41EE" w:rsidP="00E86A6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8341FBD" w14:textId="77777777" w:rsidR="00DA41EE" w:rsidRDefault="00DA41EE" w:rsidP="00E86A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2B28814" w14:textId="77777777" w:rsidR="00DA41EE" w:rsidRPr="00B049E0" w:rsidRDefault="00DA41EE" w:rsidP="00E86A60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161B28D5" w14:textId="77777777" w:rsidR="00DA41EE" w:rsidRPr="00B049E0" w:rsidRDefault="00DA41EE" w:rsidP="00E86A60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952AC80" w14:textId="77777777" w:rsidR="00B049E0" w:rsidRDefault="00DA41EE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46D88F90" w14:textId="77777777" w:rsidTr="00B475B8">
        <w:tc>
          <w:tcPr>
            <w:tcW w:w="2269" w:type="dxa"/>
            <w:shd w:val="clear" w:color="auto" w:fill="auto"/>
          </w:tcPr>
          <w:p w14:paraId="53B08FBA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86BB9F" w14:textId="77777777" w:rsidR="00B049E0" w:rsidRPr="00A2540E" w:rsidRDefault="00DA41EE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41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Gnojnik w 2025 roku kredytu długoterminowego do kwoty 5 000 000,00 PLN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41EE" w:rsidRPr="00A2540E" w14:paraId="7FD01766" w14:textId="77777777" w:rsidTr="00E86A60">
        <w:tc>
          <w:tcPr>
            <w:tcW w:w="2269" w:type="dxa"/>
            <w:shd w:val="clear" w:color="auto" w:fill="auto"/>
          </w:tcPr>
          <w:p w14:paraId="7D08681E" w14:textId="77777777" w:rsidR="00DA41EE" w:rsidRPr="00A2540E" w:rsidRDefault="00DA41EE" w:rsidP="00E86A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8F3AD0" w14:textId="77777777" w:rsidR="00DA41EE" w:rsidRPr="00A2540E" w:rsidRDefault="00DA41EE" w:rsidP="00E86A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41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RIiD.271.8.2025</w:t>
            </w:r>
          </w:p>
        </w:tc>
      </w:tr>
    </w:tbl>
    <w:p w14:paraId="6D1E9C16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A56F7E5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41EE" w:rsidRPr="00DA41E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7918E70" w14:textId="77777777" w:rsidTr="00650D6C">
        <w:tc>
          <w:tcPr>
            <w:tcW w:w="9104" w:type="dxa"/>
            <w:shd w:val="clear" w:color="auto" w:fill="D9D9D9"/>
          </w:tcPr>
          <w:p w14:paraId="0570E86F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06124DA9" w14:textId="77777777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073A0040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późn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E07276B" w14:textId="77777777" w:rsidTr="00CD4DD1">
        <w:tc>
          <w:tcPr>
            <w:tcW w:w="9104" w:type="dxa"/>
            <w:shd w:val="clear" w:color="auto" w:fill="D9D9D9"/>
          </w:tcPr>
          <w:p w14:paraId="57283F0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38003F8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886E8FD" w14:textId="77777777" w:rsidTr="00847232">
        <w:tc>
          <w:tcPr>
            <w:tcW w:w="9104" w:type="dxa"/>
            <w:shd w:val="clear" w:color="auto" w:fill="D9D9D9"/>
          </w:tcPr>
          <w:p w14:paraId="5125219A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0AA4F5CC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5765C50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C054A9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657CAAF0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B6A754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4C3E422B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62C62731" w14:textId="77777777" w:rsidTr="00B475B8">
        <w:tc>
          <w:tcPr>
            <w:tcW w:w="2660" w:type="dxa"/>
            <w:shd w:val="clear" w:color="auto" w:fill="auto"/>
          </w:tcPr>
          <w:p w14:paraId="0B7D40D1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2C598E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748F4D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AA5A55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585528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C7B70D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6DA68DA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5AD83" w14:textId="77777777" w:rsidR="00B919FA" w:rsidRDefault="00B919FA" w:rsidP="0038231F">
      <w:pPr>
        <w:spacing w:after="0" w:line="240" w:lineRule="auto"/>
      </w:pPr>
      <w:r>
        <w:separator/>
      </w:r>
    </w:p>
  </w:endnote>
  <w:endnote w:type="continuationSeparator" w:id="0">
    <w:p w14:paraId="5DFA2280" w14:textId="77777777" w:rsidR="00B919FA" w:rsidRDefault="00B919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5146F" w14:textId="77777777" w:rsidR="00DA41EE" w:rsidRDefault="00DA41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D52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D003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8932C" w14:textId="77777777" w:rsidR="00DA41EE" w:rsidRDefault="00DA4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DC9D1" w14:textId="77777777" w:rsidR="00B919FA" w:rsidRDefault="00B919FA" w:rsidP="0038231F">
      <w:pPr>
        <w:spacing w:after="0" w:line="240" w:lineRule="auto"/>
      </w:pPr>
      <w:r>
        <w:separator/>
      </w:r>
    </w:p>
  </w:footnote>
  <w:footnote w:type="continuationSeparator" w:id="0">
    <w:p w14:paraId="72C90DBB" w14:textId="77777777" w:rsidR="00B919FA" w:rsidRDefault="00B919FA" w:rsidP="0038231F">
      <w:pPr>
        <w:spacing w:after="0" w:line="240" w:lineRule="auto"/>
      </w:pPr>
      <w:r>
        <w:continuationSeparator/>
      </w:r>
    </w:p>
  </w:footnote>
  <w:footnote w:id="1">
    <w:p w14:paraId="1A58E7B2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5FBD4E0F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7C6890B4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528441E0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36E00B36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4C1AF27B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14:paraId="40D526AF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39E4C9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0ACB5C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5797A" w14:textId="77777777" w:rsidR="00DA41EE" w:rsidRDefault="00DA4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17AE5" w14:textId="77777777" w:rsidR="00DA41EE" w:rsidRDefault="00DA4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5F5D8" w14:textId="77777777" w:rsidR="00DA41EE" w:rsidRDefault="00DA4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713172">
    <w:abstractNumId w:val="12"/>
  </w:num>
  <w:num w:numId="2" w16cid:durableId="1355301111">
    <w:abstractNumId w:val="0"/>
  </w:num>
  <w:num w:numId="3" w16cid:durableId="32536308">
    <w:abstractNumId w:val="11"/>
  </w:num>
  <w:num w:numId="4" w16cid:durableId="1004210008">
    <w:abstractNumId w:val="14"/>
  </w:num>
  <w:num w:numId="5" w16cid:durableId="1606109119">
    <w:abstractNumId w:val="13"/>
  </w:num>
  <w:num w:numId="6" w16cid:durableId="608970074">
    <w:abstractNumId w:val="10"/>
  </w:num>
  <w:num w:numId="7" w16cid:durableId="651179540">
    <w:abstractNumId w:val="1"/>
  </w:num>
  <w:num w:numId="8" w16cid:durableId="1746799754">
    <w:abstractNumId w:val="6"/>
  </w:num>
  <w:num w:numId="9" w16cid:durableId="988676606">
    <w:abstractNumId w:val="4"/>
  </w:num>
  <w:num w:numId="10" w16cid:durableId="596986402">
    <w:abstractNumId w:val="7"/>
  </w:num>
  <w:num w:numId="11" w16cid:durableId="1243905952">
    <w:abstractNumId w:val="5"/>
  </w:num>
  <w:num w:numId="12" w16cid:durableId="1825974076">
    <w:abstractNumId w:val="9"/>
  </w:num>
  <w:num w:numId="13" w16cid:durableId="1885366866">
    <w:abstractNumId w:val="3"/>
  </w:num>
  <w:num w:numId="14" w16cid:durableId="720135042">
    <w:abstractNumId w:val="2"/>
  </w:num>
  <w:num w:numId="15" w16cid:durableId="1129013608">
    <w:abstractNumId w:val="8"/>
  </w:num>
  <w:num w:numId="16" w16cid:durableId="3677302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9FA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5F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19FA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41E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CD7D8"/>
  <w15:docId w15:val="{0C8D599A-B09A-4035-96D5-F5027E0D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2025-05-05T09:37:00Z</dcterms:created>
  <dcterms:modified xsi:type="dcterms:W3CDTF">2025-05-05T09:37:00Z</dcterms:modified>
</cp:coreProperties>
</file>